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9AC" w:rsidRDefault="001119AC">
      <w:pPr>
        <w:pStyle w:val="BodyText"/>
        <w:ind w:left="142"/>
        <w:rPr>
          <w:rFonts w:ascii="Times New Roman"/>
          <w:sz w:val="20"/>
        </w:rPr>
      </w:pPr>
      <w:r>
        <w:rPr>
          <w:noProof/>
          <w:lang w:eastAsia="ru-RU"/>
        </w:rPr>
      </w:r>
      <w:r>
        <w:pict>
          <v:group id="Group 1" o:spid="_x0000_s1026" style="width:1105.55pt;height:133.25pt;mso-position-horizontal-relative:char;mso-position-vertical-relative:line" coordsize="140404,16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">
            <v:shape id="Graphic 2" o:spid="_x0000_s1027" style="position:absolute;width:140404;height:16922;visibility:visible;mso-wrap-style:square;v-text-anchor:top" coordsize="14040485,1692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5M8MA&#10;AADaAAAADwAAAGRycy9kb3ducmV2LnhtbESPwWrDMBBE74X+g9hCbo3cQEzqWjbBUMjFh6S59LZY&#10;W9uxtXIlNXb+PioUehxm5g2Tl4sZxZWc7y0reFknIIgbq3tuFZw/3p93IHxA1jhaJgU38lAWjw85&#10;ZtrOfKTrKbQiQthnqKALYcqk9E1HBv3aTsTR+7LOYIjStVI7nCPcjHKTJKk02HNc6HCiqqNmOP0Y&#10;BXj8To07p+FSfw7b13o3HCo7KLV6WvZvIAIt4T/81z5oBRv4vRJv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X5M8MAAADaAAAADwAAAAAAAAAAAAAAAACYAgAAZHJzL2Rv&#10;d25yZXYueG1sUEsFBgAAAAAEAAQA9QAAAIgDAAAAAA==&#10;" path="m13607999,l432003,,384932,2534,339330,9963,295459,22023,253583,38449,213965,58979,176870,83349r-34309,27947l111300,142555,83353,176865,58982,213960,38451,253577,22024,295454,9964,339326,2535,384930,,432003r,828002l2535,1307075r7429,45602l22024,1396547r16427,41875l58982,1478039r24371,37094l111300,1549441r31261,31259l176870,1608646r37095,24370l253583,1653546r41876,16426l339330,1682031r45602,7429l432003,1691995r13175996,l13655071,1689460r45604,-7429l13744547,1669972r41877,-16426l13826042,1633016r37095,-24370l13897446,1580700r31260,-31259l13956652,1515133r24370,-37094l14001552,1438422r16427,-41875l14030038,1352677r7429,-45602l14040002,1260005r,-828002l14037467,384930r-7429,-45604l14017979,295454r-16427,-41877l13981022,213960r-24370,-37095l13928706,142555r-31260,-31259l13863137,83349r-37095,-24370l13786424,38449r-41877,-16426l13700675,9963r-45604,-7429l13607999,xe" fillcolor="#004d6b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8" type="#_x0000_t202" style="position:absolute;width:140404;height:169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<v:textbox inset="0,0,0,0">
                <w:txbxContent>
                  <w:p w:rsidR="001119AC" w:rsidRDefault="001119AC" w:rsidP="009E1D6F">
                    <w:pPr>
                      <w:spacing w:before="10" w:line="225" w:lineRule="auto"/>
                      <w:ind w:left="3595" w:right="3632" w:firstLine="649"/>
                      <w:jc w:val="center"/>
                      <w:rPr>
                        <w:rFonts w:ascii="Tahoma" w:hAnsi="Tahoma"/>
                        <w:b/>
                        <w:color w:val="FFFFFF"/>
                        <w:spacing w:val="1"/>
                        <w:sz w:val="4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44"/>
                      </w:rPr>
                      <w:t>ПОРЯДОК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44"/>
                      </w:rPr>
                      <w:t>ДЕЙСТВИЙ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44"/>
                      </w:rPr>
                      <w:t>ПАЦИЕНТОВ</w:t>
                    </w:r>
                  </w:p>
                  <w:p w:rsidR="001119AC" w:rsidRDefault="001119AC" w:rsidP="009E1D6F">
                    <w:pPr>
                      <w:spacing w:before="10" w:line="225" w:lineRule="auto"/>
                      <w:ind w:left="3595" w:right="3632" w:firstLine="649"/>
                      <w:jc w:val="center"/>
                      <w:rPr>
                        <w:rFonts w:ascii="Tahoma" w:hAnsi="Tahoma"/>
                        <w:b/>
                        <w:color w:val="FFFFFF"/>
                        <w:w w:val="90"/>
                        <w:sz w:val="4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44"/>
                      </w:rPr>
                      <w:t>ТОГБУЗ «Пичаевская ЦРБ»</w:t>
                    </w:r>
                  </w:p>
                  <w:p w:rsidR="001119AC" w:rsidRDefault="001119AC" w:rsidP="009E1D6F">
                    <w:pPr>
                      <w:spacing w:before="10" w:line="225" w:lineRule="auto"/>
                      <w:ind w:left="3595" w:right="3632" w:firstLine="649"/>
                      <w:jc w:val="center"/>
                      <w:rPr>
                        <w:rFonts w:ascii="Tahoma" w:hAnsi="Tahoma"/>
                        <w:b/>
                        <w:sz w:val="4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44"/>
                      </w:rPr>
                      <w:t>при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40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44"/>
                      </w:rPr>
                      <w:t>совершении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40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44"/>
                      </w:rPr>
                      <w:t>(угрозе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40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44"/>
                      </w:rPr>
                      <w:t>совершения)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40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44"/>
                      </w:rPr>
                      <w:t>преступлений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40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44"/>
                      </w:rPr>
                      <w:t>террористической/экстремистской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41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95"/>
                        <w:sz w:val="44"/>
                      </w:rPr>
                      <w:t>направленности</w:t>
                    </w:r>
                  </w:p>
                </w:txbxContent>
              </v:textbox>
            </v:shape>
            <w10:anchorlock/>
          </v:group>
        </w:pict>
      </w:r>
    </w:p>
    <w:p w:rsidR="001119AC" w:rsidRDefault="001119AC">
      <w:pPr>
        <w:pStyle w:val="BodyText"/>
        <w:spacing w:before="8"/>
        <w:ind w:left="0"/>
        <w:rPr>
          <w:rFonts w:ascii="Times New Roman"/>
          <w:sz w:val="19"/>
        </w:rPr>
      </w:pPr>
    </w:p>
    <w:p w:rsidR="001119AC" w:rsidRDefault="001119AC">
      <w:pPr>
        <w:pStyle w:val="BodyText"/>
        <w:rPr>
          <w:rFonts w:ascii="Times New Roman"/>
          <w:sz w:val="19"/>
        </w:rPr>
        <w:sectPr w:rsidR="001119AC">
          <w:type w:val="continuous"/>
          <w:pgSz w:w="23820" w:h="16840" w:orient="landscape"/>
          <w:pgMar w:top="840" w:right="0" w:bottom="0" w:left="708" w:header="720" w:footer="720" w:gutter="0"/>
          <w:cols w:space="720"/>
        </w:sectPr>
      </w:pPr>
    </w:p>
    <w:p w:rsidR="001119AC" w:rsidRDefault="001119AC">
      <w:pPr>
        <w:pStyle w:val="Heading2"/>
        <w:jc w:val="both"/>
      </w:pPr>
      <w:r>
        <w:rPr>
          <w:color w:val="004D6B"/>
          <w:w w:val="90"/>
        </w:rPr>
        <w:t>ОБЩИЕ</w:t>
      </w:r>
      <w:r>
        <w:rPr>
          <w:color w:val="004D6B"/>
          <w:spacing w:val="7"/>
        </w:rPr>
        <w:t xml:space="preserve"> </w:t>
      </w:r>
      <w:r>
        <w:rPr>
          <w:color w:val="004D6B"/>
          <w:spacing w:val="-2"/>
          <w:w w:val="95"/>
        </w:rPr>
        <w:t>ПОНЯТИЯ</w:t>
      </w:r>
    </w:p>
    <w:p w:rsidR="001119AC" w:rsidRDefault="001119AC">
      <w:pPr>
        <w:pStyle w:val="BodyText"/>
        <w:spacing w:before="56" w:line="249" w:lineRule="auto"/>
        <w:ind w:left="142" w:right="38"/>
        <w:jc w:val="both"/>
      </w:pPr>
      <w:r>
        <w:rPr>
          <w:rFonts w:ascii="Verdana" w:hAnsi="Verdana"/>
          <w:b/>
          <w:color w:val="231F20"/>
          <w:spacing w:val="-2"/>
          <w:w w:val="90"/>
        </w:rPr>
        <w:t>Терроризм</w:t>
      </w:r>
      <w:r>
        <w:rPr>
          <w:rFonts w:ascii="Verdana" w:hAnsi="Verdana"/>
          <w:b/>
          <w:color w:val="231F20"/>
          <w:spacing w:val="-18"/>
          <w:w w:val="90"/>
        </w:rPr>
        <w:t xml:space="preserve"> </w:t>
      </w:r>
      <w:r>
        <w:rPr>
          <w:color w:val="231F20"/>
          <w:spacing w:val="-2"/>
          <w:w w:val="90"/>
        </w:rPr>
        <w:t>–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преступление,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главной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целью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которого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является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на- </w:t>
      </w:r>
      <w:r>
        <w:rPr>
          <w:color w:val="231F20"/>
          <w:w w:val="90"/>
        </w:rPr>
        <w:t xml:space="preserve">рушение общественной безопасности, которое выражается в пося- </w:t>
      </w:r>
      <w:r>
        <w:rPr>
          <w:color w:val="231F20"/>
          <w:w w:val="85"/>
        </w:rPr>
        <w:t xml:space="preserve">гательстве на: жизнь и здоровье граждан, объекты критической ин- </w:t>
      </w:r>
      <w:r>
        <w:rPr>
          <w:color w:val="231F20"/>
          <w:w w:val="90"/>
        </w:rPr>
        <w:t xml:space="preserve">фраструктуры, природную среду, информационную среду, органы государственного управления, государственных и общественных </w:t>
      </w:r>
      <w:r>
        <w:rPr>
          <w:color w:val="231F20"/>
          <w:spacing w:val="-12"/>
        </w:rPr>
        <w:t>деятелей.</w:t>
      </w:r>
    </w:p>
    <w:p w:rsidR="001119AC" w:rsidRDefault="001119AC">
      <w:pPr>
        <w:pStyle w:val="BodyText"/>
        <w:spacing w:before="38" w:line="249" w:lineRule="auto"/>
        <w:ind w:left="142" w:right="39"/>
        <w:jc w:val="both"/>
      </w:pPr>
      <w:r>
        <w:rPr>
          <w:rFonts w:ascii="Verdana" w:hAnsi="Verdana"/>
          <w:b/>
          <w:color w:val="231F20"/>
          <w:w w:val="85"/>
        </w:rPr>
        <w:t xml:space="preserve">Экстремизм </w:t>
      </w:r>
      <w:r>
        <w:rPr>
          <w:color w:val="231F20"/>
          <w:w w:val="85"/>
        </w:rPr>
        <w:t xml:space="preserve">– это призыв социальных масс к насильственным дей- ствиям против существующего политического, религиозного или со- </w:t>
      </w:r>
      <w:r>
        <w:rPr>
          <w:color w:val="231F20"/>
          <w:spacing w:val="-12"/>
        </w:rPr>
        <w:t>циального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2"/>
        </w:rPr>
        <w:t>строя.</w:t>
      </w:r>
    </w:p>
    <w:p w:rsidR="001119AC" w:rsidRDefault="001119AC">
      <w:pPr>
        <w:pStyle w:val="Heading2"/>
        <w:spacing w:before="86"/>
        <w:jc w:val="both"/>
      </w:pPr>
      <w:r>
        <w:rPr>
          <w:b w:val="0"/>
        </w:rPr>
        <w:br w:type="column"/>
      </w:r>
      <w:r>
        <w:rPr>
          <w:color w:val="004D6B"/>
          <w:w w:val="90"/>
        </w:rPr>
        <w:t>ОСНОВНЫЕ</w:t>
      </w:r>
      <w:r>
        <w:rPr>
          <w:color w:val="004D6B"/>
          <w:spacing w:val="45"/>
        </w:rPr>
        <w:t xml:space="preserve"> </w:t>
      </w:r>
      <w:r>
        <w:rPr>
          <w:color w:val="004D6B"/>
          <w:spacing w:val="-2"/>
          <w:w w:val="95"/>
        </w:rPr>
        <w:t>ДЕЙСТВИЯ</w:t>
      </w:r>
    </w:p>
    <w:p w:rsidR="001119AC" w:rsidRDefault="001119AC">
      <w:pPr>
        <w:spacing w:before="58" w:line="247" w:lineRule="auto"/>
        <w:ind w:left="142" w:right="847"/>
        <w:jc w:val="both"/>
        <w:rPr>
          <w:sz w:val="38"/>
        </w:rPr>
      </w:pPr>
      <w:r>
        <w:rPr>
          <w:rFonts w:ascii="Tahoma" w:hAnsi="Tahoma"/>
          <w:b/>
          <w:color w:val="231F20"/>
          <w:sz w:val="38"/>
        </w:rPr>
        <w:t xml:space="preserve">Если Вам стало известно </w:t>
      </w:r>
      <w:r>
        <w:rPr>
          <w:color w:val="231F20"/>
          <w:sz w:val="38"/>
        </w:rPr>
        <w:t xml:space="preserve">о приготовлениях к соверше- нию преступлений террористической/экстремисткой </w:t>
      </w:r>
      <w:r>
        <w:rPr>
          <w:color w:val="231F20"/>
          <w:spacing w:val="10"/>
          <w:sz w:val="38"/>
        </w:rPr>
        <w:t xml:space="preserve">на- </w:t>
      </w:r>
      <w:r>
        <w:rPr>
          <w:color w:val="231F20"/>
          <w:sz w:val="38"/>
        </w:rPr>
        <w:t xml:space="preserve">правленности или Вы являетесь свидетелем указанных дей- </w:t>
      </w:r>
      <w:r>
        <w:rPr>
          <w:color w:val="231F20"/>
          <w:w w:val="90"/>
          <w:sz w:val="38"/>
        </w:rPr>
        <w:t xml:space="preserve">ствий, </w:t>
      </w:r>
      <w:r>
        <w:rPr>
          <w:rFonts w:ascii="Verdana" w:hAnsi="Verdana"/>
          <w:b/>
          <w:color w:val="231F20"/>
          <w:w w:val="90"/>
          <w:sz w:val="38"/>
        </w:rPr>
        <w:t>для обеспечения общей и личной безопасности Вы</w:t>
      </w:r>
      <w:r>
        <w:rPr>
          <w:rFonts w:ascii="Verdana" w:hAnsi="Verdana"/>
          <w:b/>
          <w:color w:val="231F20"/>
          <w:spacing w:val="-20"/>
          <w:w w:val="90"/>
          <w:sz w:val="38"/>
        </w:rPr>
        <w:t xml:space="preserve"> </w:t>
      </w:r>
      <w:r>
        <w:rPr>
          <w:rFonts w:ascii="Verdana" w:hAnsi="Verdana"/>
          <w:b/>
          <w:color w:val="231F20"/>
          <w:w w:val="90"/>
          <w:sz w:val="38"/>
        </w:rPr>
        <w:t>обязаны</w:t>
      </w:r>
      <w:r>
        <w:rPr>
          <w:rFonts w:ascii="Verdana" w:hAnsi="Verdana"/>
          <w:b/>
          <w:color w:val="231F20"/>
          <w:spacing w:val="-19"/>
          <w:w w:val="90"/>
          <w:sz w:val="38"/>
        </w:rPr>
        <w:t xml:space="preserve"> </w:t>
      </w:r>
      <w:r>
        <w:rPr>
          <w:rFonts w:ascii="Verdana" w:hAnsi="Verdana"/>
          <w:b/>
          <w:color w:val="231F20"/>
          <w:w w:val="90"/>
          <w:sz w:val="38"/>
        </w:rPr>
        <w:t>незамедлительно</w:t>
      </w:r>
      <w:r>
        <w:rPr>
          <w:rFonts w:ascii="Verdana" w:hAnsi="Verdana"/>
          <w:b/>
          <w:color w:val="231F20"/>
          <w:spacing w:val="-20"/>
          <w:w w:val="90"/>
          <w:sz w:val="38"/>
        </w:rPr>
        <w:t xml:space="preserve"> </w:t>
      </w:r>
      <w:r>
        <w:rPr>
          <w:rFonts w:ascii="Verdana" w:hAnsi="Verdana"/>
          <w:b/>
          <w:color w:val="231F20"/>
          <w:w w:val="90"/>
          <w:sz w:val="38"/>
        </w:rPr>
        <w:t>передать</w:t>
      </w:r>
      <w:r>
        <w:rPr>
          <w:rFonts w:ascii="Verdana" w:hAnsi="Verdana"/>
          <w:b/>
          <w:color w:val="231F20"/>
          <w:spacing w:val="-19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имеющуюся</w:t>
      </w:r>
      <w:r>
        <w:rPr>
          <w:color w:val="231F20"/>
          <w:spacing w:val="-18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у</w:t>
      </w:r>
      <w:r>
        <w:rPr>
          <w:color w:val="231F20"/>
          <w:spacing w:val="-1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 xml:space="preserve">Вас </w:t>
      </w:r>
      <w:r>
        <w:rPr>
          <w:color w:val="231F20"/>
          <w:spacing w:val="-10"/>
          <w:sz w:val="38"/>
        </w:rPr>
        <w:t>информацию</w:t>
      </w:r>
      <w:r>
        <w:rPr>
          <w:color w:val="231F20"/>
          <w:spacing w:val="-19"/>
          <w:sz w:val="38"/>
        </w:rPr>
        <w:t xml:space="preserve"> </w:t>
      </w:r>
      <w:r>
        <w:rPr>
          <w:color w:val="231F20"/>
          <w:spacing w:val="-10"/>
          <w:sz w:val="38"/>
        </w:rPr>
        <w:t>по</w:t>
      </w:r>
      <w:r>
        <w:rPr>
          <w:color w:val="231F20"/>
          <w:spacing w:val="-19"/>
          <w:sz w:val="38"/>
        </w:rPr>
        <w:t xml:space="preserve"> </w:t>
      </w:r>
      <w:r>
        <w:rPr>
          <w:color w:val="231F20"/>
          <w:spacing w:val="-10"/>
          <w:sz w:val="38"/>
        </w:rPr>
        <w:t>телефону</w:t>
      </w:r>
      <w:r>
        <w:rPr>
          <w:color w:val="231F20"/>
          <w:spacing w:val="-18"/>
          <w:sz w:val="38"/>
        </w:rPr>
        <w:t xml:space="preserve"> </w:t>
      </w:r>
      <w:r>
        <w:rPr>
          <w:color w:val="231F20"/>
          <w:spacing w:val="-10"/>
          <w:sz w:val="38"/>
        </w:rPr>
        <w:t>представителю</w:t>
      </w:r>
      <w:r>
        <w:rPr>
          <w:color w:val="231F20"/>
          <w:spacing w:val="-19"/>
          <w:sz w:val="38"/>
        </w:rPr>
        <w:t xml:space="preserve"> </w:t>
      </w:r>
      <w:r>
        <w:rPr>
          <w:color w:val="231F20"/>
          <w:spacing w:val="-10"/>
          <w:sz w:val="38"/>
        </w:rPr>
        <w:t xml:space="preserve">охраны, </w:t>
      </w:r>
      <w:r>
        <w:rPr>
          <w:color w:val="231F20"/>
          <w:w w:val="90"/>
          <w:sz w:val="38"/>
        </w:rPr>
        <w:t xml:space="preserve">в случае отсутствия такой возможности, необходимо принять все </w:t>
      </w:r>
      <w:r>
        <w:rPr>
          <w:color w:val="231F20"/>
          <w:spacing w:val="-2"/>
          <w:w w:val="90"/>
          <w:sz w:val="38"/>
        </w:rPr>
        <w:t>возможные</w:t>
      </w:r>
      <w:r>
        <w:rPr>
          <w:color w:val="231F20"/>
          <w:spacing w:val="-6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меры</w:t>
      </w:r>
      <w:r>
        <w:rPr>
          <w:color w:val="231F20"/>
          <w:spacing w:val="-6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для</w:t>
      </w:r>
      <w:r>
        <w:rPr>
          <w:color w:val="231F20"/>
          <w:spacing w:val="-6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передачи</w:t>
      </w:r>
      <w:r>
        <w:rPr>
          <w:color w:val="231F20"/>
          <w:spacing w:val="-6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оперативной</w:t>
      </w:r>
      <w:r>
        <w:rPr>
          <w:color w:val="231F20"/>
          <w:spacing w:val="-6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информации</w:t>
      </w:r>
      <w:r>
        <w:rPr>
          <w:color w:val="231F20"/>
          <w:spacing w:val="-6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 xml:space="preserve">медицин- </w:t>
      </w:r>
      <w:r>
        <w:rPr>
          <w:color w:val="231F20"/>
          <w:w w:val="90"/>
          <w:sz w:val="38"/>
        </w:rPr>
        <w:t>скому персоналу, сотруднику оперативных служб.</w:t>
      </w:r>
    </w:p>
    <w:p w:rsidR="001119AC" w:rsidRDefault="001119AC">
      <w:pPr>
        <w:spacing w:line="247" w:lineRule="auto"/>
        <w:jc w:val="both"/>
        <w:rPr>
          <w:sz w:val="38"/>
        </w:rPr>
        <w:sectPr w:rsidR="001119AC">
          <w:type w:val="continuous"/>
          <w:pgSz w:w="23820" w:h="16840" w:orient="landscape"/>
          <w:pgMar w:top="840" w:right="0" w:bottom="0" w:left="708" w:header="720" w:footer="720" w:gutter="0"/>
          <w:cols w:num="2" w:space="720" w:equalWidth="0">
            <w:col w:w="10956" w:space="383"/>
            <w:col w:w="11773"/>
          </w:cols>
        </w:sectPr>
      </w:pPr>
    </w:p>
    <w:p w:rsidR="001119AC" w:rsidRDefault="001119AC">
      <w:pPr>
        <w:pStyle w:val="BodyText"/>
        <w:spacing w:before="326"/>
        <w:ind w:left="0"/>
        <w:rPr>
          <w:sz w:val="44"/>
        </w:rPr>
      </w:pPr>
    </w:p>
    <w:p w:rsidR="001119AC" w:rsidRDefault="001119AC">
      <w:pPr>
        <w:pStyle w:val="Heading1"/>
      </w:pPr>
      <w:r>
        <w:rPr>
          <w:color w:val="FFFFFF"/>
          <w:w w:val="90"/>
        </w:rPr>
        <w:t>ПРАВИЛА</w:t>
      </w:r>
      <w:r>
        <w:rPr>
          <w:color w:val="FFFFFF"/>
          <w:spacing w:val="17"/>
        </w:rPr>
        <w:t xml:space="preserve"> </w:t>
      </w:r>
      <w:r>
        <w:rPr>
          <w:color w:val="FFFFFF"/>
          <w:w w:val="90"/>
        </w:rPr>
        <w:t>ЛИЧНОЙ</w:t>
      </w:r>
      <w:r>
        <w:rPr>
          <w:color w:val="FFFFFF"/>
          <w:spacing w:val="18"/>
        </w:rPr>
        <w:t xml:space="preserve"> </w:t>
      </w:r>
      <w:r>
        <w:rPr>
          <w:color w:val="FFFFFF"/>
          <w:w w:val="90"/>
        </w:rPr>
        <w:t>И</w:t>
      </w:r>
      <w:r>
        <w:rPr>
          <w:color w:val="FFFFFF"/>
          <w:spacing w:val="17"/>
        </w:rPr>
        <w:t xml:space="preserve"> </w:t>
      </w:r>
      <w:r>
        <w:rPr>
          <w:color w:val="FFFFFF"/>
          <w:w w:val="90"/>
        </w:rPr>
        <w:t>ОБЩЕЙ</w:t>
      </w:r>
      <w:r>
        <w:rPr>
          <w:color w:val="FFFFFF"/>
          <w:spacing w:val="18"/>
        </w:rPr>
        <w:t xml:space="preserve"> </w:t>
      </w:r>
      <w:r>
        <w:rPr>
          <w:color w:val="FFFFFF"/>
          <w:spacing w:val="-2"/>
          <w:w w:val="90"/>
        </w:rPr>
        <w:t>БЕЗОПАСНОСТИ</w:t>
      </w:r>
    </w:p>
    <w:p w:rsidR="001119AC" w:rsidRDefault="001119AC">
      <w:pPr>
        <w:pStyle w:val="BodyText"/>
        <w:ind w:left="0"/>
        <w:rPr>
          <w:rFonts w:ascii="Tahoma"/>
          <w:b/>
          <w:sz w:val="20"/>
        </w:rPr>
      </w:pPr>
    </w:p>
    <w:p w:rsidR="001119AC" w:rsidRDefault="001119AC">
      <w:pPr>
        <w:pStyle w:val="BodyText"/>
        <w:spacing w:before="230"/>
        <w:ind w:left="0"/>
        <w:rPr>
          <w:rFonts w:ascii="Tahoma"/>
          <w:b/>
          <w:sz w:val="20"/>
        </w:rPr>
      </w:pPr>
    </w:p>
    <w:p w:rsidR="001119AC" w:rsidRDefault="001119AC">
      <w:pPr>
        <w:pStyle w:val="BodyText"/>
        <w:rPr>
          <w:rFonts w:ascii="Tahoma"/>
          <w:b/>
          <w:sz w:val="20"/>
        </w:rPr>
        <w:sectPr w:rsidR="001119AC">
          <w:type w:val="continuous"/>
          <w:pgSz w:w="23820" w:h="16840" w:orient="landscape"/>
          <w:pgMar w:top="840" w:right="0" w:bottom="0" w:left="708" w:header="720" w:footer="720" w:gutter="0"/>
          <w:cols w:space="720"/>
        </w:sectPr>
      </w:pPr>
    </w:p>
    <w:p w:rsidR="001119AC" w:rsidRDefault="001119AC">
      <w:pPr>
        <w:pStyle w:val="BodyText"/>
        <w:spacing w:before="99"/>
        <w:ind w:left="142"/>
      </w:pPr>
      <w:r>
        <w:rPr>
          <w:color w:val="231F20"/>
          <w:w w:val="90"/>
        </w:rPr>
        <w:t>1.</w:t>
      </w:r>
      <w:r>
        <w:rPr>
          <w:color w:val="231F20"/>
          <w:spacing w:val="25"/>
        </w:rPr>
        <w:t xml:space="preserve">  </w:t>
      </w:r>
      <w:r>
        <w:rPr>
          <w:color w:val="231F20"/>
          <w:w w:val="90"/>
        </w:rPr>
        <w:t>Вы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должны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хорошо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ориентироваться</w:t>
      </w:r>
    </w:p>
    <w:p w:rsidR="001119AC" w:rsidRDefault="001119AC" w:rsidP="009E1D6F">
      <w:pPr>
        <w:pStyle w:val="BodyText"/>
        <w:spacing w:before="19" w:line="249" w:lineRule="auto"/>
      </w:pPr>
      <w:r>
        <w:rPr>
          <w:color w:val="231F20"/>
          <w:spacing w:val="-2"/>
          <w:w w:val="90"/>
        </w:rPr>
        <w:t>на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территории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учреждения,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а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также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в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его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зданиях. </w:t>
      </w:r>
      <w:r>
        <w:rPr>
          <w:color w:val="231F20"/>
          <w:w w:val="90"/>
        </w:rPr>
        <w:t>Уделите время на изучение планов эвакуации, размещенных на этажах, вблизи вашей палаты и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2"/>
          <w:w w:val="95"/>
        </w:rPr>
        <w:t>отделения.</w:t>
      </w:r>
    </w:p>
    <w:p w:rsidR="001119AC" w:rsidRDefault="001119AC">
      <w:pPr>
        <w:spacing w:before="62"/>
        <w:rPr>
          <w:sz w:val="16"/>
        </w:rPr>
      </w:pPr>
      <w:r>
        <w:br w:type="column"/>
      </w:r>
    </w:p>
    <w:p w:rsidR="001119AC" w:rsidRDefault="001119AC">
      <w:pPr>
        <w:ind w:left="142"/>
        <w:rPr>
          <w:sz w:val="16"/>
        </w:rPr>
      </w:pPr>
      <w:r>
        <w:rPr>
          <w:color w:val="BC3E47"/>
          <w:sz w:val="16"/>
        </w:rPr>
        <w:t>ПЛАН</w:t>
      </w:r>
      <w:r>
        <w:rPr>
          <w:color w:val="BC3E47"/>
          <w:spacing w:val="-3"/>
          <w:sz w:val="16"/>
        </w:rPr>
        <w:t xml:space="preserve"> </w:t>
      </w:r>
      <w:r>
        <w:rPr>
          <w:color w:val="BC3E47"/>
          <w:spacing w:val="-2"/>
          <w:sz w:val="16"/>
        </w:rPr>
        <w:t>ЭВАКУАЦИИ</w:t>
      </w:r>
    </w:p>
    <w:p w:rsidR="001119AC" w:rsidRDefault="001119AC">
      <w:pPr>
        <w:pStyle w:val="BodyText"/>
        <w:spacing w:before="100" w:line="249" w:lineRule="auto"/>
        <w:ind w:right="2526" w:hanging="567"/>
        <w:jc w:val="both"/>
      </w:pPr>
      <w:r>
        <w:br w:type="column"/>
      </w:r>
      <w:r>
        <w:rPr>
          <w:color w:val="231F20"/>
          <w:w w:val="90"/>
        </w:rPr>
        <w:t>3.</w:t>
      </w:r>
      <w:r>
        <w:rPr>
          <w:color w:val="231F20"/>
          <w:spacing w:val="64"/>
        </w:rPr>
        <w:t xml:space="preserve"> </w:t>
      </w:r>
      <w:r>
        <w:rPr>
          <w:color w:val="231F20"/>
          <w:w w:val="90"/>
        </w:rPr>
        <w:t>Вы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должны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действовать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согласно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указаниям. </w:t>
      </w:r>
      <w:r>
        <w:rPr>
          <w:color w:val="231F20"/>
          <w:w w:val="85"/>
        </w:rPr>
        <w:t xml:space="preserve">Выполняйте предписанные Вам действия исходя </w:t>
      </w:r>
      <w:r>
        <w:rPr>
          <w:color w:val="231F20"/>
          <w:w w:val="90"/>
        </w:rPr>
        <w:t>из ситуации и складывающейся обстановки.</w:t>
      </w:r>
    </w:p>
    <w:p w:rsidR="001119AC" w:rsidRDefault="001119AC">
      <w:pPr>
        <w:pStyle w:val="BodyText"/>
        <w:spacing w:before="4" w:line="249" w:lineRule="auto"/>
        <w:ind w:right="3175"/>
        <w:jc w:val="both"/>
      </w:pPr>
      <w:r>
        <w:rPr>
          <w:color w:val="231F20"/>
          <w:w w:val="90"/>
        </w:rPr>
        <w:t>Не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паникуете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сохраняйте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самообладание и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последовательность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действий.</w:t>
      </w:r>
    </w:p>
    <w:p w:rsidR="001119AC" w:rsidRDefault="001119AC">
      <w:pPr>
        <w:pStyle w:val="BodyText"/>
        <w:spacing w:line="249" w:lineRule="auto"/>
        <w:jc w:val="both"/>
        <w:sectPr w:rsidR="001119AC">
          <w:type w:val="continuous"/>
          <w:pgSz w:w="23820" w:h="16840" w:orient="landscape"/>
          <w:pgMar w:top="840" w:right="0" w:bottom="0" w:left="708" w:header="720" w:footer="720" w:gutter="0"/>
          <w:cols w:num="3" w:space="720" w:equalWidth="0">
            <w:col w:w="8648" w:space="449"/>
            <w:col w:w="1533" w:space="1673"/>
            <w:col w:w="10809"/>
          </w:cols>
        </w:sectPr>
      </w:pPr>
    </w:p>
    <w:p w:rsidR="001119AC" w:rsidRDefault="001119AC">
      <w:pPr>
        <w:pStyle w:val="ListParagraph"/>
        <w:numPr>
          <w:ilvl w:val="0"/>
          <w:numId w:val="3"/>
        </w:numPr>
        <w:tabs>
          <w:tab w:val="left" w:pos="709"/>
        </w:tabs>
        <w:spacing w:line="249" w:lineRule="auto"/>
        <w:ind w:right="13218"/>
        <w:jc w:val="left"/>
        <w:rPr>
          <w:sz w:val="38"/>
        </w:rPr>
      </w:pPr>
      <w:r>
        <w:rPr>
          <w:noProof/>
          <w:lang w:eastAsia="ru-RU"/>
        </w:rPr>
        <w:pict>
          <v:shape id="Graphic 4" o:spid="_x0000_s1029" style="position:absolute;left:0;text-align:left;margin-left:0;margin-top:0;width:1190.55pt;height:841.9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119985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" path="m15119985,l,,,10692003r15119985,l15119985,xe" fillcolor="#004d6b" stroked="f">
            <v:fill opacity="5911f"/>
            <v:path arrowok="t"/>
            <w10:wrap anchorx="page" anchory="page"/>
          </v:shape>
        </w:pict>
      </w:r>
      <w:r>
        <w:rPr>
          <w:noProof/>
          <w:lang w:eastAsia="ru-RU"/>
        </w:rPr>
        <w:pict>
          <v:group id="Group 5" o:spid="_x0000_s1030" style="position:absolute;left:0;text-align:left;margin-left:42.6pt;margin-top:450pt;width:1148pt;height:391.9pt;z-index:-251637760;mso-wrap-distance-left:0;mso-wrap-distance-right:0;mso-position-horizontal-relative:page;mso-position-vertical-relative:page" coordsize="145796,49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">
            <v:shape id="Graphic 6" o:spid="_x0000_s1031" style="position:absolute;top:43704;width:15875;height:6070;visibility:visible;mso-wrap-style:square;v-text-anchor:top" coordsize="1587500,607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X5aMMA&#10;AADaAAAADwAAAGRycy9kb3ducmV2LnhtbESP3WrCQBSE7wu+w3IE7+pGKVKiq0RFKlIK9ef+kD0m&#10;i9mzMbsm8e27hUIvh5n5hlmseluJlhpvHCuYjBMQxLnThgsF59Pu9R2ED8gaK8ek4EkeVsvBywJT&#10;7Tr+pvYYChEh7FNUUIZQp1L6vCSLfuxq4uhdXWMxRNkUUjfYRbit5DRJZtKi4bhQYk2bkvLb8WEV&#10;ZIcP05qMu+5rk7ytt1U+vdw/lRoN+2wOIlAf/sN/7b1WMIPfK/EG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X5aMMAAADaAAAADwAAAAAAAAAAAAAAAACYAgAAZHJzL2Rv&#10;d25yZXYueG1sUEsFBgAAAAAEAAQA9QAAAIgDAAAAAA==&#10;" path="m270871,l228186,,186000,7248,145315,21745,107130,43490,72446,72484,43467,107190,21733,145400,7244,186111,,228323r,42712l7244,313245r14489,40710l43467,392161r28979,34703l252058,606585r708341,l426611,72484,391926,43490,353742,21745,313056,7248,270871,xem1036661,92465r-41477,l955285,105172r-35165,25414l894730,165768r-12695,39921l882035,247189r12695,39921l920120,322293r191605,191719l1130663,542550r6313,32460l1130835,606585r456596,l1111725,130586r-35164,-25414l1036661,92465xe" fillcolor="#f3c059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7" o:spid="_x0000_s1032" type="#_x0000_t75" style="position:absolute;left:171;width:145619;height:497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Lrt3DAAAA2gAAAA8AAABkcnMvZG93bnJldi54bWxEj9FqAjEURN8L/kO4gi9FsxVaZTWKFgWF&#10;vrj6AdfNdbO4uVmS6G7/vikU+jjMzBlmue5tI57kQ+1YwdskA0FcOl1zpeBy3o/nIEJE1tg4JgXf&#10;FGC9GrwsMdeu4xM9i1iJBOGQowITY5tLGUpDFsPEtcTJuzlvMSbpK6k9dgluGznNsg9psea0YLCl&#10;T0PlvXhYBcfiMO/M7vioiq1/1e/bsruevpQaDfvNAkSkPv6H/9oHrWAGv1fSDZ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uu3cMAAADaAAAADwAAAAAAAAAAAAAAAACf&#10;AgAAZHJzL2Rvd25yZXYueG1sUEsFBgAAAAAEAAQA9wAAAI8DAAAAAA==&#10;">
              <v:imagedata r:id="rId5" o:title=""/>
            </v:shape>
            <w10:wrap anchorx="page" anchory="page"/>
          </v:group>
        </w:pict>
      </w:r>
      <w:r>
        <w:rPr>
          <w:color w:val="231F20"/>
          <w:w w:val="90"/>
          <w:sz w:val="38"/>
        </w:rPr>
        <w:t xml:space="preserve">Любая угроза террористического/экстремистского </w:t>
      </w:r>
      <w:r>
        <w:rPr>
          <w:color w:val="231F20"/>
          <w:spacing w:val="9"/>
          <w:w w:val="90"/>
          <w:sz w:val="38"/>
        </w:rPr>
        <w:t xml:space="preserve">ха- </w:t>
      </w:r>
      <w:r>
        <w:rPr>
          <w:color w:val="231F20"/>
          <w:w w:val="90"/>
          <w:sz w:val="38"/>
        </w:rPr>
        <w:t xml:space="preserve">рактера (за исключением ситуации с захватом заложни- </w:t>
      </w:r>
      <w:r>
        <w:rPr>
          <w:color w:val="231F20"/>
          <w:w w:val="85"/>
          <w:sz w:val="38"/>
        </w:rPr>
        <w:t>ков) будет сопровождаться информированием по системе</w:t>
      </w:r>
      <w:r>
        <w:rPr>
          <w:color w:val="231F20"/>
          <w:spacing w:val="80"/>
          <w:w w:val="150"/>
          <w:sz w:val="38"/>
        </w:rPr>
        <w:t xml:space="preserve"> </w:t>
      </w:r>
      <w:r>
        <w:rPr>
          <w:color w:val="231F20"/>
          <w:w w:val="90"/>
          <w:sz w:val="38"/>
        </w:rPr>
        <w:t xml:space="preserve">оповещения и управления эвакуацией, либо, при её не- </w:t>
      </w:r>
      <w:r>
        <w:rPr>
          <w:color w:val="231F20"/>
          <w:spacing w:val="-6"/>
          <w:sz w:val="38"/>
        </w:rPr>
        <w:t>исправности,</w:t>
      </w:r>
      <w:r>
        <w:rPr>
          <w:color w:val="231F20"/>
          <w:spacing w:val="-26"/>
          <w:sz w:val="38"/>
        </w:rPr>
        <w:t xml:space="preserve"> </w:t>
      </w:r>
      <w:r>
        <w:rPr>
          <w:color w:val="231F20"/>
          <w:spacing w:val="-6"/>
          <w:sz w:val="38"/>
        </w:rPr>
        <w:t>–</w:t>
      </w:r>
      <w:r>
        <w:rPr>
          <w:color w:val="231F20"/>
          <w:spacing w:val="-26"/>
          <w:sz w:val="38"/>
        </w:rPr>
        <w:t xml:space="preserve"> </w:t>
      </w:r>
      <w:r>
        <w:rPr>
          <w:color w:val="231F20"/>
          <w:spacing w:val="-6"/>
          <w:sz w:val="38"/>
        </w:rPr>
        <w:t>сотрудниками</w:t>
      </w:r>
      <w:r>
        <w:rPr>
          <w:color w:val="231F20"/>
          <w:spacing w:val="-26"/>
          <w:sz w:val="38"/>
        </w:rPr>
        <w:t xml:space="preserve"> </w:t>
      </w:r>
      <w:r>
        <w:rPr>
          <w:color w:val="231F20"/>
          <w:spacing w:val="-6"/>
          <w:sz w:val="38"/>
        </w:rPr>
        <w:t>ЧОП.</w:t>
      </w:r>
    </w:p>
    <w:p w:rsidR="001119AC" w:rsidRDefault="001119AC">
      <w:pPr>
        <w:pStyle w:val="ListParagraph"/>
        <w:spacing w:line="249" w:lineRule="auto"/>
        <w:jc w:val="left"/>
        <w:rPr>
          <w:sz w:val="38"/>
        </w:rPr>
        <w:sectPr w:rsidR="001119AC">
          <w:type w:val="continuous"/>
          <w:pgSz w:w="23820" w:h="16840" w:orient="landscape"/>
          <w:pgMar w:top="840" w:right="0" w:bottom="0" w:left="708" w:header="720" w:footer="720" w:gutter="0"/>
          <w:cols w:space="720"/>
        </w:sectPr>
      </w:pPr>
    </w:p>
    <w:p w:rsidR="001119AC" w:rsidRDefault="001119AC">
      <w:pPr>
        <w:pStyle w:val="BodyText"/>
        <w:ind w:left="142"/>
        <w:rPr>
          <w:sz w:val="20"/>
        </w:rPr>
      </w:pPr>
      <w:r>
        <w:rPr>
          <w:noProof/>
          <w:lang w:eastAsia="ru-RU"/>
        </w:rPr>
      </w:r>
      <w:r>
        <w:pict>
          <v:group id="Group 8" o:spid="_x0000_s1033" style="width:1105.55pt;height:79.4pt;mso-position-horizontal-relative:char;mso-position-vertical-relative:line" coordsize="140404,10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">
            <v:shape id="Graphic 9" o:spid="_x0000_s1034" style="position:absolute;width:140404;height:10083;visibility:visible;mso-wrap-style:square;v-text-anchor:top" coordsize="14040485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ngsMA&#10;AADaAAAADwAAAGRycy9kb3ducmV2LnhtbESP3WrCQBSE7wu+w3KE3hTdaMGf6CqilJZeFKo+wCF7&#10;TILZszF7TOLbdwuFXg4z8w2z3vauUi01ofRsYDJOQBFn3pacGzif3kYLUEGQLVaeycCDAmw3g6c1&#10;ptZ3/E3tUXIVIRxSNFCI1KnWISvIYRj7mjh6F984lCibXNsGuwh3lZ4myUw7LDkuFFjTvqDserw7&#10;A0Kvn5dJ9z5rw9ft8Fi+SDs/izHPw363AiXUy3/4r/1hDSzh90q8AX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fngsMAAADaAAAADwAAAAAAAAAAAAAAAACYAgAAZHJzL2Rv&#10;d25yZXYueG1sUEsFBgAAAAAEAAQA9QAAAIgDAAAAAA==&#10;" path="m13679995,l359994,,311145,3286r-46852,9573l219868,28290,178298,49149,140012,75009r-34572,30431l75009,140012,49149,178298,28290,219868,12859,264293,3286,311145,,359994,,648004r3286,48849l12859,743705r15431,44425l49149,829700r25860,38286l105440,902558r34572,30431l178298,958849r41570,20859l264293,995139r46852,9573l359994,1007999r13320001,l13728844,1004712r46851,-9573l13820121,979708r41570,-20859l13899976,932989r34573,-30431l13964980,867986r25859,-38286l14011699,788130r15431,-44425l14036703,696853r3286,-48849l14039989,359994r-3286,-48849l14027130,264293r-15431,-44425l13990839,178298r-25859,-38286l13934549,105440r-34573,-30431l13861691,49149r-41570,-20859l13775695,12859r-46851,-9573l13679995,xe" fillcolor="#004d6b" stroked="f">
              <v:path arrowok="t"/>
            </v:shape>
            <v:shape id="Textbox 10" o:spid="_x0000_s1035" type="#_x0000_t202" style="position:absolute;width:140404;height:100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<v:textbox inset="0,0,0,0">
                <w:txbxContent>
                  <w:p w:rsidR="001119AC" w:rsidRDefault="001119AC">
                    <w:pPr>
                      <w:spacing w:before="251" w:line="244" w:lineRule="auto"/>
                      <w:ind w:left="2575" w:hanging="382"/>
                      <w:rPr>
                        <w:rFonts w:ascii="Tahoma" w:hAnsi="Tahoma"/>
                        <w:b/>
                        <w:sz w:val="4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44"/>
                      </w:rPr>
                      <w:t>ОСНОВНЫЕ ПРАВИЛА ПОВЕДЕНИЯ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80"/>
                        <w:w w:val="150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44"/>
                      </w:rPr>
                      <w:t>ПРИ ОБНАРУЖЕНИИ ВЗРЫВНОГО УСТРОЙСТВА/ САМОДЕЛЬНОГО ВЗРЫВНОГО УСТРОЙСТВА ИЛИ ПРЕДМЕТА ПОХОЖЕГО НА НЕГО</w:t>
                    </w:r>
                  </w:p>
                </w:txbxContent>
              </v:textbox>
            </v:shape>
            <w10:anchorlock/>
          </v:group>
        </w:pict>
      </w:r>
    </w:p>
    <w:p w:rsidR="001119AC" w:rsidRDefault="001119AC">
      <w:pPr>
        <w:pStyle w:val="BodyText"/>
        <w:spacing w:before="5"/>
        <w:ind w:left="0"/>
        <w:rPr>
          <w:sz w:val="20"/>
        </w:rPr>
      </w:pPr>
    </w:p>
    <w:p w:rsidR="001119AC" w:rsidRDefault="001119AC">
      <w:pPr>
        <w:pStyle w:val="BodyText"/>
        <w:rPr>
          <w:sz w:val="20"/>
        </w:rPr>
        <w:sectPr w:rsidR="001119AC">
          <w:pgSz w:w="23820" w:h="16840" w:orient="landscape"/>
          <w:pgMar w:top="840" w:right="0" w:bottom="0" w:left="708" w:header="720" w:footer="720" w:gutter="0"/>
          <w:cols w:space="720"/>
        </w:sectPr>
      </w:pPr>
    </w:p>
    <w:p w:rsidR="001119AC" w:rsidRDefault="001119AC">
      <w:pPr>
        <w:pStyle w:val="ListParagraph"/>
        <w:numPr>
          <w:ilvl w:val="1"/>
          <w:numId w:val="3"/>
        </w:numPr>
        <w:tabs>
          <w:tab w:val="left" w:pos="709"/>
        </w:tabs>
        <w:spacing w:before="118" w:line="228" w:lineRule="auto"/>
        <w:ind w:right="39"/>
        <w:rPr>
          <w:sz w:val="38"/>
        </w:rPr>
      </w:pPr>
      <w:r>
        <w:rPr>
          <w:color w:val="231F20"/>
          <w:w w:val="90"/>
          <w:sz w:val="38"/>
        </w:rPr>
        <w:t>Не трогать и не приближаться к оставленным другими лицами (бесхозным) предметам;</w:t>
      </w:r>
    </w:p>
    <w:p w:rsidR="001119AC" w:rsidRDefault="001119AC">
      <w:pPr>
        <w:pStyle w:val="ListParagraph"/>
        <w:numPr>
          <w:ilvl w:val="1"/>
          <w:numId w:val="3"/>
        </w:numPr>
        <w:tabs>
          <w:tab w:val="left" w:pos="709"/>
        </w:tabs>
        <w:spacing w:line="228" w:lineRule="auto"/>
        <w:ind w:right="38"/>
        <w:rPr>
          <w:sz w:val="38"/>
        </w:rPr>
      </w:pPr>
      <w:r>
        <w:rPr>
          <w:color w:val="231F20"/>
          <w:w w:val="90"/>
          <w:sz w:val="38"/>
        </w:rPr>
        <w:t xml:space="preserve">При нахождении рядом с обнаруженным предметом, похожим </w:t>
      </w:r>
      <w:r>
        <w:rPr>
          <w:color w:val="231F20"/>
          <w:spacing w:val="-10"/>
          <w:sz w:val="38"/>
        </w:rPr>
        <w:t>на</w:t>
      </w:r>
      <w:r>
        <w:rPr>
          <w:color w:val="231F20"/>
          <w:spacing w:val="38"/>
          <w:sz w:val="38"/>
        </w:rPr>
        <w:t xml:space="preserve"> </w:t>
      </w:r>
      <w:r>
        <w:rPr>
          <w:color w:val="231F20"/>
          <w:spacing w:val="-10"/>
          <w:sz w:val="38"/>
        </w:rPr>
        <w:t>взрывное</w:t>
      </w:r>
      <w:r>
        <w:rPr>
          <w:color w:val="231F20"/>
          <w:spacing w:val="39"/>
          <w:sz w:val="38"/>
        </w:rPr>
        <w:t xml:space="preserve"> </w:t>
      </w:r>
      <w:r>
        <w:rPr>
          <w:color w:val="231F20"/>
          <w:spacing w:val="-10"/>
          <w:sz w:val="38"/>
        </w:rPr>
        <w:t>устройство</w:t>
      </w:r>
      <w:r>
        <w:rPr>
          <w:color w:val="231F20"/>
          <w:spacing w:val="38"/>
          <w:sz w:val="38"/>
        </w:rPr>
        <w:t xml:space="preserve"> </w:t>
      </w:r>
      <w:r>
        <w:rPr>
          <w:color w:val="231F20"/>
          <w:spacing w:val="-10"/>
          <w:sz w:val="38"/>
        </w:rPr>
        <w:t>громко</w:t>
      </w:r>
      <w:r>
        <w:rPr>
          <w:color w:val="231F20"/>
          <w:spacing w:val="39"/>
          <w:sz w:val="38"/>
        </w:rPr>
        <w:t xml:space="preserve"> </w:t>
      </w:r>
      <w:r>
        <w:rPr>
          <w:color w:val="231F20"/>
          <w:spacing w:val="-10"/>
          <w:sz w:val="38"/>
        </w:rPr>
        <w:t>обратиться</w:t>
      </w:r>
      <w:r>
        <w:rPr>
          <w:color w:val="231F20"/>
          <w:spacing w:val="38"/>
          <w:sz w:val="38"/>
        </w:rPr>
        <w:t xml:space="preserve"> </w:t>
      </w:r>
      <w:r>
        <w:rPr>
          <w:color w:val="231F20"/>
          <w:spacing w:val="-10"/>
          <w:sz w:val="38"/>
        </w:rPr>
        <w:t>к</w:t>
      </w:r>
      <w:r>
        <w:rPr>
          <w:color w:val="231F20"/>
          <w:spacing w:val="39"/>
          <w:sz w:val="38"/>
        </w:rPr>
        <w:t xml:space="preserve"> </w:t>
      </w:r>
      <w:r>
        <w:rPr>
          <w:color w:val="231F20"/>
          <w:spacing w:val="-10"/>
          <w:sz w:val="38"/>
        </w:rPr>
        <w:t>окружающим</w:t>
      </w:r>
    </w:p>
    <w:p w:rsidR="001119AC" w:rsidRDefault="001119AC">
      <w:pPr>
        <w:pStyle w:val="BodyText"/>
        <w:spacing w:before="1" w:line="228" w:lineRule="auto"/>
        <w:ind w:right="38"/>
        <w:jc w:val="both"/>
      </w:pPr>
      <w:r>
        <w:rPr>
          <w:color w:val="231F20"/>
          <w:spacing w:val="-12"/>
        </w:rPr>
        <w:t>«ЧЬЯ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2"/>
        </w:rPr>
        <w:t>СУМКА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2"/>
        </w:rPr>
        <w:t>(ПАКЕТ,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2"/>
        </w:rPr>
        <w:t>КОРОБКА)?»,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2"/>
        </w:rPr>
        <w:t>если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2"/>
        </w:rPr>
        <w:t>ответа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2"/>
        </w:rPr>
        <w:t>не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2"/>
        </w:rPr>
        <w:t xml:space="preserve">последова- </w:t>
      </w:r>
      <w:r>
        <w:rPr>
          <w:color w:val="231F20"/>
          <w:w w:val="90"/>
        </w:rPr>
        <w:t>ло, отойти на безопасное расстояние.</w:t>
      </w:r>
    </w:p>
    <w:p w:rsidR="001119AC" w:rsidRDefault="001119AC">
      <w:pPr>
        <w:pStyle w:val="ListParagraph"/>
        <w:numPr>
          <w:ilvl w:val="1"/>
          <w:numId w:val="3"/>
        </w:numPr>
        <w:tabs>
          <w:tab w:val="left" w:pos="709"/>
        </w:tabs>
        <w:spacing w:line="228" w:lineRule="auto"/>
        <w:ind w:right="38"/>
        <w:rPr>
          <w:sz w:val="38"/>
        </w:rPr>
      </w:pPr>
      <w:r>
        <w:rPr>
          <w:color w:val="231F20"/>
          <w:w w:val="90"/>
          <w:sz w:val="38"/>
        </w:rPr>
        <w:t xml:space="preserve">Зафиксировать время и место обнаружения подозрительного </w:t>
      </w:r>
      <w:r>
        <w:rPr>
          <w:color w:val="231F20"/>
          <w:spacing w:val="-10"/>
          <w:sz w:val="38"/>
        </w:rPr>
        <w:t>(бесхозного)</w:t>
      </w:r>
      <w:r>
        <w:rPr>
          <w:color w:val="231F20"/>
          <w:spacing w:val="-26"/>
          <w:sz w:val="38"/>
        </w:rPr>
        <w:t xml:space="preserve"> </w:t>
      </w:r>
      <w:r>
        <w:rPr>
          <w:color w:val="231F20"/>
          <w:spacing w:val="-10"/>
          <w:sz w:val="38"/>
        </w:rPr>
        <w:t>предмета;</w:t>
      </w:r>
    </w:p>
    <w:p w:rsidR="001119AC" w:rsidRDefault="001119AC">
      <w:pPr>
        <w:pStyle w:val="ListParagraph"/>
        <w:numPr>
          <w:ilvl w:val="1"/>
          <w:numId w:val="3"/>
        </w:numPr>
        <w:tabs>
          <w:tab w:val="left" w:pos="709"/>
        </w:tabs>
        <w:spacing w:before="59" w:line="228" w:lineRule="auto"/>
        <w:ind w:right="38"/>
        <w:rPr>
          <w:sz w:val="38"/>
        </w:rPr>
      </w:pPr>
      <w:r>
        <w:rPr>
          <w:color w:val="231F20"/>
          <w:spacing w:val="-12"/>
          <w:sz w:val="38"/>
        </w:rPr>
        <w:t>Проинформировать</w:t>
      </w:r>
      <w:r>
        <w:rPr>
          <w:color w:val="231F20"/>
          <w:spacing w:val="-17"/>
          <w:sz w:val="38"/>
        </w:rPr>
        <w:t xml:space="preserve"> </w:t>
      </w:r>
      <w:r>
        <w:rPr>
          <w:color w:val="231F20"/>
          <w:spacing w:val="-12"/>
          <w:sz w:val="38"/>
        </w:rPr>
        <w:t>сотрудников</w:t>
      </w:r>
      <w:r>
        <w:rPr>
          <w:color w:val="231F20"/>
          <w:spacing w:val="-17"/>
          <w:sz w:val="38"/>
        </w:rPr>
        <w:t xml:space="preserve"> </w:t>
      </w:r>
      <w:r>
        <w:rPr>
          <w:color w:val="231F20"/>
          <w:spacing w:val="-12"/>
          <w:sz w:val="38"/>
        </w:rPr>
        <w:t>медицинского</w:t>
      </w:r>
      <w:r>
        <w:rPr>
          <w:color w:val="231F20"/>
          <w:spacing w:val="-16"/>
          <w:sz w:val="38"/>
        </w:rPr>
        <w:t xml:space="preserve"> </w:t>
      </w:r>
      <w:r>
        <w:rPr>
          <w:color w:val="231F20"/>
          <w:spacing w:val="-12"/>
          <w:sz w:val="38"/>
        </w:rPr>
        <w:t xml:space="preserve">учреждения/ </w:t>
      </w:r>
      <w:r>
        <w:rPr>
          <w:color w:val="231F20"/>
          <w:w w:val="90"/>
          <w:sz w:val="38"/>
        </w:rPr>
        <w:t xml:space="preserve">сотрудников охраны об обнаружении подозрительного (бесхоз- </w:t>
      </w:r>
      <w:r>
        <w:rPr>
          <w:color w:val="231F20"/>
          <w:spacing w:val="-8"/>
          <w:sz w:val="38"/>
        </w:rPr>
        <w:t>ного)</w:t>
      </w:r>
      <w:r>
        <w:rPr>
          <w:color w:val="231F20"/>
          <w:spacing w:val="-26"/>
          <w:sz w:val="38"/>
        </w:rPr>
        <w:t xml:space="preserve"> </w:t>
      </w:r>
      <w:r>
        <w:rPr>
          <w:color w:val="231F20"/>
          <w:spacing w:val="-8"/>
          <w:sz w:val="38"/>
        </w:rPr>
        <w:t>предмета;</w:t>
      </w:r>
    </w:p>
    <w:p w:rsidR="001119AC" w:rsidRDefault="001119AC">
      <w:pPr>
        <w:pStyle w:val="ListParagraph"/>
        <w:numPr>
          <w:ilvl w:val="1"/>
          <w:numId w:val="3"/>
        </w:numPr>
        <w:tabs>
          <w:tab w:val="left" w:pos="709"/>
        </w:tabs>
        <w:spacing w:before="117" w:line="228" w:lineRule="auto"/>
        <w:ind w:right="848"/>
        <w:jc w:val="left"/>
        <w:rPr>
          <w:sz w:val="38"/>
        </w:rPr>
      </w:pPr>
      <w:r>
        <w:br w:type="column"/>
      </w:r>
      <w:r>
        <w:rPr>
          <w:color w:val="231F20"/>
          <w:w w:val="90"/>
          <w:sz w:val="38"/>
        </w:rPr>
        <w:t>Проследовать</w:t>
      </w:r>
      <w:r>
        <w:rPr>
          <w:color w:val="231F20"/>
          <w:spacing w:val="-49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на</w:t>
      </w:r>
      <w:r>
        <w:rPr>
          <w:color w:val="231F20"/>
          <w:spacing w:val="-49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безопасное</w:t>
      </w:r>
      <w:r>
        <w:rPr>
          <w:color w:val="231F20"/>
          <w:spacing w:val="-49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расстояние</w:t>
      </w:r>
      <w:r>
        <w:rPr>
          <w:color w:val="231F20"/>
          <w:spacing w:val="-49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(см.</w:t>
      </w:r>
      <w:r>
        <w:rPr>
          <w:color w:val="231F20"/>
          <w:spacing w:val="-49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информацию</w:t>
      </w:r>
      <w:r>
        <w:rPr>
          <w:color w:val="231F20"/>
          <w:spacing w:val="-49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ниже) от предполагаемого взрыва;</w:t>
      </w:r>
    </w:p>
    <w:p w:rsidR="001119AC" w:rsidRDefault="001119AC">
      <w:pPr>
        <w:pStyle w:val="ListParagraph"/>
        <w:numPr>
          <w:ilvl w:val="1"/>
          <w:numId w:val="3"/>
        </w:numPr>
        <w:tabs>
          <w:tab w:val="left" w:pos="709"/>
        </w:tabs>
        <w:spacing w:line="228" w:lineRule="auto"/>
        <w:ind w:right="849"/>
        <w:jc w:val="left"/>
        <w:rPr>
          <w:sz w:val="38"/>
        </w:rPr>
      </w:pPr>
      <w:r>
        <w:rPr>
          <w:color w:val="231F20"/>
          <w:spacing w:val="-2"/>
          <w:w w:val="90"/>
          <w:sz w:val="38"/>
        </w:rPr>
        <w:t>Не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использовать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вблизи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телефон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или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иных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приборов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связи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 xml:space="preserve">(при- </w:t>
      </w:r>
      <w:r>
        <w:rPr>
          <w:color w:val="231F20"/>
          <w:spacing w:val="-6"/>
          <w:sz w:val="38"/>
        </w:rPr>
        <w:t>способлений);</w:t>
      </w:r>
    </w:p>
    <w:p w:rsidR="001119AC" w:rsidRDefault="001119AC">
      <w:pPr>
        <w:pStyle w:val="ListParagraph"/>
        <w:numPr>
          <w:ilvl w:val="1"/>
          <w:numId w:val="3"/>
        </w:numPr>
        <w:tabs>
          <w:tab w:val="left" w:pos="709"/>
        </w:tabs>
        <w:spacing w:line="228" w:lineRule="auto"/>
        <w:ind w:right="847"/>
        <w:jc w:val="left"/>
        <w:rPr>
          <w:sz w:val="38"/>
        </w:rPr>
      </w:pPr>
      <w:r>
        <w:rPr>
          <w:color w:val="231F20"/>
          <w:w w:val="90"/>
          <w:sz w:val="38"/>
        </w:rPr>
        <w:t>При</w:t>
      </w:r>
      <w:r>
        <w:rPr>
          <w:color w:val="231F20"/>
          <w:spacing w:val="-44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объявлении</w:t>
      </w:r>
      <w:r>
        <w:rPr>
          <w:color w:val="231F20"/>
          <w:spacing w:val="-44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эвакуации</w:t>
      </w:r>
      <w:r>
        <w:rPr>
          <w:color w:val="231F20"/>
          <w:spacing w:val="-44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приступить</w:t>
      </w:r>
      <w:r>
        <w:rPr>
          <w:color w:val="231F20"/>
          <w:spacing w:val="-44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к</w:t>
      </w:r>
      <w:r>
        <w:rPr>
          <w:color w:val="231F20"/>
          <w:spacing w:val="-44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эвакуации</w:t>
      </w:r>
      <w:r>
        <w:rPr>
          <w:color w:val="231F20"/>
          <w:spacing w:val="-44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к</w:t>
      </w:r>
      <w:r>
        <w:rPr>
          <w:color w:val="231F20"/>
          <w:spacing w:val="-44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месту</w:t>
      </w:r>
      <w:r>
        <w:rPr>
          <w:color w:val="231F20"/>
          <w:spacing w:val="-44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сбора в соответствии с планом эвакуации.</w:t>
      </w:r>
    </w:p>
    <w:p w:rsidR="001119AC" w:rsidRDefault="001119AC">
      <w:pPr>
        <w:pStyle w:val="BodyText"/>
        <w:spacing w:before="58" w:line="228" w:lineRule="auto"/>
        <w:ind w:left="142" w:right="847"/>
        <w:jc w:val="both"/>
      </w:pPr>
      <w:r>
        <w:rPr>
          <w:noProof/>
          <w:lang w:eastAsia="ru-RU"/>
        </w:rPr>
        <w:pict>
          <v:shape id="Graphic 11" o:spid="_x0000_s1036" style="position:absolute;left:0;text-align:left;margin-left:1162.9pt;margin-top:49.7pt;width:27.65pt;height:100.7pt;z-index:25159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1155,127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" path="m350989,l289058,43682,254704,72460r-32585,30725l191394,135769r-28779,34354l135873,206158r-24616,37628l88854,282916,68754,323462,51046,365333,35819,408441,23161,452697,13161,498012,5908,544298,1492,591465,,639425r1492,47959l5908,734550r7253,46285l23161,826149r12658,44255l51046,913511r17708,41870l88854,995926r22403,39130l135873,1072682r26742,36035l191394,1143070r30725,32584l254704,1206379r34354,28778l325093,1261898r25896,16941l350989,xe" fillcolor="#f3c059" stroked="f">
            <v:path arrowok="t"/>
            <w10:wrap anchorx="page"/>
          </v:shape>
        </w:pict>
      </w:r>
      <w:r>
        <w:rPr>
          <w:color w:val="231F20"/>
          <w:w w:val="85"/>
        </w:rPr>
        <w:t xml:space="preserve">По возможности эвакуироваться к месту сбора с личными (ценными) </w:t>
      </w:r>
      <w:r>
        <w:rPr>
          <w:color w:val="231F20"/>
          <w:w w:val="90"/>
        </w:rPr>
        <w:t>вещами,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теплой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одеждой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(в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зимний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период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принять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все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возможные </w:t>
      </w:r>
      <w:r>
        <w:rPr>
          <w:color w:val="231F20"/>
          <w:spacing w:val="-2"/>
          <w:w w:val="90"/>
        </w:rPr>
        <w:t>меры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к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исключению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случаев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обморожения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пациентов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их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законных представителей).</w:t>
      </w:r>
    </w:p>
    <w:p w:rsidR="001119AC" w:rsidRDefault="001119AC">
      <w:pPr>
        <w:pStyle w:val="BodyText"/>
        <w:spacing w:line="228" w:lineRule="auto"/>
        <w:jc w:val="both"/>
        <w:sectPr w:rsidR="001119AC">
          <w:type w:val="continuous"/>
          <w:pgSz w:w="23820" w:h="16840" w:orient="landscape"/>
          <w:pgMar w:top="840" w:right="0" w:bottom="0" w:left="708" w:header="720" w:footer="720" w:gutter="0"/>
          <w:cols w:num="2" w:space="720" w:equalWidth="0">
            <w:col w:w="10955" w:space="383"/>
            <w:col w:w="11774"/>
          </w:cols>
        </w:sectPr>
      </w:pPr>
    </w:p>
    <w:p w:rsidR="001119AC" w:rsidRDefault="001119AC">
      <w:pPr>
        <w:pStyle w:val="BodyText"/>
        <w:spacing w:before="93"/>
        <w:ind w:left="0"/>
        <w:rPr>
          <w:sz w:val="20"/>
        </w:rPr>
      </w:pPr>
    </w:p>
    <w:p w:rsidR="001119AC" w:rsidRDefault="001119AC">
      <w:pPr>
        <w:spacing w:line="60" w:lineRule="exact"/>
        <w:ind w:left="112"/>
        <w:rPr>
          <w:sz w:val="6"/>
        </w:rPr>
      </w:pPr>
      <w:r>
        <w:rPr>
          <w:noProof/>
          <w:lang w:eastAsia="ru-RU"/>
        </w:rPr>
      </w:r>
      <w:r>
        <w:pict>
          <v:group id="Group 12" o:spid="_x0000_s1037" style="width:3pt;height:3pt;mso-position-horizontal-relative:char;mso-position-vertical-relative:line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">
            <v:shape id="Graphic 13" o:spid="_x0000_s1038" style="position:absolute;width:38100;height:38100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EpsEA&#10;AADbAAAADwAAAGRycy9kb3ducmV2LnhtbERPTWsCMRC9F/wPYQQvRbNaKGU1ilgE8VBZtfdhM24W&#10;N5MlSXX11xtB6G0e73Nmi8424kI+1I4VjEcZCOLS6ZorBcfDevgFIkRkjY1jUnCjAIt5722GuXZX&#10;Luiyj5VIIRxyVGBibHMpQ2nIYhi5ljhxJ+ctxgR9JbXHawq3jZxk2ae0WHNqMNjSylB53v9ZBdv3&#10;47osqt3v8sePd9Lfv1emuCs16HfLKYhIXfwXv9wbneZ/wPOXdI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ahKbBAAAA2wAAAA8AAAAAAAAAAAAAAAAAmAIAAGRycy9kb3du&#10;cmV2LnhtbFBLBQYAAAAABAAEAPUAAACGAwAAAAA=&#10;" path="m,19050l5579,5579,19050,,32520,5579r5580,13471l32520,32520,19050,38100,5579,32520,,19050xe" fillcolor="#004d6b" stroked="f">
              <v:path arrowok="t"/>
            </v:shape>
            <w10:anchorlock/>
          </v:group>
        </w:pict>
      </w:r>
      <w:r>
        <w:rPr>
          <w:rFonts w:ascii="Times New Roman" w:eastAsia="Times New Roman"/>
          <w:spacing w:val="80"/>
          <w:sz w:val="6"/>
        </w:rPr>
        <w:t xml:space="preserve"> </w:t>
      </w:r>
      <w:r>
        <w:rPr>
          <w:noProof/>
          <w:lang w:eastAsia="ru-RU"/>
        </w:rPr>
      </w:r>
      <w:r>
        <w:pict>
          <v:group id="Group 14" o:spid="_x0000_s1039" style="width:1092.35pt;height:3pt;mso-position-horizontal-relative:char;mso-position-vertical-relative:line" coordsize="138728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">
            <v:shape id="Graphic 15" o:spid="_x0000_s1040" style="position:absolute;top:190;width:137966;height:13;visibility:visible;mso-wrap-style:square;v-text-anchor:top" coordsize="13796644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3WWcEA&#10;AADbAAAADwAAAGRycy9kb3ducmV2LnhtbERPTWvCQBC9C/6HZYTedFNRkdRViiLtRSGJvY+7YxLM&#10;zobsNqb/visUepvH+5zNbrCN6KnztWMFr7MEBLF2puZSwaU4TtcgfEA22DgmBT/kYbcdjzaYGvfg&#10;jPo8lCKGsE9RQRVCm0rpdUUW/cy1xJG7uc5iiLArpenwEcNtI+dJspIWa44NFba0r0jf82+rIPu6&#10;UqJ7czpk5qMor+vF+bJaKPUyGd7fQAQawr/4z/1p4vwlPH+JB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N1lnBAAAA2wAAAA8AAAAAAAAAAAAAAAAAmAIAAGRycy9kb3du&#10;cmV2LnhtbFBLBQYAAAAABAAEAPUAAACGAwAAAAA=&#10;" path="m,l13796264,e" filled="f" strokecolor="#004d6b" strokeweight="3pt">
              <v:stroke dashstyle="dot"/>
              <v:path arrowok="t"/>
            </v:shape>
            <v:shape id="Graphic 16" o:spid="_x0000_s1041" style="position:absolute;left:138344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0nPsEA&#10;AADbAAAADwAAAGRycy9kb3ducmV2LnhtbERPS4vCMBC+C/sfwix4kTXVg0g1irgI4kGpj/vQzDZl&#10;m0lJolZ/vVlY8DYf33Pmy8424kY+1I4VjIYZCOLS6ZorBefT5msKIkRkjY1jUvCgAMvFR2+OuXZ3&#10;Luh2jJVIIRxyVGBibHMpQ2nIYhi6ljhxP85bjAn6SmqP9xRuGznOsom0WHNqMNjS2lD5e7xaBbvB&#10;eVMW1eGy2vvRQfrn99oUT6X6n91qBiJSF9/if/dWp/kT+PslHS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tJz7BAAAA2wAAAA8AAAAAAAAAAAAAAAAAmAIAAGRycy9kb3du&#10;cmV2LnhtbFBLBQYAAAAABAAEAPUAAACGAwAAAAA=&#10;" path="m,19050l5579,5579,19050,,32520,5579r5580,13471l32520,32520,19050,38100,5579,32520,,19050xe" fillcolor="#004d6b" stroked="f">
              <v:path arrowok="t"/>
            </v:shape>
            <w10:anchorlock/>
          </v:group>
        </w:pict>
      </w:r>
    </w:p>
    <w:p w:rsidR="001119AC" w:rsidRDefault="001119AC">
      <w:pPr>
        <w:pStyle w:val="BodyText"/>
        <w:spacing w:before="9"/>
        <w:ind w:left="0"/>
        <w:rPr>
          <w:sz w:val="15"/>
        </w:rPr>
      </w:pPr>
    </w:p>
    <w:p w:rsidR="001119AC" w:rsidRDefault="001119AC">
      <w:pPr>
        <w:pStyle w:val="BodyText"/>
        <w:rPr>
          <w:sz w:val="15"/>
        </w:rPr>
        <w:sectPr w:rsidR="001119AC">
          <w:type w:val="continuous"/>
          <w:pgSz w:w="23820" w:h="16840" w:orient="landscape"/>
          <w:pgMar w:top="840" w:right="0" w:bottom="0" w:left="708" w:header="720" w:footer="720" w:gutter="0"/>
          <w:cols w:space="720"/>
        </w:sectPr>
      </w:pPr>
    </w:p>
    <w:p w:rsidR="001119AC" w:rsidRDefault="001119AC">
      <w:pPr>
        <w:pStyle w:val="Heading3"/>
      </w:pPr>
      <w:r>
        <w:rPr>
          <w:color w:val="004D6B"/>
          <w:w w:val="85"/>
        </w:rPr>
        <w:t>Демаскирующие</w:t>
      </w:r>
      <w:r>
        <w:rPr>
          <w:color w:val="004D6B"/>
          <w:spacing w:val="-2"/>
          <w:w w:val="85"/>
        </w:rPr>
        <w:t xml:space="preserve"> </w:t>
      </w:r>
      <w:r>
        <w:rPr>
          <w:color w:val="004D6B"/>
          <w:w w:val="85"/>
        </w:rPr>
        <w:t>признаки</w:t>
      </w:r>
      <w:r>
        <w:rPr>
          <w:color w:val="004D6B"/>
          <w:spacing w:val="-1"/>
          <w:w w:val="85"/>
        </w:rPr>
        <w:t xml:space="preserve"> </w:t>
      </w:r>
      <w:r>
        <w:rPr>
          <w:color w:val="004D6B"/>
          <w:w w:val="85"/>
        </w:rPr>
        <w:t>взрывного</w:t>
      </w:r>
      <w:r>
        <w:rPr>
          <w:color w:val="004D6B"/>
          <w:spacing w:val="-2"/>
          <w:w w:val="85"/>
        </w:rPr>
        <w:t xml:space="preserve"> </w:t>
      </w:r>
      <w:r>
        <w:rPr>
          <w:color w:val="004D6B"/>
          <w:w w:val="85"/>
        </w:rPr>
        <w:t>устройства</w:t>
      </w:r>
      <w:r>
        <w:rPr>
          <w:color w:val="004D6B"/>
          <w:spacing w:val="-1"/>
          <w:w w:val="85"/>
        </w:rPr>
        <w:t xml:space="preserve"> </w:t>
      </w:r>
      <w:r>
        <w:rPr>
          <w:color w:val="004D6B"/>
          <w:w w:val="85"/>
        </w:rPr>
        <w:t>(далее</w:t>
      </w:r>
      <w:r>
        <w:rPr>
          <w:color w:val="004D6B"/>
          <w:spacing w:val="-1"/>
          <w:w w:val="85"/>
        </w:rPr>
        <w:t xml:space="preserve"> </w:t>
      </w:r>
      <w:r>
        <w:rPr>
          <w:color w:val="004D6B"/>
          <w:w w:val="85"/>
        </w:rPr>
        <w:t>–</w:t>
      </w:r>
      <w:r>
        <w:rPr>
          <w:color w:val="004D6B"/>
          <w:spacing w:val="-2"/>
          <w:w w:val="85"/>
        </w:rPr>
        <w:t xml:space="preserve"> </w:t>
      </w:r>
      <w:r>
        <w:rPr>
          <w:color w:val="004D6B"/>
          <w:spacing w:val="-4"/>
          <w:w w:val="85"/>
        </w:rPr>
        <w:t>ВУ):</w:t>
      </w:r>
    </w:p>
    <w:p w:rsidR="001119AC" w:rsidRDefault="001119AC">
      <w:pPr>
        <w:pStyle w:val="ListParagraph"/>
        <w:numPr>
          <w:ilvl w:val="1"/>
          <w:numId w:val="3"/>
        </w:numPr>
        <w:tabs>
          <w:tab w:val="left" w:pos="708"/>
        </w:tabs>
        <w:spacing w:before="98"/>
        <w:ind w:left="708" w:hanging="566"/>
        <w:jc w:val="left"/>
        <w:rPr>
          <w:sz w:val="38"/>
        </w:rPr>
      </w:pPr>
      <w:r>
        <w:rPr>
          <w:color w:val="231F20"/>
          <w:w w:val="85"/>
          <w:sz w:val="38"/>
        </w:rPr>
        <w:t>Наличие</w:t>
      </w:r>
      <w:r>
        <w:rPr>
          <w:color w:val="231F20"/>
          <w:spacing w:val="35"/>
          <w:sz w:val="38"/>
        </w:rPr>
        <w:t xml:space="preserve"> </w:t>
      </w:r>
      <w:r>
        <w:rPr>
          <w:color w:val="231F20"/>
          <w:w w:val="85"/>
          <w:sz w:val="38"/>
        </w:rPr>
        <w:t>взрывчатого</w:t>
      </w:r>
      <w:r>
        <w:rPr>
          <w:color w:val="231F20"/>
          <w:spacing w:val="35"/>
          <w:sz w:val="38"/>
        </w:rPr>
        <w:t xml:space="preserve"> </w:t>
      </w:r>
      <w:r>
        <w:rPr>
          <w:color w:val="231F20"/>
          <w:w w:val="85"/>
          <w:sz w:val="38"/>
        </w:rPr>
        <w:t>вещества</w:t>
      </w:r>
      <w:r>
        <w:rPr>
          <w:color w:val="231F20"/>
          <w:spacing w:val="35"/>
          <w:sz w:val="38"/>
        </w:rPr>
        <w:t xml:space="preserve"> </w:t>
      </w:r>
      <w:r>
        <w:rPr>
          <w:color w:val="231F20"/>
          <w:w w:val="85"/>
          <w:sz w:val="38"/>
        </w:rPr>
        <w:t>в</w:t>
      </w:r>
      <w:r>
        <w:rPr>
          <w:color w:val="231F20"/>
          <w:spacing w:val="36"/>
          <w:sz w:val="38"/>
        </w:rPr>
        <w:t xml:space="preserve"> </w:t>
      </w:r>
      <w:r>
        <w:rPr>
          <w:color w:val="231F20"/>
          <w:w w:val="85"/>
          <w:sz w:val="38"/>
        </w:rPr>
        <w:t>конструкции</w:t>
      </w:r>
      <w:r>
        <w:rPr>
          <w:color w:val="231F20"/>
          <w:spacing w:val="35"/>
          <w:sz w:val="38"/>
        </w:rPr>
        <w:t xml:space="preserve"> </w:t>
      </w:r>
      <w:r>
        <w:rPr>
          <w:color w:val="231F20"/>
          <w:spacing w:val="-5"/>
          <w:w w:val="85"/>
          <w:sz w:val="38"/>
        </w:rPr>
        <w:t>ВУ;</w:t>
      </w:r>
    </w:p>
    <w:p w:rsidR="001119AC" w:rsidRDefault="001119AC">
      <w:pPr>
        <w:pStyle w:val="ListParagraph"/>
        <w:numPr>
          <w:ilvl w:val="1"/>
          <w:numId w:val="3"/>
        </w:numPr>
        <w:tabs>
          <w:tab w:val="left" w:pos="709"/>
        </w:tabs>
        <w:spacing w:before="53" w:line="228" w:lineRule="auto"/>
        <w:ind w:right="38"/>
        <w:jc w:val="left"/>
        <w:rPr>
          <w:sz w:val="38"/>
        </w:rPr>
      </w:pPr>
      <w:r>
        <w:rPr>
          <w:noProof/>
          <w:lang w:eastAsia="ru-RU"/>
        </w:rPr>
        <w:pict>
          <v:group id="Group 17" o:spid="_x0000_s1042" style="position:absolute;left:0;text-align:left;margin-left:411.4pt;margin-top:4.75pt;width:779.15pt;height:373.8pt;z-index:-251635712;mso-wrap-distance-left:0;mso-wrap-distance-right:0;mso-position-horizontal-relative:page" coordsize="98952,47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">
            <v:shape id="Graphic 18" o:spid="_x0000_s1043" style="position:absolute;width:98951;height:47472;visibility:visible;mso-wrap-style:square;v-text-anchor:top" coordsize="9895205,4747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6TM8QA&#10;AADbAAAADwAAAGRycy9kb3ducmV2LnhtbESPQWvCQBCF7wX/wzJCL0U39iBpdBWxCt6kSdHrkB2T&#10;YHY2ZLca++s7B6G3Gd6b975ZrgfXqhv1ofFsYDZNQBGX3jZcGfgu9pMUVIjIFlvPZOBBAdar0csS&#10;M+vv/EW3PFZKQjhkaKCOscu0DmVNDsPUd8SiXXzvMMraV9r2eJdw1+r3JJlrhw1LQ40dbWsqr/mP&#10;M3D8SE7p7nguZsXbrz3kNv18lKkxr+NhswAVaYj/5uf1wQq+wMovM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OkzPEAAAA2wAAAA8AAAAAAAAAAAAAAAAAmAIAAGRycy9k&#10;b3ducmV2LnhtbFBLBQYAAAAABAAEAPUAAACJAwAAAAA=&#10;" path="m4118699,4746879l3899535,4530991r-35522,-25400l3826840,4467491r-38672,-25400l3748163,4416691r-26466,-16306l3418027,4083316r-35484,-32994l3344316,4022255r-40526,-23127l3261398,3980942r-43828,-13234l3172790,3959428r-45326,-3315l3082036,3957777r-45060,6642l2992717,3976065r-43028,16637l2908338,4014343r-39218,26657l2832468,4072686r-82906,80506l2749296,4152912r-44615,42685l2647467,4237545r-75082,37681l2526106,4290644r-47358,10439l2430729,4306532r-48273,482l2334349,4302518r-47524,-9486l2240318,4278566r-45098,-19431l2151964,4234713r-40996,-29400l2072652,4170934,1415402,3513290r-36779,-28080l1337208,3468370r-43739,-5614l1249718,3468370r-41415,16840l1171536,3513290r-28067,36791l1126642,3591534r-5613,43764l1126642,3679075r16827,41440l1171536,3757307r243866,244018l1439506,4037647r8027,41326l1439506,4120286r-24104,36322l1379105,4180725r-41300,8039l1296517,4180725r-36296,-24117l543382,3439350r-35751,-30886l468744,3383762r-41339,-18529l384340,3352876r-44120,-6172l295757,3346704r-44120,6172l208559,3365233r-41326,18529l128346,3408464r-35751,30886l61734,3475126r-24701,38913l18516,3555390,6172,3598481,,3642626r,44501l6172,3731272r12344,43104l37033,3815727r24701,38913l92595,3890416r855955,856463l2676334,4746879r563855,l3342906,4746879r710654,l4118699,4746879xem5674106,2935401r-5944,-44208l5651398,2851467r-25997,-33655l5591746,2791803r-39725,-16764l5507812,2769095r-44209,5944l5423878,2791803r-33655,26009l5364213,2851467r-16764,39726l5341518,2935401r5931,44222l5364213,3019348r26010,33668l5423878,3079026r39725,16764l5507812,3101721r44209,-5931l5591746,3079026r33655,-26010l5651398,3019348r16764,-39725l5674106,2935401xem6310985,4746879l5607710,4048391,5313616,3756291,4495254,2943491r-35433,-38100l4422635,2879991r-38798,-25400l4343628,2829191r-41440,-25400l4127538,2752991r-180302,l3772585,2803791r-41440,25400l3690937,2854591r-38798,25400l3614940,2905391r-35420,38100l3546602,2968891r-29782,38100l3490176,3045091r-23508,38100l3446297,3133991r-17247,38100l3414953,3222891r-10972,38100l3396145,3299091r-4699,50800l3389871,3400691r1575,38100l3396145,3489591r7836,38100l3414953,3578491r14110,38100l3446310,3654691r20383,50800l3490201,3743591r26645,38100l3546627,3819791r32918,38100l4306417,4581791r28017,38100l4343705,4670691r-9500,50800l4310989,4746879r631101,l3982770,3794391r-5016,-12700l3976078,3781691r1676,-12700l3982770,3756291r27877,l5006772,4746879r723506,l5062410,4086491r-5029,-12700l5055705,4073791r1676,-12700l5062410,4048391r27877,l5794972,4746879r516013,xem9895192,444017r-82550,-81344l9812642,3032391r-9969,50800l9775469,3133991r-40348,25400l9636315,3159391r-40347,-25400l9568764,3083191r-9969,-50800l9568764,2994291r27204,-50800l9636315,2918091r98806,l9775469,2943491r27204,50800l9812642,3032391r,-2669718l9605454,158496r-36969,-27801l9526930,114160r-43777,-5283l9439453,114808r-41288,17157l9361602,160312r-27775,36982l9317304,238861r-5283,43802l9317952,326377r17145,41313l9363431,404266r245681,242125l9633483,682523r8344,41237l9634106,765136r-23838,36500l9574162,826020r-41237,8344l9491586,826630r-36487,-23838l8732939,91097,8696960,60490,8657895,36080,8616429,17868,8573275,5842,8529104,r-44463,330l8440572,6845r-42977,12662l8356409,38354r-38697,24980l8282191,94488r-30595,35991l8227200,169557r-18200,41491l8196974,254215r-5842,44184l8191474,342887r6503,44082l8210639,429971r18821,41199l8254441,509892r31128,35534l9185516,1432344r-3645,12547l9168968,1482991r-11062,38100l9148686,1571891r-7378,38100l9135783,1660791r-3683,38100l9130246,1749691r,38100l9132100,1838591r3683,38100l9141308,1927491r7378,38100l9157906,2016391r11062,38100l9181871,2105291r14758,38100l9213215,2181491r18440,50800l9251937,2270391r22124,38100l9298038,2346591r25807,38100l9351505,2422791r29502,38100l9412351,2498991r33185,38100l9467723,2549791r27584,38100l9509100,2638691r,38100l9495307,2727591r-27584,38100l9429521,2791091r-43332,12700l9341129,2803791r-43332,-12700l9259595,2765691,7992834,1495691r-36398,-38100l7917777,1432191r-40615,-25400l7834871,1394091r-43650,-25400l7746517,1355991r-45466,l7655141,1343291r-46076,l7563155,1355991r-45466,l7472985,1368691r-43650,25400l7387044,1406791r-40628,25400l7307758,1457591r-36399,38100l7238263,1533791r-28956,38100l7184491,1609991r-20675,38100l7134860,1736991r-8281,50800l7122452,1838591r,38100l7126579,1927491r8281,38100l7147268,2016391r16548,38100l7184491,2105291r24816,38100l7238263,2181491r33096,38100l9100045,4048391r25743,38100l9138666,4124591r,38100l9125788,4200791r-25743,38100l9064396,4264291r-40449,12700l8981897,4276991r-40449,-12700l8905799,4238891,7670952,3006991r-34785,-38100l7600112,2943491r-37249,-25400l7524509,2892691r-39370,-25400l7444841,2841891r-41122,-25400l7188568,2752991r-44310,l7099732,2740291r-134023,l6921182,2752991r-44310,l6661721,2816491r-41122,25400l6580302,2867291r-39370,25400l6502578,2918091r-37249,25400l6429273,2968891r-34785,38100l6361481,3045091r-30811,25400l6302057,3108591r-26416,38100l6251435,3197491r-22009,38100l6209627,3273691r-17615,38100l6176607,3362591r-13196,38100l6152400,3438791r-15405,88900l6132601,3578491r-2210,38100l6130391,3667391r2210,38100l6136995,3756291r15405,88900l6163411,3883291r13196,50800l6192012,3972191r17615,38100l6229426,4061091r22009,38100l6275641,4137291r26416,38100l6330670,4213491r30811,38100l6394488,4276991r471487,469888l9895192,4746879r,-469888l9895192,4264291,8527885,2892691r-5017,l8521192,2879991r1676,-12700l8527885,2867291r4470,-12700l8555761,2854591,9895192,4200791r,-1041400l9895192,555891r,-111874xe" fillcolor="#004d6b" stroked="f">
              <v:fill opacity="2056f"/>
              <v:path arrowok="t"/>
            </v:shape>
            <v:shape id="Graphic 19" o:spid="_x0000_s1044" style="position:absolute;left:55480;top:21968;width:43472;height:25502;visibility:visible;mso-wrap-style:square;v-text-anchor:top" coordsize="4347210,255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7Z8MA&#10;AADbAAAADwAAAGRycy9kb3ducmV2LnhtbESPQYvCMBCF78L+hzDCXsqaulBxq1FWQfG4atHr2Ixt&#10;sZmUJmr992ZB8DbDe/O+N9N5Z2pxo9ZVlhUMBzEI4tzqigsF2X71NQbhPLLG2jIpeJCD+eyjN8VU&#10;2ztv6bbzhQgh7FJUUHrfpFK6vCSDbmAb4qCdbWvQh7UtpG7xHsJNLb/jeCQNVhwIJTa0LCm/7K4m&#10;QFZxFv0d16dkuEiyZbQ/RD45KPXZ734nIDx1/m1+XW90qP8D/7+EAe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L7Z8MAAADbAAAADwAAAAAAAAAAAAAAAACYAgAAZHJzL2Rv&#10;d25yZXYueG1sUEsFBgAAAAAEAAQA9QAAAIgDAAAAAA==&#10;" path="m481326,2243432r-46210,2524l389374,2253521r-44844,12607l301031,2283778r-41708,22692l219853,2334204r-36786,32776l,2550027r1451791,l1426369,2524607r-458726,l939994,2519225r-24334,-16152l779560,2366980r-36786,-32776l703302,2306470r-41709,-22692l618093,2266128r-44843,-12607l527512,2245956r-46186,-2524xem1619092,1904077r-776997,l845575,1905411r644656,644616l1920067,2550027,1465132,2095111r,-8598l1473095,2078550r3479,-1321l1792252,2077229,1619092,1904077xem1792252,2077229r-308731,l1487001,2078550r471507,471477l2265073,2550027,1792252,2077229xem2641033,1301707r-45702,1939l2549898,1309463r-44898,9695l2460906,1332731r-43024,17450l2376198,1371510r-40079,25207l2297915,1425802r-36061,32963l2228889,1494824r-29087,38202l2174594,1573102r-21330,41683l2135812,1657806r-13574,44093l2112543,1746794r-5818,45432l2104786,1837925r1939,45699l2112543,1929056r9695,44896l2135812,2018045r17452,43022l2174594,2102751r25208,40078l2228889,2181032r32965,36062l2594804,2550027r1752362,l4347166,2216266r-535606,l3780854,2210291r-26992,-17924l3020221,1458765r-36064,-32963l2945952,1396717r-40080,-25207l2864186,1350181r-43024,-17450l2777066,1319158r-44898,-9695l2686734,1303646r-45701,-1939xem884172,1306488r-45419,l793589,1311822r-44399,10667l706066,1338490r-41339,21334l625682,1386492r-36241,32001l557438,1454733r-26670,39044l509433,1535116r-16001,43123l482766,1622636r-5333,45162l477434,1713215r5336,45161l493439,1802772r16003,43122l530779,1887231r26671,39042l589454,1962510r431838,431800l1037940,2419377r-133,57125l995320,2519225r-27677,5382l1426369,2524607,823706,1921972r,-8611l831668,1905411r3480,-1334l1619092,1904077,1133484,1418493r-36240,-32001l1058199,1359824r-41340,-21334l973735,1322489r-44399,-10667l884172,1306488xem2997137,473181r-46395,3551l2905229,487385r-43748,17754l2820379,529996r-37571,31958l2750849,599519r-24856,41096l2708238,684359r-10653,45509l2694035,776260r3550,46392l2708238,868162r17755,43744l2750849,953001r31959,37565l3869267,2076962r17924,26993l3893165,2134660r-5974,30708l3869267,2192367r-26999,17924l3811560,2216266r535606,l4347166,2211623,3524030,1388534r,-8611l3531993,1371973r3480,-1334l4347166,1370639r,-30518l4025879,1340121r-32900,-6401l3964060,1314518,3211458,561954r-37569,-31958l3132791,505139r-43747,-17754l3043532,476732r-46395,-3551xem4347166,1370639r-804746,l3545900,1371973r801266,801220l4347166,1553976r-129944,l4187872,1548049r-23966,-16163l4147747,1507915r-5925,-29351l4147747,1449214r16159,-23966l4187872,1409089r29350,-5925l4347166,1403164r,-32525xem4347166,1403164r-129944,l4246573,1409089r23971,16159l4286707,1449214r5927,29350l4286707,1507915r-16163,23971l4246573,1548049r-29351,5927l4347166,1553976r,-150812xem4347166,l4074525,272623r-32533,35014l4012557,344401r-26336,38339l3962983,422479r-20140,40964l3925802,505458r-13942,42890l3901015,591937r-7746,44115l3888622,680517r-1549,44640l3888622,769797r4647,44465l3901015,858377r10845,43591l3925802,944858r17041,42016l3962983,1027839r23238,39740l4012557,1105920r29435,36765l4074525,1177701r13182,13170l4106910,1219790r6400,32900l4106910,1285592r-19203,28926l4058781,1333720r-32902,6401l4347166,1340121,4347166,xe" fillcolor="#004d6b" stroked="f">
              <v:path arrowok="t"/>
            </v:shape>
            <v:shape id="Image 20" o:spid="_x0000_s1045" type="#_x0000_t75" style="position:absolute;left:72652;top:37890;width:1976;height:19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7SSnAAAAA2wAAAA8AAABkcnMvZG93bnJldi54bWxET8uKwjAU3Q/4D+EKboZpqguVjlHEB4g7&#10;O4Mzy0tzTYvNTWlirX9vFoLLw3kvVr2tRUetrxwrGCcpCOLC6YqNgt+f/dcchA/IGmvHpOBBHlbL&#10;wccCM+3ufKIuD0bEEPYZKihDaDIpfVGSRZ+4hjhyF9daDBG2RuoW7zHc1nKSplNpseLYUGJDm5KK&#10;a36zCvpTh3/n6+4/bGf55/HWmep4MUqNhv36G0SgPrzFL/dBK5jE9fFL/A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TtJKcAAAADbAAAADwAAAAAAAAAAAAAAAACfAgAA&#10;ZHJzL2Rvd25yZXYueG1sUEsFBgAAAAAEAAQA9wAAAIwDAAAAAA==&#10;">
              <v:imagedata r:id="rId6" o:title=""/>
            </v:shape>
            <v:shape id="Graphic 21" o:spid="_x0000_s1046" style="position:absolute;left:40823;top:17121;width:58134;height:30353;visibility:visible;mso-wrap-style:square;v-text-anchor:top" coordsize="5813425,3035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tz28IA&#10;AADbAAAADwAAAGRycy9kb3ducmV2LnhtbESPT4vCMBTE74LfITxhb5oqiy7VVERZcL3ZCnt9NM/+&#10;sXkpTbTdb78RBI/DzPyG2WwH04gHda6yrGA+i0AQ51ZXXCi4ZN/TLxDOI2tsLJOCP3KwTcajDcba&#10;9nymR+oLESDsYlRQet/GUrq8JINuZlvi4F1tZ9AH2RVSd9gHuGnkIoqW0mDFYaHElvYl5bf0bhT8&#10;HOtP8nW6zFZ9dkh/e304Ga3Ux2TYrUF4Gvw7/GoftYLFHJ5fwg+Qy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K3PbwgAAANsAAAAPAAAAAAAAAAAAAAAAAJgCAABkcnMvZG93&#10;bnJldi54bWxQSwUGAAAAAAQABAD1AAAAhwMAAAAA&#10;" path="m2459342,3034766l2031161,2587701r-37973,-32372l1950808,2531922r-45351,-14401l1858518,2512136r-47092,3670l1765579,2528557r-43193,21857l1683270,2581389r-49263,47828l1633855,2629052r-43142,38545l1555343,2689606r-46164,18961l1460919,2718828r-49111,1575l1363091,2713291r-47054,-15824l1271866,2672969r-40017,-33211l841375,2249043r-33897,-22517l768921,2219020r-38544,7506l696480,2249043r-22504,33909l666470,2321534r7506,38570l696480,2394013r144895,144983l855687,2560574r4776,24549l855687,2609672r-14312,21577l819797,2645575r-24536,4788l770737,2645575r-21564,-14326l323291,2205113r-40386,-30835l237413,2155774r-48044,-6160l141338,2155774r-45492,18504l55473,2205113r-30823,40412l6159,2291042,,2339111r6159,48070l24650,2432685r30823,40411l616800,3034766r1355383,l2039327,3034766r420015,xem5812841,487095r-5944,4014l5782399,496062r-24575,-4598l5736145,477304,5307101,54483,5266499,23952,5220881,5803,5172799,r-47994,6527l5079466,25361r-40157,31128l5008804,97116r-18149,45644l4984851,190855r6528,48006l5010201,284226r31115,40170l5812841,1084745r,-588683l5812841,487095xem5812841,86245l5791428,72250r-38608,-7214l5714327,72834r-33732,22771l5658358,129679r-7214,38621l5658929,206806r22759,33732l5812841,369785r,-283540xe" fillcolor="#f3c059" stroked="f">
              <v:path arrowok="t"/>
            </v:shape>
            <v:shape id="Image 22" o:spid="_x0000_s1047" type="#_x0000_t75" style="position:absolute;left:6868;top:32168;width:1061;height:10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ZdavCAAAA2wAAAA8AAABkcnMvZG93bnJldi54bWxEj0GLwjAUhO8L+x/CW/C2phZRqUYRYVnx&#10;oOiu92fzbIvNS02i1n9vBMHjMDPfMJNZa2pxJecrywp63QQEcW51xYWC/7+f7xEIH5A11pZJwZ08&#10;zKafHxPMtL3xlq67UIgIYZ+hgjKEJpPS5yUZ9F3bEEfvaJ3BEKUrpHZ4i3BTyzRJBtJgxXGhxIYW&#10;JeWn3cUowPV+lYTzPF2PfvVw0z84d14Mlep8tfMxiEBteIdf7aVWkKbw/BJ/gJ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WXWrwgAAANsAAAAPAAAAAAAAAAAAAAAAAJ8C&#10;AABkcnMvZG93bnJldi54bWxQSwUGAAAAAAQABAD3AAAAjgMAAAAA&#10;">
              <v:imagedata r:id="rId7" o:title=""/>
            </v:shape>
            <v:shape id="Image 23" o:spid="_x0000_s1048" type="#_x0000_t75" style="position:absolute;left:6868;top:34959;width:1061;height:10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cDoLEAAAA2wAAAA8AAABkcnMvZG93bnJldi54bWxEj0FrwkAUhO8F/8PyBG910xRLm7qKFpRe&#10;hFYrXh/ZZxLMvg27T03767tCocdhZr5hpvPetepCITaeDTyMM1DEpbcNVwa+dqv7Z1BRkC22nsnA&#10;N0WYzwZ3Uyysv/InXbZSqQThWKCBWqQrtI5lTQ7j2HfEyTv64FCSDJW2Aa8J7lqdZ9mTdthwWqix&#10;o7eaytP27AzE5SlMhD/y9Y9Mjvqwe1md9xtjRsN+8QpKqJf/8F/73RrIH+H2Jf0AP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cDoLEAAAA2wAAAA8AAAAAAAAAAAAAAAAA&#10;nwIAAGRycy9kb3ducmV2LnhtbFBLBQYAAAAABAAEAPcAAACQAwAAAAA=&#10;">
              <v:imagedata r:id="rId8" o:title=""/>
            </v:shape>
            <v:shape id="Image 24" o:spid="_x0000_s1049" type="#_x0000_t75" style="position:absolute;left:9568;top:32168;width:1062;height:10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lCTDFAAAA2wAAAA8AAABkcnMvZG93bnJldi54bWxEj09rwkAUxO+FfoflCd7qxtSKxKxSBKkH&#10;KTQV9fjMvvzB7NuQXTX203cLQo/DzPyGSZe9acSVOldbVjAeRSCIc6trLhXsvtcvMxDOI2tsLJOC&#10;OzlYLp6fUky0vfEXXTNfigBhl6CCyvs2kdLlFRl0I9sSB6+wnUEfZFdK3eEtwE0j4yiaSoM1h4UK&#10;W1pVlJ+zi1FwMLvT7GefHae5i4v9K35s3z4PSg0H/fschKfe/4cf7Y1WEE/g70v4AX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JQkwxQAAANsAAAAPAAAAAAAAAAAAAAAA&#10;AJ8CAABkcnMvZG93bnJldi54bWxQSwUGAAAAAAQABAD3AAAAkQMAAAAA&#10;">
              <v:imagedata r:id="rId9" o:title=""/>
            </v:shape>
            <v:shape id="Image 25" o:spid="_x0000_s1050" type="#_x0000_t75" style="position:absolute;left:9568;top:34959;width:1062;height:10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PfM69AAAA2wAAAA8AAABkcnMvZG93bnJldi54bWxEj8EKwjAQRO+C/xBW8KapgiLVKFIU9agW&#10;vC7N2habTWlirX9vBMHjMDNvmNWmM5VoqXGlZQWTcQSCOLO65FxBet2PFiCcR9ZYWSYFb3KwWfd7&#10;K4y1ffGZ2ovPRYCwi1FB4X0dS+myggy6sa2Jg3e3jUEfZJNL3eArwE0lp1E0lwZLDgsF1pQUlD0u&#10;T6NgEd1kh6bdYfY+1PaUcp4kB6WGg267BOGp8//wr33UCqYz+H4JP0C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Os98zr0AAADbAAAADwAAAAAAAAAAAAAAAACfAgAAZHJz&#10;L2Rvd25yZXYueG1sUEsFBgAAAAAEAAQA9wAAAIkDAAAAAA==&#10;">
              <v:imagedata r:id="rId10" o:title=""/>
            </v:shape>
            <v:shape id="Image 26" o:spid="_x0000_s1051" type="#_x0000_t75" style="position:absolute;left:1402;top:32168;width:1061;height:10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7MtzFAAAA2wAAAA8AAABkcnMvZG93bnJldi54bWxEj09rwkAUxO+C32F5hd5005QGiVlFhNIe&#10;pNAo6vGZffmD2bchu9Xop3cLhR6HmfkNky0H04oL9a6xrOBlGoEgLqxuuFKw275PZiCcR9bYWiYF&#10;N3KwXIxHGabaXvmbLrmvRICwS1FB7X2XSumKmgy6qe2Ig1fa3qAPsq+k7vEa4KaVcRQl0mDDYaHG&#10;jtY1Fef8xyg4mN1pdt/nx6Rwcbl/xY/N29dBqeenYTUH4Wnw/+G/9qdWECfw+yX8AL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uzLcxQAAANsAAAAPAAAAAAAAAAAAAAAA&#10;AJ8CAABkcnMvZG93bnJldi54bWxQSwUGAAAAAAQABAD3AAAAkQMAAAAA&#10;">
              <v:imagedata r:id="rId9" o:title=""/>
            </v:shape>
            <v:shape id="Image 27" o:spid="_x0000_s1052" type="#_x0000_t75" style="position:absolute;left:1402;top:34959;width:1061;height:10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RRyK9AAAA2wAAAA8AAABkcnMvZG93bnJldi54bWxEj8EKwjAQRO+C/xBW8KapHlSqUaQo6lEt&#10;eF2atS02m9LEWv/eCILHYWbeMKtNZyrRUuNKywom4wgEcWZ1ybmC9LofLUA4j6yxskwK3uRgs+73&#10;Vhhr++IztRefiwBhF6OCwvs6ltJlBRl0Y1sTB+9uG4M+yCaXusFXgJtKTqNoJg2WHBYKrCkpKHtc&#10;nkbBIrrJDk27w+x9qO0p5TxJDkoNB912CcJT5//hX/uoFUzn8P0SfoBc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VFHIr0AAADbAAAADwAAAAAAAAAAAAAAAACfAgAAZHJz&#10;L2Rvd25yZXYueG1sUEsFBgAAAAAEAAQA9wAAAIkDAAAAAA==&#10;">
              <v:imagedata r:id="rId10" o:title=""/>
            </v:shape>
            <v:shape id="Image 28" o:spid="_x0000_s1053" type="#_x0000_t75" style="position:absolute;left:4102;top:32168;width:1062;height:10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xQkG/AAAA2wAAAA8AAABkcnMvZG93bnJldi54bWxET8uKwjAU3Qv+Q7iCO02nyCgdo4ggigvF&#10;1/7a3GnLNDc1iVr/frIQXB7OezpvTS0e5HxlWcHXMAFBnFtdcaHgfFoNJiB8QNZYWyYFL/Iwn3U7&#10;U8y0ffKBHsdQiBjCPkMFZQhNJqXPSzLoh7YhjtyvdQZDhK6Q2uEzhptapknyLQ1WHBtKbGhZUv53&#10;vBsFuLtsk3BbpLvJWo/3o6tzt+VYqX6vXfyACNSGj/jt3mgFaRwbv8QfIG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sUJBvwAAANsAAAAPAAAAAAAAAAAAAAAAAJ8CAABk&#10;cnMvZG93bnJldi54bWxQSwUGAAAAAAQABAD3AAAAiwMAAAAA&#10;">
              <v:imagedata r:id="rId7" o:title=""/>
            </v:shape>
            <v:shape id="Image 29" o:spid="_x0000_s1054" type="#_x0000_t75" style="position:absolute;left:4102;top:34959;width:1062;height:10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0OWjEAAAA2wAAAA8AAABkcnMvZG93bnJldi54bWxEj0FrwkAUhO+F/oflCb3VjQFLja5iBaWX&#10;gtWK10f2mQSzb8PuU9P+erdQ6HGYmW+Y2aJ3rbpSiI1nA6NhBoq49LbhysDXfv38CioKssXWMxn4&#10;pgiL+ePDDAvrb/xJ151UKkE4FmigFukKrWNZk8M49B1x8k4+OJQkQ6VtwFuCu1bnWfaiHTacFmrs&#10;aFVTed5dnIH4dg5j4W2++ZHxSR/3k/Xl8GHM06BfTkEJ9fIf/mu/WwP5BH6/pB+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0OWjEAAAA2wAAAA8AAAAAAAAAAAAAAAAA&#10;nwIAAGRycy9kb3ducmV2LnhtbFBLBQYAAAAABAAEAPcAAACQAwAAAAA=&#10;">
              <v:imagedata r:id="rId8" o:title=""/>
            </v:shape>
            <v:shape id="Image 30" o:spid="_x0000_s1055" type="#_x0000_t75" style="position:absolute;left:17790;top:32168;width:1061;height:10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Hme7DAAAA2wAAAA8AAABkcnMvZG93bnJldi54bWxET8tqwkAU3Rf8h+EK3dVJExRJM0oRpF0U&#10;oalol9fMzQMzd0JmmqR+vbModHk472w7mVYM1LvGsoLnRQSCuLC64UrB8Wv/tAbhPLLG1jIp+CUH&#10;283sIcNU25E/ach9JUIIuxQV1N53qZSuqMmgW9iOOHCl7Q36APtK6h7HEG5aGUfRShpsODTU2NGu&#10;puKa/xgFZ3O8rG+n/HtVuLg8Jfj2sTyclXqcT68vIDxN/l/8537XCpKwPnwJP0B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eZ7sMAAADbAAAADwAAAAAAAAAAAAAAAACf&#10;AgAAZHJzL2Rvd25yZXYueG1sUEsFBgAAAAAEAAQA9wAAAI8DAAAAAA==&#10;">
              <v:imagedata r:id="rId9" o:title=""/>
            </v:shape>
            <v:shape id="Image 31" o:spid="_x0000_s1056" type="#_x0000_t75" style="position:absolute;left:17790;top:34959;width:1061;height:10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t7BC9AAAA2wAAAA8AAABkcnMvZG93bnJldi54bWxEj8EKwjAQRO+C/xBW8KapCiLVKFIU9agW&#10;vC7N2habTWlirX9vBMHjMDNvmNWmM5VoqXGlZQWTcQSCOLO65FxBet2PFiCcR9ZYWSYFb3KwWfd7&#10;K4y1ffGZ2ovPRYCwi1FB4X0dS+myggy6sa2Jg3e3jUEfZJNL3eArwE0lp1E0lwZLDgsF1pQUlD0u&#10;T6NgEd1kh6bdYfY+1PaUcp4kB6WGg267BOGp8//wr33UCmYT+H4JP0C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C3sEL0AAADbAAAADwAAAAAAAAAAAAAAAACfAgAAZHJz&#10;L2Rvd25yZXYueG1sUEsFBgAAAAAEAAQA9wAAAIkDAAAAAA==&#10;">
              <v:imagedata r:id="rId10" o:title=""/>
            </v:shape>
            <v:shape id="Image 32" o:spid="_x0000_s1057" type="#_x0000_t75" style="position:absolute;left:20490;top:32168;width:1061;height:10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A43bEAAAA2wAAAA8AAABkcnMvZG93bnJldi54bWxEj0FrwkAUhO8F/8PyhN7qxrRUSV1DEMTS&#10;g9K03p/Z1ySYfRt3txr/vSsUehxm5htmkQ+mE2dyvrWsYDpJQBBXVrdcK/j+Wj/NQfiArLGzTAqu&#10;5CFfjh4WmGl74U86l6EWEcI+QwVNCH0mpa8aMugntieO3o91BkOUrpba4SXCTSfTJHmVBluOCw32&#10;tGqoOpa/RgFu9x9JOBXpdr7Rs93LwbnTaqbU43go3kAEGsJ/+K/9rhU8p3D/En+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A43bEAAAA2wAAAA8AAAAAAAAAAAAAAAAA&#10;nwIAAGRycy9kb3ducmV2LnhtbFBLBQYAAAAABAAEAPcAAACQAwAAAAA=&#10;">
              <v:imagedata r:id="rId7" o:title=""/>
            </v:shape>
            <v:shape id="Image 33" o:spid="_x0000_s1058" type="#_x0000_t75" style="position:absolute;left:20490;top:34959;width:1061;height:10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FmF/EAAAA2wAAAA8AAABkcnMvZG93bnJldi54bWxEj0FrAjEUhO+F/ofwhN5qVsVSV6NUwdJL&#10;oWrF62Pz3F3cvCzJU7f+elMo9DjMzDfMbNG5Rl0oxNqzgUE/A0VceFtzaeB7t35+BRUF2WLjmQz8&#10;UITF/PFhhrn1V97QZSulShCOORqoRNpc61hU5DD2fUucvKMPDiXJUGob8JrgrtHDLHvRDmtOCxW2&#10;tKqoOG3PzkBcnsJY+Gv4fpPxUR92k/V5/2nMU697m4IS6uQ//Nf+sAZGI/j9kn6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FmF/EAAAA2wAAAA8AAAAAAAAAAAAAAAAA&#10;nwIAAGRycy9kb3ducmV2LnhtbFBLBQYAAAAABAAEAPcAAACQAwAAAAA=&#10;">
              <v:imagedata r:id="rId8" o:title=""/>
            </v:shape>
            <v:shape id="Image 34" o:spid="_x0000_s1059" type="#_x0000_t75" style="position:absolute;left:12324;top:32168;width:1061;height:10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8n+3FAAAA2wAAAA8AAABkcnMvZG93bnJldi54bWxEj0+LwjAUxO+C3yE8YW+a+mdFqlGWBdGD&#10;CFtFPT6bZ1tsXkqT1eqnN8LCHoeZ+Q0zWzSmFDeqXWFZQb8XgSBOrS44U7DfLbsTEM4jaywtk4IH&#10;OVjM260Zxtre+Yduic9EgLCLUUHufRVL6dKcDLqerYiDd7G1QR9knUld4z3ATSkHUTSWBgsOCzlW&#10;9J1Tek1+jYKj2Z8nz0NyGqducDkMcbX53B6V+ug0X1MQnhr/H/5rr7WC4QjeX8IPkPM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/J/txQAAANsAAAAPAAAAAAAAAAAAAAAA&#10;AJ8CAABkcnMvZG93bnJldi54bWxQSwUGAAAAAAQABAD3AAAAkQMAAAAA&#10;">
              <v:imagedata r:id="rId9" o:title=""/>
            </v:shape>
            <v:shape id="Image 35" o:spid="_x0000_s1060" type="#_x0000_t75" style="position:absolute;left:12324;top:34959;width:1061;height:10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W6hO9AAAA2wAAAA8AAABkcnMvZG93bnJldi54bWxEj80KwjAQhO+C7xBW8KapiiLVKFIU9egP&#10;eF2atS02m9LEWt/eCILHYWa+YZbr1pSiodoVlhWMhhEI4tTqgjMF18tuMAfhPLLG0jIpeJOD9arb&#10;WWKs7YtP1Jx9JgKEXYwKcu+rWEqX5mTQDW1FHLy7rQ36IOtM6hpfAW5KOY6imTRYcFjIsaIkp/Rx&#10;fhoF8+gmWzTNFtP3vrLHK2dJsleq32s3CxCeWv8P/9oHrWAyhe+X8APk6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xbqE70AAADbAAAADwAAAAAAAAAAAAAAAACfAgAAZHJz&#10;L2Rvd25yZXYueG1sUEsFBgAAAAAEAAQA9wAAAIkDAAAAAA==&#10;">
              <v:imagedata r:id="rId10" o:title=""/>
            </v:shape>
            <v:shape id="Image 36" o:spid="_x0000_s1061" type="#_x0000_t75" style="position:absolute;left:15024;top:32168;width:1061;height:10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ipAHFAAAA2wAAAA8AAABkcnMvZG93bnJldi54bWxEj0FrwkAUhO8F/8PyhN7qpkpDSLNKEaQ9&#10;lEKjmB6f2WcSzL4N2a1J/fVuQfA4zMw3TLYaTSvO1LvGsoLnWQSCuLS64UrBbrt5SkA4j6yxtUwK&#10;/sjBajl5yDDVduBvOue+EgHCLkUFtfddKqUrazLoZrYjDt7R9gZ9kH0ldY9DgJtWzqMolgYbDgs1&#10;drSuqTzlv0ZBYXaH5LLPf+LSzY/7Bb5/vnwVSj1Ox7dXEJ5Gfw/f2h9awSKG/y/hB8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YqQBxQAAANsAAAAPAAAAAAAAAAAAAAAA&#10;AJ8CAABkcnMvZG93bnJldi54bWxQSwUGAAAAAAQABAD3AAAAkQMAAAAA&#10;">
              <v:imagedata r:id="rId9" o:title=""/>
            </v:shape>
            <v:shape id="Image 37" o:spid="_x0000_s1062" type="#_x0000_t75" style="position:absolute;left:15024;top:34959;width:1061;height:10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I0f+9AAAA2wAAAA8AAABkcnMvZG93bnJldi54bWxEj80KwjAQhO+C7xBW8KapCirVKFIU9egP&#10;eF2atS02m9LEWt/eCILHYWa+YZbr1pSiodoVlhWMhhEI4tTqgjMF18tuMAfhPLLG0jIpeJOD9arb&#10;WWKs7YtP1Jx9JgKEXYwKcu+rWEqX5mTQDW1FHLy7rQ36IOtM6hpfAW5KOY6iqTRYcFjIsaIkp/Rx&#10;fhoF8+gmWzTNFtP3vrLHK2dJsleq32s3CxCeWv8P/9oHrWAyg++X8APk6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IjR/70AAADbAAAADwAAAAAAAAAAAAAAAACfAgAAZHJz&#10;L2Rvd25yZXYueG1sUEsFBgAAAAAEAAQA9wAAAIkDAAAAAA==&#10;">
              <v:imagedata r:id="rId10" o:title=""/>
            </v:shape>
            <w10:wrap anchorx="page"/>
          </v:group>
        </w:pict>
      </w:r>
      <w:r>
        <w:rPr>
          <w:color w:val="231F20"/>
          <w:w w:val="90"/>
          <w:sz w:val="38"/>
        </w:rPr>
        <w:t>Наличие</w:t>
      </w:r>
      <w:r>
        <w:rPr>
          <w:color w:val="231F20"/>
          <w:spacing w:val="-2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антенны</w:t>
      </w:r>
      <w:r>
        <w:rPr>
          <w:color w:val="231F20"/>
          <w:spacing w:val="-3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с</w:t>
      </w:r>
      <w:r>
        <w:rPr>
          <w:color w:val="231F20"/>
          <w:spacing w:val="-2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радиоприемным</w:t>
      </w:r>
      <w:r>
        <w:rPr>
          <w:color w:val="231F20"/>
          <w:spacing w:val="-3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устройством</w:t>
      </w:r>
      <w:r>
        <w:rPr>
          <w:color w:val="231F20"/>
          <w:spacing w:val="-2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у</w:t>
      </w:r>
      <w:r>
        <w:rPr>
          <w:color w:val="231F20"/>
          <w:spacing w:val="-3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 xml:space="preserve">радиоуправ- </w:t>
      </w:r>
      <w:r>
        <w:rPr>
          <w:color w:val="231F20"/>
          <w:spacing w:val="-6"/>
          <w:sz w:val="38"/>
        </w:rPr>
        <w:t>ляемого</w:t>
      </w:r>
      <w:r>
        <w:rPr>
          <w:color w:val="231F20"/>
          <w:spacing w:val="-26"/>
          <w:sz w:val="38"/>
        </w:rPr>
        <w:t xml:space="preserve"> </w:t>
      </w:r>
      <w:r>
        <w:rPr>
          <w:color w:val="231F20"/>
          <w:spacing w:val="-6"/>
          <w:sz w:val="38"/>
        </w:rPr>
        <w:t>ВУ;</w:t>
      </w:r>
    </w:p>
    <w:p w:rsidR="001119AC" w:rsidRDefault="001119AC">
      <w:pPr>
        <w:pStyle w:val="ListParagraph"/>
        <w:numPr>
          <w:ilvl w:val="1"/>
          <w:numId w:val="3"/>
        </w:numPr>
        <w:tabs>
          <w:tab w:val="left" w:pos="709"/>
        </w:tabs>
        <w:spacing w:line="228" w:lineRule="auto"/>
        <w:ind w:right="39"/>
        <w:jc w:val="left"/>
        <w:rPr>
          <w:sz w:val="38"/>
        </w:rPr>
      </w:pPr>
      <w:r>
        <w:rPr>
          <w:color w:val="231F20"/>
          <w:w w:val="90"/>
          <w:sz w:val="38"/>
        </w:rPr>
        <w:t>Наличие часового механизма или электронного таймера (вре- менного взрывателя);</w:t>
      </w:r>
    </w:p>
    <w:p w:rsidR="001119AC" w:rsidRDefault="001119AC">
      <w:pPr>
        <w:pStyle w:val="ListParagraph"/>
        <w:numPr>
          <w:ilvl w:val="1"/>
          <w:numId w:val="3"/>
        </w:numPr>
        <w:tabs>
          <w:tab w:val="left" w:pos="708"/>
        </w:tabs>
        <w:spacing w:before="40"/>
        <w:ind w:left="708" w:hanging="566"/>
        <w:jc w:val="left"/>
        <w:rPr>
          <w:sz w:val="38"/>
        </w:rPr>
      </w:pPr>
      <w:r>
        <w:rPr>
          <w:color w:val="231F20"/>
          <w:w w:val="90"/>
          <w:sz w:val="38"/>
        </w:rPr>
        <w:t>Наличие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проводной</w:t>
      </w:r>
      <w:r>
        <w:rPr>
          <w:color w:val="231F20"/>
          <w:spacing w:val="-14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линии</w:t>
      </w:r>
      <w:r>
        <w:rPr>
          <w:color w:val="231F20"/>
          <w:spacing w:val="-14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управления;</w:t>
      </w:r>
    </w:p>
    <w:p w:rsidR="001119AC" w:rsidRDefault="001119AC">
      <w:pPr>
        <w:pStyle w:val="ListParagraph"/>
        <w:numPr>
          <w:ilvl w:val="1"/>
          <w:numId w:val="3"/>
        </w:numPr>
        <w:tabs>
          <w:tab w:val="left" w:pos="708"/>
        </w:tabs>
        <w:spacing w:before="36"/>
        <w:ind w:left="708" w:hanging="566"/>
        <w:jc w:val="left"/>
        <w:rPr>
          <w:sz w:val="38"/>
        </w:rPr>
      </w:pPr>
      <w:r>
        <w:rPr>
          <w:color w:val="231F20"/>
          <w:w w:val="90"/>
          <w:sz w:val="38"/>
        </w:rPr>
        <w:t>Наличие</w:t>
      </w:r>
      <w:r>
        <w:rPr>
          <w:color w:val="231F20"/>
          <w:spacing w:val="-10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локально</w:t>
      </w:r>
      <w:r>
        <w:rPr>
          <w:color w:val="231F20"/>
          <w:spacing w:val="-9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расположенной</w:t>
      </w:r>
      <w:r>
        <w:rPr>
          <w:color w:val="231F20"/>
          <w:spacing w:val="-10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массы</w:t>
      </w:r>
      <w:r>
        <w:rPr>
          <w:color w:val="231F20"/>
          <w:spacing w:val="-9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металла;</w:t>
      </w:r>
    </w:p>
    <w:p w:rsidR="001119AC" w:rsidRDefault="001119AC">
      <w:pPr>
        <w:pStyle w:val="ListParagraph"/>
        <w:numPr>
          <w:ilvl w:val="1"/>
          <w:numId w:val="3"/>
        </w:numPr>
        <w:tabs>
          <w:tab w:val="left" w:pos="709"/>
        </w:tabs>
        <w:spacing w:before="53" w:line="228" w:lineRule="auto"/>
        <w:ind w:right="38"/>
        <w:rPr>
          <w:sz w:val="38"/>
        </w:rPr>
      </w:pPr>
      <w:r>
        <w:rPr>
          <w:color w:val="231F20"/>
          <w:w w:val="90"/>
          <w:sz w:val="38"/>
        </w:rPr>
        <w:t>Неоднородности вмещающей среды (нарушения поверхности грунта, дорожного покрытия, стены здания, нарушение цвета растительности</w:t>
      </w:r>
      <w:r>
        <w:rPr>
          <w:color w:val="231F20"/>
          <w:spacing w:val="-1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или</w:t>
      </w:r>
      <w:r>
        <w:rPr>
          <w:color w:val="231F20"/>
          <w:spacing w:val="-1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снежного</w:t>
      </w:r>
      <w:r>
        <w:rPr>
          <w:color w:val="231F20"/>
          <w:spacing w:val="-1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покрова</w:t>
      </w:r>
      <w:r>
        <w:rPr>
          <w:color w:val="231F20"/>
          <w:spacing w:val="-1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и</w:t>
      </w:r>
      <w:r>
        <w:rPr>
          <w:color w:val="231F20"/>
          <w:spacing w:val="-1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т.д.);</w:t>
      </w:r>
    </w:p>
    <w:p w:rsidR="001119AC" w:rsidRDefault="001119AC">
      <w:pPr>
        <w:pStyle w:val="ListParagraph"/>
        <w:numPr>
          <w:ilvl w:val="1"/>
          <w:numId w:val="3"/>
        </w:numPr>
        <w:tabs>
          <w:tab w:val="left" w:pos="709"/>
        </w:tabs>
        <w:spacing w:before="59" w:line="228" w:lineRule="auto"/>
        <w:ind w:right="38"/>
        <w:rPr>
          <w:sz w:val="38"/>
        </w:rPr>
      </w:pPr>
      <w:r>
        <w:rPr>
          <w:color w:val="231F20"/>
          <w:w w:val="90"/>
          <w:sz w:val="38"/>
        </w:rPr>
        <w:t xml:space="preserve">Наличие теплового контраста между местом установки и окру- </w:t>
      </w:r>
      <w:r>
        <w:rPr>
          <w:color w:val="231F20"/>
          <w:spacing w:val="-6"/>
          <w:sz w:val="38"/>
        </w:rPr>
        <w:t>жающим</w:t>
      </w:r>
      <w:r>
        <w:rPr>
          <w:color w:val="231F20"/>
          <w:spacing w:val="-26"/>
          <w:sz w:val="38"/>
        </w:rPr>
        <w:t xml:space="preserve"> </w:t>
      </w:r>
      <w:r>
        <w:rPr>
          <w:color w:val="231F20"/>
          <w:spacing w:val="-6"/>
          <w:sz w:val="38"/>
        </w:rPr>
        <w:t>фоном;</w:t>
      </w:r>
    </w:p>
    <w:p w:rsidR="001119AC" w:rsidRDefault="001119AC">
      <w:pPr>
        <w:pStyle w:val="ListParagraph"/>
        <w:numPr>
          <w:ilvl w:val="1"/>
          <w:numId w:val="3"/>
        </w:numPr>
        <w:tabs>
          <w:tab w:val="left" w:pos="708"/>
        </w:tabs>
        <w:spacing w:before="40"/>
        <w:ind w:left="708" w:hanging="566"/>
        <w:rPr>
          <w:sz w:val="38"/>
        </w:rPr>
      </w:pPr>
      <w:r>
        <w:rPr>
          <w:noProof/>
          <w:lang w:eastAsia="ru-RU"/>
        </w:rPr>
        <w:pict>
          <v:shape id="Graphic 38" o:spid="_x0000_s1063" style="position:absolute;left:0;text-align:left;margin-left:373.5pt;margin-top:10.7pt;width:29.9pt;height:30.1pt;z-index:25159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9730,382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" path="m379577,76238l374040,47548,357403,22326,332346,5588,303834,,275323,5588,250266,22326,189788,83197,129324,22326,104254,5588,75742,,47244,5588,22186,22326,5537,47548,,76238r5537,28689l22186,130149r60465,60871l22186,251879,5549,277101,,305790r5549,28677l22186,359689r25058,16751l75742,382028r28512,-5588l129311,359689r60477,-60858l250266,359689r25057,16751l303834,382028r28499,-5588l357403,359689r16637,-25222l379577,305790r-5537,-28689l357403,251879,296913,191020r60490,-60871l374040,104927r5537,-28689xe" fillcolor="#004d6b" stroked="f">
            <v:path arrowok="t"/>
            <w10:wrap anchorx="page"/>
          </v:shape>
        </w:pict>
      </w:r>
      <w:r>
        <w:rPr>
          <w:color w:val="231F20"/>
          <w:w w:val="90"/>
          <w:sz w:val="38"/>
        </w:rPr>
        <w:t>Характерная</w:t>
      </w:r>
      <w:r>
        <w:rPr>
          <w:color w:val="231F20"/>
          <w:spacing w:val="5"/>
          <w:sz w:val="38"/>
        </w:rPr>
        <w:t xml:space="preserve"> </w:t>
      </w:r>
      <w:r>
        <w:rPr>
          <w:color w:val="231F20"/>
          <w:w w:val="90"/>
          <w:sz w:val="38"/>
        </w:rPr>
        <w:t>форма</w:t>
      </w:r>
      <w:r>
        <w:rPr>
          <w:color w:val="231F20"/>
          <w:spacing w:val="6"/>
          <w:sz w:val="38"/>
        </w:rPr>
        <w:t xml:space="preserve"> </w:t>
      </w:r>
      <w:r>
        <w:rPr>
          <w:color w:val="231F20"/>
          <w:spacing w:val="-5"/>
          <w:w w:val="90"/>
          <w:sz w:val="38"/>
        </w:rPr>
        <w:t>ВУ.</w:t>
      </w:r>
    </w:p>
    <w:p w:rsidR="001119AC" w:rsidRDefault="001119AC">
      <w:pPr>
        <w:pStyle w:val="Heading3"/>
        <w:spacing w:before="115" w:line="220" w:lineRule="auto"/>
        <w:ind w:right="1431"/>
      </w:pPr>
      <w:r>
        <w:rPr>
          <w:b w:val="0"/>
        </w:rPr>
        <w:br w:type="column"/>
      </w:r>
      <w:r>
        <w:rPr>
          <w:color w:val="004D6B"/>
          <w:w w:val="85"/>
        </w:rPr>
        <w:t>Рекомендуемые расстояния для эвакуации и оцепления</w:t>
      </w:r>
      <w:r>
        <w:rPr>
          <w:color w:val="004D6B"/>
          <w:spacing w:val="80"/>
          <w:w w:val="150"/>
        </w:rPr>
        <w:t xml:space="preserve"> </w:t>
      </w:r>
      <w:r>
        <w:rPr>
          <w:color w:val="004D6B"/>
          <w:w w:val="90"/>
        </w:rPr>
        <w:t xml:space="preserve">при обнаружении взрывного устройства или похожего </w:t>
      </w:r>
      <w:r>
        <w:rPr>
          <w:color w:val="004D6B"/>
          <w:spacing w:val="-12"/>
        </w:rPr>
        <w:t>на</w:t>
      </w:r>
      <w:r>
        <w:rPr>
          <w:color w:val="004D6B"/>
          <w:spacing w:val="-23"/>
        </w:rPr>
        <w:t xml:space="preserve"> </w:t>
      </w:r>
      <w:r>
        <w:rPr>
          <w:color w:val="004D6B"/>
          <w:spacing w:val="-12"/>
        </w:rPr>
        <w:t>него</w:t>
      </w:r>
      <w:r>
        <w:rPr>
          <w:color w:val="004D6B"/>
          <w:spacing w:val="-23"/>
        </w:rPr>
        <w:t xml:space="preserve"> </w:t>
      </w:r>
      <w:r>
        <w:rPr>
          <w:color w:val="004D6B"/>
          <w:spacing w:val="-12"/>
        </w:rPr>
        <w:t>предмета:</w:t>
      </w:r>
    </w:p>
    <w:p w:rsidR="001119AC" w:rsidRDefault="001119AC">
      <w:pPr>
        <w:pStyle w:val="ListParagraph"/>
        <w:numPr>
          <w:ilvl w:val="1"/>
          <w:numId w:val="3"/>
        </w:numPr>
        <w:tabs>
          <w:tab w:val="left" w:pos="708"/>
        </w:tabs>
        <w:spacing w:before="100"/>
        <w:ind w:left="708" w:hanging="566"/>
        <w:jc w:val="left"/>
        <w:rPr>
          <w:sz w:val="38"/>
        </w:rPr>
      </w:pPr>
      <w:r>
        <w:rPr>
          <w:color w:val="231F20"/>
          <w:spacing w:val="-6"/>
          <w:sz w:val="38"/>
        </w:rPr>
        <w:t>Граната</w:t>
      </w:r>
      <w:r>
        <w:rPr>
          <w:color w:val="231F20"/>
          <w:spacing w:val="-23"/>
          <w:sz w:val="38"/>
        </w:rPr>
        <w:t xml:space="preserve"> </w:t>
      </w:r>
      <w:r>
        <w:rPr>
          <w:color w:val="231F20"/>
          <w:spacing w:val="-6"/>
          <w:sz w:val="38"/>
        </w:rPr>
        <w:t>РГД-5</w:t>
      </w:r>
      <w:r>
        <w:rPr>
          <w:color w:val="231F20"/>
          <w:spacing w:val="-23"/>
          <w:sz w:val="38"/>
        </w:rPr>
        <w:t xml:space="preserve"> </w:t>
      </w:r>
      <w:r>
        <w:rPr>
          <w:color w:val="231F20"/>
          <w:spacing w:val="-6"/>
          <w:sz w:val="38"/>
        </w:rPr>
        <w:t>–</w:t>
      </w:r>
      <w:r>
        <w:rPr>
          <w:color w:val="231F20"/>
          <w:spacing w:val="-22"/>
          <w:sz w:val="38"/>
        </w:rPr>
        <w:t xml:space="preserve"> </w:t>
      </w:r>
      <w:smartTag w:uri="urn:schemas-microsoft-com:office:smarttags" w:element="metricconverter">
        <w:smartTagPr>
          <w:attr w:name="ProductID" w:val="50 метров"/>
        </w:smartTagPr>
        <w:r>
          <w:rPr>
            <w:color w:val="231F20"/>
            <w:spacing w:val="-6"/>
            <w:sz w:val="38"/>
          </w:rPr>
          <w:t>50</w:t>
        </w:r>
        <w:r>
          <w:rPr>
            <w:color w:val="231F20"/>
            <w:spacing w:val="-23"/>
            <w:sz w:val="38"/>
          </w:rPr>
          <w:t xml:space="preserve"> </w:t>
        </w:r>
        <w:r>
          <w:rPr>
            <w:color w:val="231F20"/>
            <w:spacing w:val="-6"/>
            <w:sz w:val="38"/>
          </w:rPr>
          <w:t>метров</w:t>
        </w:r>
      </w:smartTag>
    </w:p>
    <w:p w:rsidR="001119AC" w:rsidRDefault="001119AC">
      <w:pPr>
        <w:pStyle w:val="ListParagraph"/>
        <w:numPr>
          <w:ilvl w:val="1"/>
          <w:numId w:val="3"/>
        </w:numPr>
        <w:tabs>
          <w:tab w:val="left" w:pos="708"/>
        </w:tabs>
        <w:spacing w:before="35"/>
        <w:ind w:left="708" w:hanging="566"/>
        <w:jc w:val="left"/>
        <w:rPr>
          <w:sz w:val="38"/>
        </w:rPr>
      </w:pPr>
      <w:r>
        <w:rPr>
          <w:color w:val="231F20"/>
          <w:sz w:val="38"/>
        </w:rPr>
        <w:t>Граната</w:t>
      </w:r>
      <w:r>
        <w:rPr>
          <w:color w:val="231F20"/>
          <w:spacing w:val="-27"/>
          <w:sz w:val="38"/>
        </w:rPr>
        <w:t xml:space="preserve"> </w:t>
      </w:r>
      <w:r>
        <w:rPr>
          <w:color w:val="231F20"/>
          <w:sz w:val="38"/>
        </w:rPr>
        <w:t>Ф-1</w:t>
      </w:r>
      <w:r>
        <w:rPr>
          <w:color w:val="231F20"/>
          <w:spacing w:val="-27"/>
          <w:sz w:val="38"/>
        </w:rPr>
        <w:t xml:space="preserve"> </w:t>
      </w:r>
      <w:r>
        <w:rPr>
          <w:color w:val="231F20"/>
          <w:w w:val="140"/>
          <w:sz w:val="38"/>
        </w:rPr>
        <w:t>–</w:t>
      </w:r>
      <w:r>
        <w:rPr>
          <w:color w:val="231F20"/>
          <w:spacing w:val="-71"/>
          <w:w w:val="140"/>
          <w:sz w:val="38"/>
        </w:rPr>
        <w:t xml:space="preserve"> </w:t>
      </w:r>
      <w:smartTag w:uri="urn:schemas-microsoft-com:office:smarttags" w:element="metricconverter">
        <w:smartTagPr>
          <w:attr w:name="ProductID" w:val="200 метров"/>
        </w:smartTagPr>
        <w:r>
          <w:rPr>
            <w:color w:val="231F20"/>
            <w:sz w:val="38"/>
          </w:rPr>
          <w:t>200</w:t>
        </w:r>
        <w:r>
          <w:rPr>
            <w:color w:val="231F20"/>
            <w:spacing w:val="-27"/>
            <w:sz w:val="38"/>
          </w:rPr>
          <w:t xml:space="preserve"> </w:t>
        </w:r>
        <w:r>
          <w:rPr>
            <w:color w:val="231F20"/>
            <w:spacing w:val="-2"/>
            <w:sz w:val="38"/>
          </w:rPr>
          <w:t>метров</w:t>
        </w:r>
      </w:smartTag>
    </w:p>
    <w:p w:rsidR="001119AC" w:rsidRDefault="001119AC">
      <w:pPr>
        <w:pStyle w:val="ListParagraph"/>
        <w:numPr>
          <w:ilvl w:val="1"/>
          <w:numId w:val="3"/>
        </w:numPr>
        <w:tabs>
          <w:tab w:val="left" w:pos="708"/>
        </w:tabs>
        <w:spacing w:before="36"/>
        <w:ind w:left="708" w:hanging="566"/>
        <w:jc w:val="left"/>
        <w:rPr>
          <w:sz w:val="38"/>
        </w:rPr>
      </w:pPr>
      <w:r>
        <w:rPr>
          <w:color w:val="231F20"/>
          <w:w w:val="90"/>
          <w:sz w:val="38"/>
        </w:rPr>
        <w:t>Тротиловая</w:t>
      </w:r>
      <w:r>
        <w:rPr>
          <w:color w:val="231F20"/>
          <w:spacing w:val="10"/>
          <w:sz w:val="38"/>
        </w:rPr>
        <w:t xml:space="preserve"> </w:t>
      </w:r>
      <w:r>
        <w:rPr>
          <w:color w:val="231F20"/>
          <w:w w:val="90"/>
          <w:sz w:val="38"/>
        </w:rPr>
        <w:t>шашка</w:t>
      </w:r>
      <w:r>
        <w:rPr>
          <w:color w:val="231F20"/>
          <w:spacing w:val="11"/>
          <w:sz w:val="38"/>
        </w:rPr>
        <w:t xml:space="preserve"> </w:t>
      </w:r>
      <w:r>
        <w:rPr>
          <w:color w:val="231F20"/>
          <w:w w:val="90"/>
          <w:sz w:val="38"/>
        </w:rPr>
        <w:t>массой</w:t>
      </w:r>
      <w:r>
        <w:rPr>
          <w:color w:val="231F20"/>
          <w:spacing w:val="11"/>
          <w:sz w:val="38"/>
        </w:rPr>
        <w:t xml:space="preserve"> </w:t>
      </w:r>
      <w:smartTag w:uri="urn:schemas-microsoft-com:office:smarttags" w:element="metricconverter">
        <w:smartTagPr>
          <w:attr w:name="ProductID" w:val="200 граммов"/>
        </w:smartTagPr>
        <w:r>
          <w:rPr>
            <w:color w:val="231F20"/>
            <w:w w:val="90"/>
            <w:sz w:val="38"/>
          </w:rPr>
          <w:t>200</w:t>
        </w:r>
        <w:r>
          <w:rPr>
            <w:color w:val="231F20"/>
            <w:spacing w:val="11"/>
            <w:sz w:val="38"/>
          </w:rPr>
          <w:t xml:space="preserve"> </w:t>
        </w:r>
        <w:r>
          <w:rPr>
            <w:color w:val="231F20"/>
            <w:w w:val="90"/>
            <w:sz w:val="38"/>
          </w:rPr>
          <w:t>граммов</w:t>
        </w:r>
      </w:smartTag>
      <w:r>
        <w:rPr>
          <w:color w:val="231F20"/>
          <w:spacing w:val="11"/>
          <w:sz w:val="38"/>
        </w:rPr>
        <w:t xml:space="preserve"> </w:t>
      </w:r>
      <w:r>
        <w:rPr>
          <w:color w:val="231F20"/>
          <w:w w:val="90"/>
          <w:sz w:val="38"/>
        </w:rPr>
        <w:t>–</w:t>
      </w:r>
      <w:r>
        <w:rPr>
          <w:color w:val="231F20"/>
          <w:spacing w:val="11"/>
          <w:sz w:val="38"/>
        </w:rPr>
        <w:t xml:space="preserve"> </w:t>
      </w:r>
      <w:smartTag w:uri="urn:schemas-microsoft-com:office:smarttags" w:element="metricconverter">
        <w:smartTagPr>
          <w:attr w:name="ProductID" w:val="45 метров"/>
        </w:smartTagPr>
        <w:r>
          <w:rPr>
            <w:color w:val="231F20"/>
            <w:w w:val="90"/>
            <w:sz w:val="38"/>
          </w:rPr>
          <w:t>45</w:t>
        </w:r>
        <w:r>
          <w:rPr>
            <w:color w:val="231F20"/>
            <w:spacing w:val="11"/>
            <w:sz w:val="38"/>
          </w:rPr>
          <w:t xml:space="preserve"> </w:t>
        </w:r>
        <w:r>
          <w:rPr>
            <w:color w:val="231F20"/>
            <w:spacing w:val="-2"/>
            <w:w w:val="90"/>
            <w:sz w:val="38"/>
          </w:rPr>
          <w:t>метров</w:t>
        </w:r>
      </w:smartTag>
    </w:p>
    <w:p w:rsidR="001119AC" w:rsidRDefault="001119AC">
      <w:pPr>
        <w:pStyle w:val="ListParagraph"/>
        <w:numPr>
          <w:ilvl w:val="1"/>
          <w:numId w:val="3"/>
        </w:numPr>
        <w:tabs>
          <w:tab w:val="left" w:pos="708"/>
        </w:tabs>
        <w:spacing w:before="35"/>
        <w:ind w:left="708" w:hanging="566"/>
        <w:jc w:val="left"/>
        <w:rPr>
          <w:sz w:val="38"/>
        </w:rPr>
      </w:pPr>
      <w:r>
        <w:rPr>
          <w:color w:val="231F20"/>
          <w:w w:val="90"/>
          <w:sz w:val="38"/>
        </w:rPr>
        <w:t>Тротиловая</w:t>
      </w:r>
      <w:r>
        <w:rPr>
          <w:color w:val="231F20"/>
          <w:spacing w:val="9"/>
          <w:sz w:val="38"/>
        </w:rPr>
        <w:t xml:space="preserve"> </w:t>
      </w:r>
      <w:r>
        <w:rPr>
          <w:color w:val="231F20"/>
          <w:w w:val="90"/>
          <w:sz w:val="38"/>
        </w:rPr>
        <w:t>шашка</w:t>
      </w:r>
      <w:r>
        <w:rPr>
          <w:color w:val="231F20"/>
          <w:spacing w:val="10"/>
          <w:sz w:val="38"/>
        </w:rPr>
        <w:t xml:space="preserve"> </w:t>
      </w:r>
      <w:r>
        <w:rPr>
          <w:color w:val="231F20"/>
          <w:w w:val="90"/>
          <w:sz w:val="38"/>
        </w:rPr>
        <w:t>массой</w:t>
      </w:r>
      <w:r>
        <w:rPr>
          <w:color w:val="231F20"/>
          <w:spacing w:val="9"/>
          <w:sz w:val="38"/>
        </w:rPr>
        <w:t xml:space="preserve"> </w:t>
      </w:r>
      <w:smartTag w:uri="urn:schemas-microsoft-com:office:smarttags" w:element="metricconverter">
        <w:smartTagPr>
          <w:attr w:name="ProductID" w:val="400 граммов"/>
        </w:smartTagPr>
        <w:r>
          <w:rPr>
            <w:color w:val="231F20"/>
            <w:w w:val="90"/>
            <w:sz w:val="38"/>
          </w:rPr>
          <w:t>400</w:t>
        </w:r>
        <w:r>
          <w:rPr>
            <w:color w:val="231F20"/>
            <w:spacing w:val="10"/>
            <w:sz w:val="38"/>
          </w:rPr>
          <w:t xml:space="preserve"> </w:t>
        </w:r>
        <w:r>
          <w:rPr>
            <w:color w:val="231F20"/>
            <w:w w:val="90"/>
            <w:sz w:val="38"/>
          </w:rPr>
          <w:t>граммов</w:t>
        </w:r>
      </w:smartTag>
      <w:r>
        <w:rPr>
          <w:color w:val="231F20"/>
          <w:spacing w:val="10"/>
          <w:sz w:val="38"/>
        </w:rPr>
        <w:t xml:space="preserve"> </w:t>
      </w:r>
      <w:r>
        <w:rPr>
          <w:color w:val="231F20"/>
          <w:w w:val="90"/>
          <w:sz w:val="38"/>
        </w:rPr>
        <w:t>–</w:t>
      </w:r>
      <w:r>
        <w:rPr>
          <w:color w:val="231F20"/>
          <w:spacing w:val="9"/>
          <w:sz w:val="38"/>
        </w:rPr>
        <w:t xml:space="preserve"> </w:t>
      </w:r>
      <w:smartTag w:uri="urn:schemas-microsoft-com:office:smarttags" w:element="metricconverter">
        <w:smartTagPr>
          <w:attr w:name="ProductID" w:val="55 метров"/>
        </w:smartTagPr>
        <w:r>
          <w:rPr>
            <w:color w:val="231F20"/>
            <w:w w:val="90"/>
            <w:sz w:val="38"/>
          </w:rPr>
          <w:t>55</w:t>
        </w:r>
        <w:r>
          <w:rPr>
            <w:color w:val="231F20"/>
            <w:spacing w:val="10"/>
            <w:sz w:val="38"/>
          </w:rPr>
          <w:t xml:space="preserve"> </w:t>
        </w:r>
        <w:r>
          <w:rPr>
            <w:color w:val="231F20"/>
            <w:spacing w:val="-2"/>
            <w:w w:val="90"/>
            <w:sz w:val="38"/>
          </w:rPr>
          <w:t>метров</w:t>
        </w:r>
      </w:smartTag>
    </w:p>
    <w:p w:rsidR="001119AC" w:rsidRDefault="001119AC">
      <w:pPr>
        <w:pStyle w:val="ListParagraph"/>
        <w:numPr>
          <w:ilvl w:val="1"/>
          <w:numId w:val="3"/>
        </w:numPr>
        <w:tabs>
          <w:tab w:val="left" w:pos="708"/>
        </w:tabs>
        <w:spacing w:before="35"/>
        <w:ind w:left="708" w:hanging="566"/>
        <w:jc w:val="left"/>
        <w:rPr>
          <w:sz w:val="38"/>
        </w:rPr>
      </w:pPr>
      <w:r>
        <w:rPr>
          <w:color w:val="231F20"/>
          <w:spacing w:val="-6"/>
          <w:sz w:val="38"/>
        </w:rPr>
        <w:t>Пивная</w:t>
      </w:r>
      <w:r>
        <w:rPr>
          <w:color w:val="231F20"/>
          <w:spacing w:val="-22"/>
          <w:sz w:val="38"/>
        </w:rPr>
        <w:t xml:space="preserve"> </w:t>
      </w:r>
      <w:r>
        <w:rPr>
          <w:color w:val="231F20"/>
          <w:spacing w:val="-6"/>
          <w:sz w:val="38"/>
        </w:rPr>
        <w:t>банка</w:t>
      </w:r>
      <w:r>
        <w:rPr>
          <w:color w:val="231F20"/>
          <w:spacing w:val="-21"/>
          <w:sz w:val="38"/>
        </w:rPr>
        <w:t xml:space="preserve"> </w:t>
      </w:r>
      <w:r>
        <w:rPr>
          <w:color w:val="231F20"/>
          <w:spacing w:val="-6"/>
          <w:sz w:val="38"/>
        </w:rPr>
        <w:t>0,33</w:t>
      </w:r>
      <w:r>
        <w:rPr>
          <w:color w:val="231F20"/>
          <w:spacing w:val="-21"/>
          <w:sz w:val="38"/>
        </w:rPr>
        <w:t xml:space="preserve"> </w:t>
      </w:r>
      <w:r>
        <w:rPr>
          <w:color w:val="231F20"/>
          <w:spacing w:val="-6"/>
          <w:sz w:val="38"/>
        </w:rPr>
        <w:t>литра</w:t>
      </w:r>
      <w:r>
        <w:rPr>
          <w:color w:val="231F20"/>
          <w:spacing w:val="-21"/>
          <w:sz w:val="38"/>
        </w:rPr>
        <w:t xml:space="preserve"> </w:t>
      </w:r>
      <w:r>
        <w:rPr>
          <w:color w:val="231F20"/>
          <w:spacing w:val="-6"/>
          <w:sz w:val="38"/>
        </w:rPr>
        <w:t>–</w:t>
      </w:r>
      <w:r>
        <w:rPr>
          <w:color w:val="231F20"/>
          <w:spacing w:val="-21"/>
          <w:sz w:val="38"/>
        </w:rPr>
        <w:t xml:space="preserve"> </w:t>
      </w:r>
      <w:smartTag w:uri="urn:schemas-microsoft-com:office:smarttags" w:element="metricconverter">
        <w:smartTagPr>
          <w:attr w:name="ProductID" w:val="60 метров"/>
        </w:smartTagPr>
        <w:r>
          <w:rPr>
            <w:color w:val="231F20"/>
            <w:spacing w:val="-6"/>
            <w:sz w:val="38"/>
          </w:rPr>
          <w:t>60</w:t>
        </w:r>
        <w:r>
          <w:rPr>
            <w:color w:val="231F20"/>
            <w:spacing w:val="-21"/>
            <w:sz w:val="38"/>
          </w:rPr>
          <w:t xml:space="preserve"> </w:t>
        </w:r>
        <w:r>
          <w:rPr>
            <w:color w:val="231F20"/>
            <w:spacing w:val="-6"/>
            <w:sz w:val="38"/>
          </w:rPr>
          <w:t>метров</w:t>
        </w:r>
      </w:smartTag>
    </w:p>
    <w:p w:rsidR="001119AC" w:rsidRDefault="001119AC">
      <w:pPr>
        <w:pStyle w:val="ListParagraph"/>
        <w:numPr>
          <w:ilvl w:val="1"/>
          <w:numId w:val="3"/>
        </w:numPr>
        <w:tabs>
          <w:tab w:val="left" w:pos="708"/>
        </w:tabs>
        <w:spacing w:before="35"/>
        <w:ind w:left="708" w:hanging="566"/>
        <w:jc w:val="left"/>
        <w:rPr>
          <w:sz w:val="38"/>
        </w:rPr>
      </w:pPr>
      <w:r>
        <w:rPr>
          <w:color w:val="231F20"/>
          <w:spacing w:val="-8"/>
          <w:sz w:val="38"/>
        </w:rPr>
        <w:t>Чемодан</w:t>
      </w:r>
      <w:r>
        <w:rPr>
          <w:color w:val="231F20"/>
          <w:spacing w:val="-23"/>
          <w:sz w:val="38"/>
        </w:rPr>
        <w:t xml:space="preserve"> </w:t>
      </w:r>
      <w:r>
        <w:rPr>
          <w:color w:val="231F20"/>
          <w:spacing w:val="-8"/>
          <w:sz w:val="38"/>
        </w:rPr>
        <w:t>(кейс)</w:t>
      </w:r>
      <w:r>
        <w:rPr>
          <w:color w:val="231F20"/>
          <w:spacing w:val="-22"/>
          <w:sz w:val="38"/>
        </w:rPr>
        <w:t xml:space="preserve"> </w:t>
      </w:r>
      <w:r>
        <w:rPr>
          <w:color w:val="231F20"/>
          <w:spacing w:val="-8"/>
          <w:sz w:val="38"/>
        </w:rPr>
        <w:t>–</w:t>
      </w:r>
      <w:r>
        <w:rPr>
          <w:color w:val="231F20"/>
          <w:spacing w:val="-22"/>
          <w:sz w:val="38"/>
        </w:rPr>
        <w:t xml:space="preserve"> </w:t>
      </w:r>
      <w:smartTag w:uri="urn:schemas-microsoft-com:office:smarttags" w:element="metricconverter">
        <w:smartTagPr>
          <w:attr w:name="ProductID" w:val="230 метров"/>
        </w:smartTagPr>
        <w:r>
          <w:rPr>
            <w:color w:val="231F20"/>
            <w:spacing w:val="-8"/>
            <w:sz w:val="38"/>
          </w:rPr>
          <w:t>230</w:t>
        </w:r>
        <w:r>
          <w:rPr>
            <w:color w:val="231F20"/>
            <w:spacing w:val="-22"/>
            <w:sz w:val="38"/>
          </w:rPr>
          <w:t xml:space="preserve"> </w:t>
        </w:r>
        <w:r>
          <w:rPr>
            <w:color w:val="231F20"/>
            <w:spacing w:val="-8"/>
            <w:sz w:val="38"/>
          </w:rPr>
          <w:t>метров</w:t>
        </w:r>
      </w:smartTag>
    </w:p>
    <w:p w:rsidR="001119AC" w:rsidRDefault="001119AC">
      <w:pPr>
        <w:pStyle w:val="ListParagraph"/>
        <w:numPr>
          <w:ilvl w:val="1"/>
          <w:numId w:val="3"/>
        </w:numPr>
        <w:tabs>
          <w:tab w:val="left" w:pos="708"/>
        </w:tabs>
        <w:spacing w:before="36"/>
        <w:ind w:left="708" w:hanging="566"/>
        <w:jc w:val="left"/>
        <w:rPr>
          <w:sz w:val="38"/>
        </w:rPr>
      </w:pPr>
      <w:r>
        <w:rPr>
          <w:color w:val="231F20"/>
          <w:spacing w:val="-10"/>
          <w:sz w:val="38"/>
        </w:rPr>
        <w:t>Дорожный</w:t>
      </w:r>
      <w:r>
        <w:rPr>
          <w:color w:val="231F20"/>
          <w:spacing w:val="-26"/>
          <w:sz w:val="38"/>
        </w:rPr>
        <w:t xml:space="preserve"> </w:t>
      </w:r>
      <w:r>
        <w:rPr>
          <w:color w:val="231F20"/>
          <w:spacing w:val="-10"/>
          <w:sz w:val="38"/>
        </w:rPr>
        <w:t>чемодан</w:t>
      </w:r>
      <w:r>
        <w:rPr>
          <w:color w:val="231F20"/>
          <w:spacing w:val="-26"/>
          <w:sz w:val="38"/>
        </w:rPr>
        <w:t xml:space="preserve"> </w:t>
      </w:r>
      <w:r>
        <w:rPr>
          <w:color w:val="231F20"/>
          <w:spacing w:val="-10"/>
          <w:sz w:val="38"/>
        </w:rPr>
        <w:t>–</w:t>
      </w:r>
      <w:r>
        <w:rPr>
          <w:color w:val="231F20"/>
          <w:spacing w:val="-26"/>
          <w:sz w:val="38"/>
        </w:rPr>
        <w:t xml:space="preserve"> </w:t>
      </w:r>
      <w:smartTag w:uri="urn:schemas-microsoft-com:office:smarttags" w:element="metricconverter">
        <w:smartTagPr>
          <w:attr w:name="ProductID" w:val="350 метров"/>
        </w:smartTagPr>
        <w:r>
          <w:rPr>
            <w:color w:val="231F20"/>
            <w:spacing w:val="-10"/>
            <w:sz w:val="38"/>
          </w:rPr>
          <w:t>350</w:t>
        </w:r>
        <w:r>
          <w:rPr>
            <w:color w:val="231F20"/>
            <w:spacing w:val="-26"/>
            <w:sz w:val="38"/>
          </w:rPr>
          <w:t xml:space="preserve"> </w:t>
        </w:r>
        <w:r>
          <w:rPr>
            <w:color w:val="231F20"/>
            <w:spacing w:val="-10"/>
            <w:sz w:val="38"/>
          </w:rPr>
          <w:t>метров</w:t>
        </w:r>
      </w:smartTag>
    </w:p>
    <w:p w:rsidR="001119AC" w:rsidRDefault="001119AC">
      <w:pPr>
        <w:pStyle w:val="ListParagraph"/>
        <w:numPr>
          <w:ilvl w:val="1"/>
          <w:numId w:val="3"/>
        </w:numPr>
        <w:tabs>
          <w:tab w:val="left" w:pos="708"/>
        </w:tabs>
        <w:spacing w:before="35"/>
        <w:ind w:left="708" w:hanging="566"/>
        <w:jc w:val="left"/>
        <w:rPr>
          <w:sz w:val="38"/>
        </w:rPr>
      </w:pPr>
      <w:r>
        <w:rPr>
          <w:color w:val="231F20"/>
          <w:w w:val="90"/>
          <w:sz w:val="38"/>
        </w:rPr>
        <w:t>Автомобиль</w:t>
      </w:r>
      <w:r>
        <w:rPr>
          <w:color w:val="231F20"/>
          <w:spacing w:val="19"/>
          <w:sz w:val="38"/>
        </w:rPr>
        <w:t xml:space="preserve"> </w:t>
      </w:r>
      <w:r>
        <w:rPr>
          <w:color w:val="231F20"/>
          <w:w w:val="90"/>
          <w:sz w:val="38"/>
        </w:rPr>
        <w:t>типа</w:t>
      </w:r>
      <w:r>
        <w:rPr>
          <w:color w:val="231F20"/>
          <w:spacing w:val="20"/>
          <w:sz w:val="38"/>
        </w:rPr>
        <w:t xml:space="preserve"> </w:t>
      </w:r>
      <w:r>
        <w:rPr>
          <w:color w:val="231F20"/>
          <w:w w:val="90"/>
          <w:sz w:val="38"/>
        </w:rPr>
        <w:t>«седан»</w:t>
      </w:r>
      <w:r>
        <w:rPr>
          <w:color w:val="231F20"/>
          <w:spacing w:val="20"/>
          <w:sz w:val="38"/>
        </w:rPr>
        <w:t xml:space="preserve"> </w:t>
      </w:r>
      <w:r>
        <w:rPr>
          <w:color w:val="231F20"/>
          <w:w w:val="90"/>
          <w:sz w:val="38"/>
        </w:rPr>
        <w:t>–</w:t>
      </w:r>
      <w:r>
        <w:rPr>
          <w:color w:val="231F20"/>
          <w:spacing w:val="19"/>
          <w:sz w:val="38"/>
        </w:rPr>
        <w:t xml:space="preserve"> </w:t>
      </w:r>
      <w:smartTag w:uri="urn:schemas-microsoft-com:office:smarttags" w:element="metricconverter">
        <w:smartTagPr>
          <w:attr w:name="ProductID" w:val="460 метров"/>
        </w:smartTagPr>
        <w:r>
          <w:rPr>
            <w:color w:val="231F20"/>
            <w:w w:val="90"/>
            <w:sz w:val="38"/>
          </w:rPr>
          <w:t>460</w:t>
        </w:r>
        <w:r>
          <w:rPr>
            <w:color w:val="231F20"/>
            <w:spacing w:val="20"/>
            <w:sz w:val="38"/>
          </w:rPr>
          <w:t xml:space="preserve"> </w:t>
        </w:r>
        <w:r>
          <w:rPr>
            <w:color w:val="231F20"/>
            <w:spacing w:val="-2"/>
            <w:w w:val="90"/>
            <w:sz w:val="38"/>
          </w:rPr>
          <w:t>метров</w:t>
        </w:r>
      </w:smartTag>
    </w:p>
    <w:p w:rsidR="001119AC" w:rsidRDefault="001119AC">
      <w:pPr>
        <w:pStyle w:val="ListParagraph"/>
        <w:numPr>
          <w:ilvl w:val="1"/>
          <w:numId w:val="3"/>
        </w:numPr>
        <w:tabs>
          <w:tab w:val="left" w:pos="708"/>
        </w:tabs>
        <w:spacing w:before="35"/>
        <w:ind w:left="708" w:hanging="566"/>
        <w:jc w:val="left"/>
        <w:rPr>
          <w:sz w:val="38"/>
        </w:rPr>
      </w:pPr>
      <w:r>
        <w:rPr>
          <w:color w:val="231F20"/>
          <w:w w:val="90"/>
          <w:sz w:val="38"/>
        </w:rPr>
        <w:t>Автомобиль</w:t>
      </w:r>
      <w:r>
        <w:rPr>
          <w:color w:val="231F20"/>
          <w:spacing w:val="21"/>
          <w:sz w:val="38"/>
        </w:rPr>
        <w:t xml:space="preserve"> </w:t>
      </w:r>
      <w:r>
        <w:rPr>
          <w:color w:val="231F20"/>
          <w:w w:val="90"/>
          <w:sz w:val="38"/>
        </w:rPr>
        <w:t>типа</w:t>
      </w:r>
      <w:r>
        <w:rPr>
          <w:color w:val="231F20"/>
          <w:spacing w:val="21"/>
          <w:sz w:val="38"/>
        </w:rPr>
        <w:t xml:space="preserve"> </w:t>
      </w:r>
      <w:r>
        <w:rPr>
          <w:color w:val="231F20"/>
          <w:w w:val="90"/>
          <w:sz w:val="38"/>
        </w:rPr>
        <w:t>«кроссовер»</w:t>
      </w:r>
      <w:r>
        <w:rPr>
          <w:color w:val="231F20"/>
          <w:spacing w:val="21"/>
          <w:sz w:val="38"/>
        </w:rPr>
        <w:t xml:space="preserve"> </w:t>
      </w:r>
      <w:r>
        <w:rPr>
          <w:color w:val="231F20"/>
          <w:w w:val="90"/>
          <w:sz w:val="38"/>
        </w:rPr>
        <w:t>–</w:t>
      </w:r>
      <w:r>
        <w:rPr>
          <w:color w:val="231F20"/>
          <w:spacing w:val="22"/>
          <w:sz w:val="38"/>
        </w:rPr>
        <w:t xml:space="preserve"> </w:t>
      </w:r>
      <w:smartTag w:uri="urn:schemas-microsoft-com:office:smarttags" w:element="metricconverter">
        <w:smartTagPr>
          <w:attr w:name="ProductID" w:val="580 метров"/>
        </w:smartTagPr>
        <w:r>
          <w:rPr>
            <w:color w:val="231F20"/>
            <w:w w:val="90"/>
            <w:sz w:val="38"/>
          </w:rPr>
          <w:t>580</w:t>
        </w:r>
        <w:r>
          <w:rPr>
            <w:color w:val="231F20"/>
            <w:spacing w:val="21"/>
            <w:sz w:val="38"/>
          </w:rPr>
          <w:t xml:space="preserve"> </w:t>
        </w:r>
        <w:r>
          <w:rPr>
            <w:color w:val="231F20"/>
            <w:spacing w:val="-2"/>
            <w:w w:val="90"/>
            <w:sz w:val="38"/>
          </w:rPr>
          <w:t>метров</w:t>
        </w:r>
      </w:smartTag>
    </w:p>
    <w:p w:rsidR="001119AC" w:rsidRDefault="001119AC">
      <w:pPr>
        <w:pStyle w:val="ListParagraph"/>
        <w:numPr>
          <w:ilvl w:val="1"/>
          <w:numId w:val="3"/>
        </w:numPr>
        <w:tabs>
          <w:tab w:val="left" w:pos="708"/>
        </w:tabs>
        <w:spacing w:before="36"/>
        <w:ind w:left="708" w:hanging="566"/>
        <w:jc w:val="left"/>
        <w:rPr>
          <w:sz w:val="38"/>
        </w:rPr>
      </w:pPr>
      <w:r>
        <w:rPr>
          <w:color w:val="231F20"/>
          <w:spacing w:val="-2"/>
          <w:sz w:val="38"/>
        </w:rPr>
        <w:t>Микроавтобус</w:t>
      </w:r>
      <w:r>
        <w:rPr>
          <w:color w:val="231F20"/>
          <w:spacing w:val="-21"/>
          <w:sz w:val="38"/>
        </w:rPr>
        <w:t xml:space="preserve"> </w:t>
      </w:r>
      <w:r>
        <w:rPr>
          <w:color w:val="231F20"/>
          <w:spacing w:val="-2"/>
          <w:sz w:val="38"/>
        </w:rPr>
        <w:t>–</w:t>
      </w:r>
      <w:r>
        <w:rPr>
          <w:color w:val="231F20"/>
          <w:spacing w:val="-21"/>
          <w:sz w:val="38"/>
        </w:rPr>
        <w:t xml:space="preserve"> </w:t>
      </w:r>
      <w:smartTag w:uri="urn:schemas-microsoft-com:office:smarttags" w:element="metricconverter">
        <w:smartTagPr>
          <w:attr w:name="ProductID" w:val="920 метров"/>
        </w:smartTagPr>
        <w:r>
          <w:rPr>
            <w:color w:val="231F20"/>
            <w:spacing w:val="-2"/>
            <w:sz w:val="38"/>
          </w:rPr>
          <w:t>920</w:t>
        </w:r>
        <w:r>
          <w:rPr>
            <w:color w:val="231F20"/>
            <w:spacing w:val="-21"/>
            <w:sz w:val="38"/>
          </w:rPr>
          <w:t xml:space="preserve"> </w:t>
        </w:r>
        <w:r>
          <w:rPr>
            <w:color w:val="231F20"/>
            <w:spacing w:val="-2"/>
            <w:sz w:val="38"/>
          </w:rPr>
          <w:t>метров</w:t>
        </w:r>
      </w:smartTag>
    </w:p>
    <w:p w:rsidR="001119AC" w:rsidRDefault="001119AC">
      <w:pPr>
        <w:pStyle w:val="ListParagraph"/>
        <w:numPr>
          <w:ilvl w:val="1"/>
          <w:numId w:val="3"/>
        </w:numPr>
        <w:tabs>
          <w:tab w:val="left" w:pos="708"/>
        </w:tabs>
        <w:spacing w:before="35"/>
        <w:ind w:left="708" w:hanging="566"/>
        <w:jc w:val="left"/>
        <w:rPr>
          <w:sz w:val="38"/>
        </w:rPr>
      </w:pPr>
      <w:r>
        <w:rPr>
          <w:noProof/>
          <w:lang w:eastAsia="ru-RU"/>
        </w:rPr>
        <w:pict>
          <v:shape id="Graphic 39" o:spid="_x0000_s1064" style="position:absolute;left:0;text-align:left;margin-left:42.6pt;margin-top:74.4pt;width:125pt;height:47.8pt;z-index:2515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87500,607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" path="m270871,l228186,,186000,7248,145315,21745,107130,43490,72446,72484,43467,107190,21733,145400,7244,186111,,228323r,42712l7244,313245r14489,40710l43467,392161r28979,34703l252058,606585r708341,l426611,72484,391926,43490,353742,21745,313056,7248,270871,xem1036661,92465r-41477,l955285,105172r-35165,25414l894730,165768r-12695,39921l882035,247189r12695,39921l920120,322293r191605,191719l1130663,542550r6313,32460l1130835,606585r456596,l1111725,130586r-35164,-25414l1036661,92465xe" fillcolor="#f3c059" stroked="f">
            <v:path arrowok="t"/>
            <w10:wrap anchorx="page"/>
          </v:shape>
        </w:pict>
      </w:r>
      <w:r>
        <w:rPr>
          <w:noProof/>
          <w:lang w:eastAsia="ru-RU"/>
        </w:rPr>
        <w:pict>
          <v:shape id="Graphic 40" o:spid="_x0000_s1065" style="position:absolute;left:0;text-align:left;margin-left:272.1pt;margin-top:68.75pt;width:118.75pt;height:53.45pt;z-index:2515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08125,678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" path="m753875,l705917,1491,658750,5908r-46284,7253l567151,23160,522896,35818,479788,51045,437917,68752,397372,88852r-39131,22402l320614,135870r-36035,26741l250225,191389r-32585,30726l186914,254699r-28778,34354l131394,325088r-24616,37627l84375,401846,64275,442391,46567,484262,31340,527370,18682,571626,8682,616941,1429,663227,,678494r1507739,l1499057,616941r-10000,-45315l1476400,527370r-15227,-43108l1443465,442391r-20099,-40545l1400964,362715r-24616,-37627l1349607,289053r-28778,-34354l1290104,222115r-32583,-30726l1223167,162611r-36034,-26741l1149506,111254,1110376,88852,1069831,68752,1027961,51045,984854,35818,940599,23160,895285,13161,849000,5908,801834,1491,753875,xe" fillcolor="#004d6b" stroked="f">
            <v:path arrowok="t"/>
            <w10:wrap anchorx="page"/>
          </v:shape>
        </w:pict>
      </w:r>
      <w:r>
        <w:rPr>
          <w:color w:val="231F20"/>
          <w:spacing w:val="-14"/>
          <w:sz w:val="38"/>
        </w:rPr>
        <w:t>Грузовая</w:t>
      </w:r>
      <w:r>
        <w:rPr>
          <w:color w:val="231F20"/>
          <w:spacing w:val="-26"/>
          <w:sz w:val="38"/>
        </w:rPr>
        <w:t xml:space="preserve"> </w:t>
      </w:r>
      <w:r>
        <w:rPr>
          <w:color w:val="231F20"/>
          <w:spacing w:val="-14"/>
          <w:sz w:val="38"/>
        </w:rPr>
        <w:t>автомашина</w:t>
      </w:r>
      <w:r>
        <w:rPr>
          <w:color w:val="231F20"/>
          <w:spacing w:val="-25"/>
          <w:sz w:val="38"/>
        </w:rPr>
        <w:t xml:space="preserve"> </w:t>
      </w:r>
      <w:r>
        <w:rPr>
          <w:color w:val="231F20"/>
          <w:spacing w:val="-14"/>
          <w:sz w:val="38"/>
        </w:rPr>
        <w:t>(фургон)</w:t>
      </w:r>
      <w:r>
        <w:rPr>
          <w:color w:val="231F20"/>
          <w:spacing w:val="-26"/>
          <w:sz w:val="38"/>
        </w:rPr>
        <w:t xml:space="preserve"> </w:t>
      </w:r>
      <w:r>
        <w:rPr>
          <w:color w:val="231F20"/>
          <w:spacing w:val="-14"/>
          <w:sz w:val="38"/>
        </w:rPr>
        <w:t>–</w:t>
      </w:r>
      <w:r>
        <w:rPr>
          <w:color w:val="231F20"/>
          <w:spacing w:val="-25"/>
          <w:sz w:val="38"/>
        </w:rPr>
        <w:t xml:space="preserve"> </w:t>
      </w:r>
      <w:smartTag w:uri="urn:schemas-microsoft-com:office:smarttags" w:element="metricconverter">
        <w:smartTagPr>
          <w:attr w:name="ProductID" w:val="1240 метров"/>
        </w:smartTagPr>
        <w:r>
          <w:rPr>
            <w:color w:val="231F20"/>
            <w:spacing w:val="-14"/>
            <w:sz w:val="38"/>
          </w:rPr>
          <w:t>1240</w:t>
        </w:r>
        <w:r>
          <w:rPr>
            <w:color w:val="231F20"/>
            <w:spacing w:val="-25"/>
            <w:sz w:val="38"/>
          </w:rPr>
          <w:t xml:space="preserve"> </w:t>
        </w:r>
        <w:r>
          <w:rPr>
            <w:color w:val="231F20"/>
            <w:spacing w:val="-14"/>
            <w:sz w:val="38"/>
          </w:rPr>
          <w:t>метров</w:t>
        </w:r>
      </w:smartTag>
    </w:p>
    <w:p w:rsidR="001119AC" w:rsidRDefault="001119AC">
      <w:pPr>
        <w:pStyle w:val="ListParagraph"/>
        <w:jc w:val="left"/>
        <w:rPr>
          <w:sz w:val="38"/>
        </w:rPr>
        <w:sectPr w:rsidR="001119AC">
          <w:type w:val="continuous"/>
          <w:pgSz w:w="23820" w:h="16840" w:orient="landscape"/>
          <w:pgMar w:top="840" w:right="0" w:bottom="0" w:left="708" w:header="720" w:footer="720" w:gutter="0"/>
          <w:cols w:num="2" w:space="720" w:equalWidth="0">
            <w:col w:w="10956" w:space="383"/>
            <w:col w:w="11773"/>
          </w:cols>
        </w:sectPr>
      </w:pPr>
    </w:p>
    <w:p w:rsidR="001119AC" w:rsidRDefault="001119AC">
      <w:pPr>
        <w:rPr>
          <w:sz w:val="2"/>
          <w:szCs w:val="2"/>
        </w:rPr>
      </w:pPr>
      <w:r>
        <w:rPr>
          <w:noProof/>
          <w:lang w:eastAsia="ru-RU"/>
        </w:rPr>
        <w:pict>
          <v:shape id="Graphic 41" o:spid="_x0000_s1066" style="position:absolute;margin-left:0;margin-top:0;width:1190.55pt;height:841.9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119985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" path="m15119985,l,,,10692003r15119985,l15119985,xe" fillcolor="#004d6b" stroked="f">
            <v:fill opacity="5911f"/>
            <v:path arrowok="t"/>
            <w10:wrap anchorx="page" anchory="page"/>
          </v:shape>
        </w:pict>
      </w:r>
    </w:p>
    <w:p w:rsidR="001119AC" w:rsidRDefault="001119AC">
      <w:pPr>
        <w:rPr>
          <w:sz w:val="2"/>
          <w:szCs w:val="2"/>
        </w:rPr>
        <w:sectPr w:rsidR="001119AC">
          <w:type w:val="continuous"/>
          <w:pgSz w:w="23820" w:h="16840" w:orient="landscape"/>
          <w:pgMar w:top="840" w:right="0" w:bottom="0" w:left="708" w:header="720" w:footer="720" w:gutter="0"/>
          <w:cols w:space="720"/>
        </w:sectPr>
      </w:pPr>
    </w:p>
    <w:p w:rsidR="001119AC" w:rsidRDefault="001119AC">
      <w:pPr>
        <w:pStyle w:val="BodyText"/>
        <w:ind w:left="142"/>
        <w:rPr>
          <w:sz w:val="20"/>
        </w:rPr>
      </w:pPr>
      <w:r>
        <w:rPr>
          <w:noProof/>
          <w:lang w:eastAsia="ru-RU"/>
        </w:rPr>
      </w:r>
      <w:r>
        <w:pict>
          <v:group id="Group 42" o:spid="_x0000_s1067" style="width:1105.55pt;height:70.9pt;mso-position-horizontal-relative:char;mso-position-vertical-relative:line" coordsize="140404,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">
            <v:shape id="Graphic 43" o:spid="_x0000_s1068" style="position:absolute;width:140404;height:9004;visibility:visible;mso-wrap-style:square;v-text-anchor:top" coordsize="14040485,900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IV8QA&#10;AADbAAAADwAAAGRycy9kb3ducmV2LnhtbESPzWrCQBSF90LfYbgFd3VSU8RGJ1JNC4XiQiuuL5lr&#10;EpK5EzJjEvv0nULB5eH8fJz1ZjSN6KlzlWUFz7MIBHFudcWFgtP3x9MShPPIGhvLpOBGDjbpw2SN&#10;ibYDH6g/+kKEEXYJKii9bxMpXV6SQTezLXHwLrYz6IPsCqk7HMK4aeQ8ihbSYMWBUGJLu5Ly+ng1&#10;AZLNX7/2Prrhz8Llh21bZ+f4Xanp4/i2AuFp9Pfwf/tTK3iJ4e9L+AE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ziFfEAAAA2wAAAA8AAAAAAAAAAAAAAAAAmAIAAGRycy9k&#10;b3ducmV2LnhtbFBLBQYAAAAABAAEAPUAAACJAwAAAAA=&#10;" path="m13679995,l359994,,311145,3286r-46852,9573l219868,28290,178298,49149,140012,75009r-34572,30431l75009,140012,49149,178298,28290,219868,12859,264293,3286,311145,,359994,,540004r3286,48848l12859,635704r15431,44425l49149,721699r25860,38286l105440,794558r34572,30430l178298,850848r41570,20859l264293,887138r46852,9573l359994,899998r13320001,l13728844,896711r46851,-9573l13820121,871707r41570,-20859l13899976,824988r34573,-30430l13964980,759985r25859,-38286l14011699,680129r15431,-44425l14036703,588852r3286,-48848l14039989,359994r-3286,-48849l14027130,264293r-15431,-44425l13990839,178298r-25859,-38286l13934549,105440r-34573,-30431l13861691,49149r-41570,-20859l13775695,12859r-46851,-9573l13679995,xe" fillcolor="#004d6b" stroked="f">
              <v:path arrowok="t"/>
            </v:shape>
            <v:shape id="Image 44" o:spid="_x0000_s1069" type="#_x0000_t75" style="position:absolute;left:3599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8scXDAAAA2wAAAA8AAABkcnMvZG93bnJldi54bWxEj8FqwzAQRO+F/oPYQm+NnGBKcKKEEAjk&#10;0BzqNpDjYq1lt9bKkRTH/vuqUOhxmJk3zHo72k4M5EPrWMF8loEgrpxu2Sj4/Di8LEGEiKyxc0wK&#10;Jgqw3Tw+rLHQ7s7vNJTRiAThUKCCJsa+kDJUDVkMM9cTJ6923mJM0hupPd4T3HZykWWv0mLLaaHB&#10;nvYNVd/lzSq4nswXniyHpTF17c9yutze9ko9P427FYhIY/wP/7WPWkGew++X9AP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XyxxcMAAADbAAAADwAAAAAAAAAAAAAAAACf&#10;AgAAZHJzL2Rvd25yZXYueG1sUEsFBgAAAAAEAAQA9wAAAI8DAAAAAA==&#10;">
              <v:imagedata r:id="rId11" o:title=""/>
            </v:shape>
            <v:shape id="Image 45" o:spid="_x0000_s1070" type="#_x0000_t75" style="position:absolute;left:5795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wFF7DAAAA2wAAAA8AAABkcnMvZG93bnJldi54bWxEj0FrAjEUhO9C/0N4hd40W6myrEYRQeih&#10;HqoWenxs3mZXNy/bJOr67xtB8DjMzDfMfNnbVlzIh8axgvdRBoK4dLpho+Cw3wxzECEia2wdk4Ib&#10;BVguXgZzLLS78jdddtGIBOFQoII6xq6QMpQ1WQwj1xEnr3LeYkzSG6k9XhPctnKcZVNpseG0UGNH&#10;65rK0+5sFfxtzRG3lkNuTFX5H3n7PX+tlXp77VczEJH6+Aw/2p9awccE7l/S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AUXsMAAADbAAAADwAAAAAAAAAAAAAAAACf&#10;AgAAZHJzL2Rvd25yZXYueG1sUEsFBgAAAAAEAAQA9wAAAI8DAAAAAA==&#10;">
              <v:imagedata r:id="rId11" o:title=""/>
            </v:shape>
            <v:shape id="Image 46" o:spid="_x0000_s1071" type="#_x0000_t75" style="position:absolute;left:7991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iiinCAAAA2wAAAA8AAABkcnMvZG93bnJldi54bWxEj0+LwjAUxO/CfofwFrxp6iIi1SgiLOxB&#10;D/4Dj4/mNa02L90kav32mwXB4zAzv2Hmy8424k4+1I4VjIYZCOLC6ZqNguPhezAFESKyxsYxKXhS&#10;gOXiozfHXLsH7+i+j0YkCIccFVQxtrmUoajIYhi6ljh5pfMWY5LeSO3xkeC2kV9ZNpEWa04LFba0&#10;rqi47m9Wwe/WXHBrOUyNKUt/ks/zbbNWqv/ZrWYgInXxHX61f7SC8QT+v6Qf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4oopwgAAANsAAAAPAAAAAAAAAAAAAAAAAJ8C&#10;AABkcnMvZG93bnJldi54bWxQSwUGAAAAAAQABAD3AAAAjgMAAAAA&#10;">
              <v:imagedata r:id="rId11" o:title=""/>
            </v:shape>
            <v:shape id="Image 47" o:spid="_x0000_s1072" type="#_x0000_t75" style="position:absolute;left:10187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uL7LDAAAA2wAAAA8AAABkcnMvZG93bnJldi54bWxEj0FrAjEUhO9C/0N4hd40Wym6rEYRQeih&#10;HqoWenxs3mZXNy/bJOr67xtB8DjMzDfMfNnbVlzIh8axgvdRBoK4dLpho+Cw3wxzECEia2wdk4Ib&#10;BVguXgZzLLS78jdddtGIBOFQoII6xq6QMpQ1WQwj1xEnr3LeYkzSG6k9XhPctnKcZRNpseG0UGNH&#10;65rK0+5sFfxtzRG3lkNuTFX5H3n7PX+tlXp77VczEJH6+Aw/2p9awccU7l/S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4vssMAAADbAAAADwAAAAAAAAAAAAAAAACf&#10;AgAAZHJzL2Rvd25yZXYueG1sUEsFBgAAAAAEAAQA9wAAAI8DAAAAAA==&#10;">
              <v:imagedata r:id="rId11" o:title=""/>
            </v:shape>
            <v:shape id="Image 48" o:spid="_x0000_s1073" type="#_x0000_t75" style="position:absolute;left:12383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LNPbBAAAA2wAAAA8AAABkcnMvZG93bnJldi54bWxET8uKwjAU3Q/4D+EK7sZU6QxajSKCoIMM&#10;+ABxd2mubbG5KUm09e/NYmCWh/OeLztTiyc5X1lWMBomIIhzqysuFJxPm88JCB+QNdaWScGLPCwX&#10;vY85Ztq2fKDnMRQihrDPUEEZQpNJ6fOSDPqhbYgjd7POYIjQFVI7bGO4qeU4Sb6lwYpjQ4kNrUvK&#10;78eHUYC77fTr3l6rUfc6p5d9i78u/VFq0O9WMxCBuvAv/nNvtYI0jo1f4g+Qi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8LNPbBAAAA2wAAAA8AAAAAAAAAAAAAAAAAnwIA&#10;AGRycy9kb3ducmV2LnhtbFBLBQYAAAAABAAEAPcAAACNAwAAAAA=&#10;">
              <v:imagedata r:id="rId12" o:title=""/>
            </v:shape>
            <v:shape id="Image 49" o:spid="_x0000_s1074" type="#_x0000_t75" style="position:absolute;left:14579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9HlvEAAAA2wAAAA8AAABkcnMvZG93bnJldi54bWxEj09rAjEUxO8Fv0N4Qm812yJiV+NSFgo9&#10;6ME/BY+Pzdvs6uZlm0Rdv31TKHgcZuY3zLIYbCeu5EPrWMHrJANBXDndslFw2H++zEGEiKyxc0wK&#10;7hSgWI2elphrd+MtXXfRiAThkKOCJsY+lzJUDVkME9cTJ6923mJM0hupPd4S3HbyLctm0mLLaaHB&#10;nsqGqvPuYhX8bMwJN5bD3Ji69t/yfrysS6Wex8PHAkSkIT7C/+0vrWD6Dn9f0g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9HlvEAAAA2wAAAA8AAAAAAAAAAAAAAAAA&#10;nwIAAGRycy9kb3ducmV2LnhtbFBLBQYAAAAABAAEAPcAAACQAwAAAAA=&#10;">
              <v:imagedata r:id="rId11" o:title=""/>
            </v:shape>
            <v:shape id="Image 50" o:spid="_x0000_s1075" type="#_x0000_t75" style="position:absolute;left:16775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eIRu/AAAA2wAAAA8AAABkcnMvZG93bnJldi54bWxET8uKwjAU3Qv+Q7iCO5uOMINUowzCgItx&#10;4QtcXprbtNrcdJKo9e8nC8Hl4bwXq9624k4+NI4VfGQ5COLS6YaNguPhZzIDESKyxtYxKXhSgNVy&#10;OFhgod2Dd3TfRyNSCIcCFdQxdoWUoazJYshcR5y4ynmLMUFvpPb4SOG2ldM8/5IWG04NNXa0rqm8&#10;7m9Wwd/WXHBrOcyMqSp/ks/z7Xet1HjUf89BROrjW/xyb7SCz7Q+fUk/QC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niEbvwAAANsAAAAPAAAAAAAAAAAAAAAAAJ8CAABk&#10;cnMvZG93bnJldi54bWxQSwUGAAAAAAQABAD3AAAAiwMAAAAA&#10;">
              <v:imagedata r:id="rId11" o:title=""/>
            </v:shape>
            <v:shape id="Image 51" o:spid="_x0000_s1076" type="#_x0000_t75" style="position:absolute;left:18971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ShIDCAAAA2wAAAA8AAABkcnMvZG93bnJldi54bWxEj0+LwjAUxO+C3yG8hb1pqrAiXaMsguBB&#10;D+sf2OOjeU2rzUtNotZvvxEEj8PM/IaZLTrbiBv5UDtWMBpmIIgLp2s2Cg771WAKIkRkjY1jUvCg&#10;AIt5vzfDXLs7/9JtF41IEA45KqhibHMpQ1GRxTB0LXHySuctxiS9kdrjPcFtI8dZNpEWa04LFba0&#10;rKg4765WwWVrTri1HKbGlKU/ysffdbNU6vOj+/kGEamL7/CrvdYKvkbw/JJ+gJ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0oSAwgAAANsAAAAPAAAAAAAAAAAAAAAAAJ8C&#10;AABkcnMvZG93bnJldi54bWxQSwUGAAAAAAQABAD3AAAAjgMAAAAA&#10;">
              <v:imagedata r:id="rId11" o:title=""/>
            </v:shape>
            <v:shape id="Image 52" o:spid="_x0000_s1077" type="#_x0000_t75" style="position:absolute;left:21167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AGvfDAAAA2wAAAA8AAABkcnMvZG93bnJldi54bWxEj8FqwzAQRO+F/IPYQG+NnEBLcKOEEAjk&#10;EB/qNtDjYq1lt9bKkZTY/vuqUOhxmJk3zGY32k7cyYfWsYLlIgNBXDndslHw8X58WoMIEVlj55gU&#10;TBRgt509bDDXbuA3upfRiAThkKOCJsY+lzJUDVkMC9cTJ6923mJM0hupPQ4Jbju5yrIXabHltNBg&#10;T4eGqu/yZhVcC/OFheWwNqau/UVOn7fzQanH+bh/BRFpjP/hv/ZJK3hewe+X9AP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Aa98MAAADbAAAADwAAAAAAAAAAAAAAAACf&#10;AgAAZHJzL2Rvd25yZXYueG1sUEsFBgAAAAAEAAQA9wAAAI8DAAAAAA==&#10;">
              <v:imagedata r:id="rId11" o:title=""/>
            </v:shape>
            <v:shape id="Image 53" o:spid="_x0000_s1078" type="#_x0000_t75" style="position:absolute;left:3599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Mv2zDAAAA2wAAAA8AAABkcnMvZG93bnJldi54bWxEj0FrAjEUhO9C/0N4hd40W4uyrEYRQeih&#10;HqoWenxs3mZXNy/bJOr67xtB8DjMzDfMfNnbVlzIh8axgvdRBoK4dLpho+Cw3wxzECEia2wdk4Ib&#10;BVguXgZzLLS78jdddtGIBOFQoII6xq6QMpQ1WQwj1xEnr3LeYkzSG6k9XhPctnKcZVNpseG0UGNH&#10;65rK0+5sFfxtzRG3lkNuTFX5H3n7PX+tlXp77VczEJH6+Aw/2p9aweQD7l/S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0y/bMMAAADbAAAADwAAAAAAAAAAAAAAAACf&#10;AgAAZHJzL2Rvd25yZXYueG1sUEsFBgAAAAAEAAQA9wAAAI8DAAAAAA==&#10;">
              <v:imagedata r:id="rId11" o:title=""/>
            </v:shape>
            <v:shape id="Image 54" o:spid="_x0000_s1079" type="#_x0000_t75" style="position:absolute;left:5795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lJxjDAAAA2wAAAA8AAABkcnMvZG93bnJldi54bWxEj0FrAjEUhO9C/0N4hd40W6myrEYRQeih&#10;HqoWenxs3mZXNy/bJOr67xtB8DjMzDfMfNnbVlzIh8axgvdRBoK4dLpho+Cw3wxzECEia2wdk4Ib&#10;BVguXgZzLLS78jdddtGIBOFQoII6xq6QMpQ1WQwj1xEnr3LeYkzSG6k9XhPctnKcZVNpseG0UGNH&#10;65rK0+5sFfxtzRG3lkNuTFX5H3n7PX+tlXp77VczEJH6+Aw/2p9aweQD7l/S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KUnGMMAAADbAAAADwAAAAAAAAAAAAAAAACf&#10;AgAAZHJzL2Rvd25yZXYueG1sUEsFBgAAAAAEAAQA9wAAAI8DAAAAAA==&#10;">
              <v:imagedata r:id="rId11" o:title=""/>
            </v:shape>
            <v:shape id="Image 55" o:spid="_x0000_s1080" type="#_x0000_t75" style="position:absolute;left:7991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pgoPDAAAA2wAAAA8AAABkcnMvZG93bnJldi54bWxEj8FqwzAQRO+F/oPYQm+NnIBLcKKEEAjk&#10;0BzqNpDjYq1lt9bKkRTH/vuqUOhxmJk3zHo72k4M5EPrWMF8loEgrpxu2Sj4/Di8LEGEiKyxc0wK&#10;Jgqw3Tw+rLHQ7s7vNJTRiAThUKCCJsa+kDJUDVkMM9cTJ6923mJM0hupPd4T3HZykWWv0mLLaaHB&#10;nvYNVd/lzSq4nswXniyHpTF17c9yutze9ko9P427FYhIY/wP/7WPWkGew++X9AP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+mCg8MAAADbAAAADwAAAAAAAAAAAAAAAACf&#10;AgAAZHJzL2Rvd25yZXYueG1sUEsFBgAAAAAEAAQA9wAAAI8DAAAAAA==&#10;">
              <v:imagedata r:id="rId11" o:title=""/>
            </v:shape>
            <v:shape id="Image 56" o:spid="_x0000_s1081" type="#_x0000_t75" style="position:absolute;left:10187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7HPTCAAAA2wAAAA8AAABkcnMvZG93bnJldi54bWxEj0+LwjAUxO/CfofwFrxp6oIi1SgiLOxB&#10;D/4Dj4/mNa02L90kav32mwXB4zAzv2Hmy8424k4+1I4VjIYZCOLC6ZqNguPhezAFESKyxsYxKXhS&#10;gOXiozfHXLsH7+i+j0YkCIccFVQxtrmUoajIYhi6ljh5pfMWY5LeSO3xkeC2kV9ZNpEWa04LFba0&#10;rqi47m9Wwe/WXHBrOUyNKUt/ks/zbbNWqv/ZrWYgInXxHX61f7SC8QT+v6Qf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Oxz0wgAAANsAAAAPAAAAAAAAAAAAAAAAAJ8C&#10;AABkcnMvZG93bnJldi54bWxQSwUGAAAAAAQABAD3AAAAjgMAAAAA&#10;">
              <v:imagedata r:id="rId11" o:title=""/>
            </v:shape>
            <v:shape id="Image 57" o:spid="_x0000_s1082" type="#_x0000_t75" style="position:absolute;left:12383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NNlnFAAAA2wAAAA8AAABkcnMvZG93bnJldi54bWxEj0FrwkAUhO+C/2F5gre6sajVmFVKoWCL&#10;FGoF8fbIPpOQ7Nuwu5r477uFgsdhZr5hsm1vGnEj5yvLCqaTBARxbnXFhYLjz/vTEoQPyBoby6Tg&#10;Th62m+Egw1Tbjr/pdgiFiBD2KSooQ2hTKX1ekkE/sS1x9C7WGQxRukJqh12Em0Y+J8lCGqw4LpTY&#10;0ltJeX24GgX4sVvN6+5cTfv7cXbad/jlZp9KjUf96xpEoD48wv/tnVYwf4G/L/EH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TTZZxQAAANsAAAAPAAAAAAAAAAAAAAAA&#10;AJ8CAABkcnMvZG93bnJldi54bWxQSwUGAAAAAAQABAD3AAAAkQMAAAAA&#10;">
              <v:imagedata r:id="rId12" o:title=""/>
            </v:shape>
            <v:shape id="Image 58" o:spid="_x0000_s1083" type="#_x0000_t75" style="position:absolute;left:14579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oLR2/AAAA2wAAAA8AAABkcnMvZG93bnJldi54bWxET8uKwjAU3Qv+Q7iCO5uOMINUowzCgItx&#10;4QtcXprbtNrcdJKo9e8nC8Hl4bwXq9624k4+NI4VfGQ5COLS6YaNguPhZzIDESKyxtYxKXhSgNVy&#10;OFhgod2Dd3TfRyNSCIcCFdQxdoWUoazJYshcR5y4ynmLMUFvpPb4SOG2ldM8/5IWG04NNXa0rqm8&#10;7m9Wwd/WXHBrOcyMqSp/ks/z7Xet1HjUf89BROrjW/xyb7SCzzQ2fUk/QC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6C0dvwAAANsAAAAPAAAAAAAAAAAAAAAAAJ8CAABk&#10;cnMvZG93bnJldi54bWxQSwUGAAAAAAQABAD3AAAAiwMAAAAA&#10;">
              <v:imagedata r:id="rId11" o:title=""/>
            </v:shape>
            <v:shape id="Image 59" o:spid="_x0000_s1084" type="#_x0000_t75" style="position:absolute;left:16775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kiIbEAAAA2wAAAA8AAABkcnMvZG93bnJldi54bWxEj09rAjEUxO8Fv0N4Qm8124JiV+NSFgo9&#10;6ME/BY+Pzdvs6uZlm0Rdv31TKHgcZuY3zLIYbCeu5EPrWMHrJANBXDndslFw2H++zEGEiKyxc0wK&#10;7hSgWI2elphrd+MtXXfRiAThkKOCJsY+lzJUDVkME9cTJ6923mJM0hupPd4S3HbyLctm0mLLaaHB&#10;nsqGqvPuYhX8bMwJN5bD3Ji69t/yfrysS6Wex8PHAkSkIT7C/+0vrWD6Dn9f0g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6kiIbEAAAA2wAAAA8AAAAAAAAAAAAAAAAA&#10;nwIAAGRycy9kb3ducmV2LnhtbFBLBQYAAAAABAAEAPcAAACQAwAAAAA=&#10;">
              <v:imagedata r:id="rId11" o:title=""/>
            </v:shape>
            <v:shape id="Image 60" o:spid="_x0000_s1085" type="#_x0000_t75" style="position:absolute;left:18971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y66a+AAAA2wAAAA8AAABkcnMvZG93bnJldi54bWxET02LwjAQvQv+hzCCN03dg0g1igiCh/Wg&#10;q+BxaKZptZnUJGr99+Yg7PHxvherzjbiST7UjhVMxhkI4sLpmo2C0992NAMRIrLGxjEpeFOA1bLf&#10;W2Cu3YsP9DxGI1IIhxwVVDG2uZShqMhiGLuWOHGl8xZjgt5I7fGVwm0jf7JsKi3WnBoqbGlTUXE7&#10;PqyC+95ccW85zIwpS3+W78vjd6PUcNCt5yAidfFf/HXvtIJpWp++pB8gl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Hy66a+AAAA2wAAAA8AAAAAAAAAAAAAAAAAnwIAAGRy&#10;cy9kb3ducmV2LnhtbFBLBQYAAAAABAAEAPcAAACKAwAAAAA=&#10;">
              <v:imagedata r:id="rId11" o:title=""/>
            </v:shape>
            <v:shape id="Image 61" o:spid="_x0000_s1086" type="#_x0000_t75" style="position:absolute;left:21167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+Tj3CAAAA2wAAAA8AAABkcnMvZG93bnJldi54bWxEj0GLwjAUhO/C/ofwhL3ZVA8iXaOIIHjQ&#10;g7oLHh/Na9q1eekmUeu/3wiCx2FmvmHmy9624kY+NI4VjLMcBHHpdMNGwfdpM5qBCBFZY+uYFDwo&#10;wHLxMZhjod2dD3Q7RiMShEOBCuoYu0LKUNZkMWSuI05e5bzFmKQ3Unu8J7ht5STPp9Jiw2mhxo7W&#10;NZWX49Uq+NubX9xbDjNjqsr/yMf5ulsr9TnsV18gIvXxHX61t1rBdAzPL+kH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k49wgAAANsAAAAPAAAAAAAAAAAAAAAAAJ8C&#10;AABkcnMvZG93bnJldi54bWxQSwUGAAAAAAQABAD3AAAAjgMAAAAA&#10;">
              <v:imagedata r:id="rId11" o:title=""/>
            </v:shape>
            <v:shape id="Image 62" o:spid="_x0000_s1087" type="#_x0000_t75" style="position:absolute;left:119159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WX3zEAAAA2wAAAA8AAABkcnMvZG93bnJldi54bWxEj92KwjAUhO8XfIdwBO/WVHFFq1FEWNBF&#10;FvwB8e7QHNtic1KSrK1vbwRhL4eZ+YaZL1tTiTs5X1pWMOgnIIgzq0vOFZyO358TED4ga6wsk4IH&#10;eVguOh9zTLVteE/3Q8hFhLBPUUERQp1K6bOCDPq+rYmjd7XOYIjS5VI7bCLcVHKYJGNpsOS4UGBN&#10;64Ky2+HPKMDtZvp1ay7loH2cRuddg79u9KNUr9uuZiACteE//G5vtILxEF5f4g+Qi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WX3zEAAAA2wAAAA8AAAAAAAAAAAAAAAAA&#10;nwIAAGRycy9kb3ducmV2LnhtbFBLBQYAAAAABAAEAPcAAACQAwAAAAA=&#10;">
              <v:imagedata r:id="rId12" o:title=""/>
            </v:shape>
            <v:shape id="Image 63" o:spid="_x0000_s1088" type="#_x0000_t75" style="position:absolute;left:121355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gddHCAAAA2wAAAA8AAABkcnMvZG93bnJldi54bWxEj0+LwjAUxO/CfofwFrxp6goi1SgiLOxB&#10;D/4Dj4/mNa02L90kav32mwXB4zAzv2Hmy8424k4+1I4VjIYZCOLC6ZqNguPhezAFESKyxsYxKXhS&#10;gOXiozfHXLsH7+i+j0YkCIccFVQxtrmUoajIYhi6ljh5pfMWY5LeSO3xkeC2kV9ZNpEWa04LFba0&#10;rqi47m9Wwe/WXHBrOUyNKUt/ks/zbbNWqv/ZrWYgInXxHX61f7SCyRj+v6Qf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IHXRwgAAANsAAAAPAAAAAAAAAAAAAAAAAJ8C&#10;AABkcnMvZG93bnJldi54bWxQSwUGAAAAAAQABAD3AAAAjgMAAAAA&#10;">
              <v:imagedata r:id="rId11" o:title=""/>
            </v:shape>
            <v:shape id="Image 64" o:spid="_x0000_s1089" type="#_x0000_t75" style="position:absolute;left:123551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J7aXCAAAA2wAAAA8AAABkcnMvZG93bnJldi54bWxEj0+LwjAUxO/CfofwFrxp6iIi1SgiLOxB&#10;D/4Dj4/mNa02L90kav32mwXB4zAzv2Hmy8424k4+1I4VjIYZCOLC6ZqNguPhezAFESKyxsYxKXhS&#10;gOXiozfHXLsH7+i+j0YkCIccFVQxtrmUoajIYhi6ljh5pfMWY5LeSO3xkeC2kV9ZNpEWa04LFba0&#10;rqi47m9Wwe/WXHBrOUyNKUt/ks/zbbNWqv/ZrWYgInXxHX61f7SCyRj+v6Qf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ye2lwgAAANsAAAAPAAAAAAAAAAAAAAAAAJ8C&#10;AABkcnMvZG93bnJldi54bWxQSwUGAAAAAAQABAD3AAAAjgMAAAAA&#10;">
              <v:imagedata r:id="rId11" o:title=""/>
            </v:shape>
            <v:shape id="Image 65" o:spid="_x0000_s1090" type="#_x0000_t75" style="position:absolute;left:125747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FSD7CAAAA2wAAAA8AAABkcnMvZG93bnJldi54bWxEj0+LwjAUxO/CfofwFrxp6oIi1SgiLOxB&#10;D/4Dj4/mNa02L90kav32mwXB4zAzv2Hmy8424k4+1I4VjIYZCOLC6ZqNguPhezAFESKyxsYxKXhS&#10;gOXiozfHXLsH7+i+j0YkCIccFVQxtrmUoajIYhi6ljh5pfMWY5LeSO3xkeC2kV9ZNpEWa04LFba0&#10;rqi47m9Wwe/WXHBrOUyNKUt/ks/zbbNWqv/ZrWYgInXxHX61f7SCyRj+v6Qf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hUg+wgAAANsAAAAPAAAAAAAAAAAAAAAAAJ8C&#10;AABkcnMvZG93bnJldi54bWxQSwUGAAAAAAQABAD3AAAAjgMAAAAA&#10;">
              <v:imagedata r:id="rId11" o:title=""/>
            </v:shape>
            <v:shape id="Image 66" o:spid="_x0000_s1091" type="#_x0000_t75" style="position:absolute;left:127943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X1knBAAAA2wAAAA8AAABkcnMvZG93bnJldi54bWxEj0GLwjAUhO/C/ofwhL1pqoci1SiLsOBB&#10;D+oueHw0r2m1eekmUeu/3wiCx2FmvmEWq9624kY+NI4VTMYZCOLS6YaNgp/j92gGIkRkja1jUvCg&#10;AKvlx2CBhXZ33tPtEI1IEA4FKqhj7AopQ1mTxTB2HXHyKuctxiS9kdrjPcFtK6dZlkuLDaeFGjta&#10;11ReDler4G9nzrizHGbGVJX/lY/TdbtW6nPYf81BROrjO/xqb7SCPIfnl/Q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X1knBAAAA2wAAAA8AAAAAAAAAAAAAAAAAnwIA&#10;AGRycy9kb3ducmV2LnhtbFBLBQYAAAAABAAEAPcAAACNAwAAAAA=&#10;">
              <v:imagedata r:id="rId11" o:title=""/>
            </v:shape>
            <v:shape id="Image 67" o:spid="_x0000_s1092" type="#_x0000_t75" style="position:absolute;left:130139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jIvDEAAAA2wAAAA8AAABkcnMvZG93bnJldi54bWxEj0+LwjAUxO/CfofwFryIpnpQ6RpFFgQP&#10;Kv5Z1uuzeduUbV5KE7X99kYQPA4z8xtmtmhsKW5U+8KxguEgAUGcOV1wruDntOpPQfiArLF0TApa&#10;8rCYf3RmmGp35wPdjiEXEcI+RQUmhCqV0meGLPqBq4ij9+dqiyHKOpe6xnuE21KOkmQsLRYcFwxW&#10;9G0o+z9erYItm95+2V7a331+aUc7vznb9VSp7mez/AIRqAnv8Ku91grGE3h+iT9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jIvDEAAAA2wAAAA8AAAAAAAAAAAAAAAAA&#10;nwIAAGRycy9kb3ducmV2LnhtbFBLBQYAAAAABAAEAPcAAACQAwAAAAA=&#10;">
              <v:imagedata r:id="rId13" o:title=""/>
            </v:shape>
            <v:shape id="Image 68" o:spid="_x0000_s1093" type="#_x0000_t75" style="position:absolute;left:132335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8toK/AAAA2wAAAA8AAABkcnMvZG93bnJldi54bWxET8uKwjAU3Q/4D+EKbgZNx4VINYoIgotR&#10;fKHba3Ntis1NaaK2f28WgsvDeU/njS3Fk2pfOFbwN0hAEGdOF5wrOB1X/TEIH5A1lo5JQUse5rPO&#10;zxRT7V68p+ch5CKGsE9RgQmhSqX0mSGLfuAq4sjdXG0xRFjnUtf4iuG2lMMkGUmLBccGgxUtDWX3&#10;w8Mq2LD53S3aa3ve5dd2uPX/F7seK9XrNosJiEBN+Io/7rVWMIpj45f4A+Ts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1vLaCvwAAANsAAAAPAAAAAAAAAAAAAAAAAJ8CAABk&#10;cnMvZG93bnJldi54bWxQSwUGAAAAAAQABAD3AAAAiwMAAAAA&#10;">
              <v:imagedata r:id="rId13" o:title=""/>
            </v:shape>
            <v:shape id="Image 69" o:spid="_x0000_s1094" type="#_x0000_t75" style="position:absolute;left:134531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IQjvEAAAA2wAAAA8AAABkcnMvZG93bnJldi54bWxEj8FqwzAQRO+F/oPYQm+NnBxM6kQJIRDI&#10;oTnUbSDHxVrLbq2VIymO/fdVodDjMDNvmPV2tJ0YyIfWsYL5LANBXDndslHw+XF4WYIIEVlj55gU&#10;TBRgu3l8WGOh3Z3faSijEQnCoUAFTYx9IWWoGrIYZq4nTl7tvMWYpDdSe7wnuO3kIstyabHltNBg&#10;T/uGqu/yZhVcT+YLT5bD0pi69mc5XW5ve6Wen8bdCkSkMf6H/9pHrSB/hd8v6Q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IQjvEAAAA2wAAAA8AAAAAAAAAAAAAAAAA&#10;nwIAAGRycy9kb3ducmV2LnhtbFBLBQYAAAAABAAEAPcAAACQAwAAAAA=&#10;">
              <v:imagedata r:id="rId11" o:title=""/>
            </v:shape>
            <v:shape id="Image 70" o:spid="_x0000_s1095" type="#_x0000_t75" style="position:absolute;left:136727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rfXu/AAAA2wAAAA8AAABkcnMvZG93bnJldi54bWxET8uKwjAU3Qv+Q7iCO5uOixmpRhmEARfj&#10;whe4vDS3abW56SRR699PFoLLw3kvVr1txZ18aBwr+MhyEMSl0w0bBcfDz2QGIkRkja1jUvCkAKvl&#10;cLDAQrsH7+i+j0akEA4FKqhj7AopQ1mTxZC5jjhxlfMWY4LeSO3xkcJtK6d5/iktNpwaauxoXVN5&#10;3d+sgr+tueDWcpgZU1X+JJ/n2+9aqfGo/56DiNTHt/jl3mgFX2l9+pJ+gFz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EK317vwAAANsAAAAPAAAAAAAAAAAAAAAAAJ8CAABk&#10;cnMvZG93bnJldi54bWxQSwUGAAAAAAQABAD3AAAAiwMAAAAA&#10;">
              <v:imagedata r:id="rId11" o:title=""/>
            </v:shape>
            <v:shape id="Image 71" o:spid="_x0000_s1096" type="#_x0000_t75" style="position:absolute;left:119159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dV9bFAAAA2wAAAA8AAABkcnMvZG93bnJldi54bWxEj91qwkAUhO8F32E5Be/qJkX7k7oRKQgq&#10;RagVSu8O2dMkJHs27K4mvr0rFLwcZuYbZrEcTCvO5HxtWUE6TUAQF1bXXCo4fq8fX0H4gKyxtUwK&#10;LuRhmY9HC8y07fmLzodQighhn6GCKoQuk9IXFRn0U9sRR+/POoMhSldK7bCPcNPKpyR5lgZrjgsV&#10;dvRRUdEcTkYBbjdv86b/rdPhcpz9fPa4d7OdUpOHYfUOItAQ7uH/9kYreEnh9iX+AJl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XVfWxQAAANsAAAAPAAAAAAAAAAAAAAAA&#10;AJ8CAABkcnMvZG93bnJldi54bWxQSwUGAAAAAAQABAD3AAAAkQMAAAAA&#10;">
              <v:imagedata r:id="rId12" o:title=""/>
            </v:shape>
            <v:shape id="Image 72" o:spid="_x0000_s1097" type="#_x0000_t75" style="position:absolute;left:121355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1RpfEAAAA2wAAAA8AAABkcnMvZG93bnJldi54bWxEj8FqwzAQRO+F/IPYQG+NnBza4EYJIRDI&#10;IT7UbaDHxVrLbq2VIymx/fdVodDjMDNvmM1utJ24kw+tYwXLRQaCuHK6ZaPg4/34tAYRIrLGzjEp&#10;mCjAbjt72GCu3cBvdC+jEQnCIUcFTYx9LmWoGrIYFq4nTl7tvMWYpDdSexwS3HZylWXP0mLLaaHB&#10;ng4NVd/lzSq4FuYLC8thbUxd+4ucPm/ng1KP83H/CiLSGP/Df+2TVvCygt8v6Qf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1RpfEAAAA2wAAAA8AAAAAAAAAAAAAAAAA&#10;nwIAAGRycy9kb3ducmV2LnhtbFBLBQYAAAAABAAEAPcAAACQAwAAAAA=&#10;">
              <v:imagedata r:id="rId11" o:title=""/>
            </v:shape>
            <v:shape id="Image 73" o:spid="_x0000_s1098" type="#_x0000_t75" style="position:absolute;left:123551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54wzDAAAA2wAAAA8AAABkcnMvZG93bnJldi54bWxEj0FrAjEUhO9C/0N4hd40Wwu6rEYRQeih&#10;HqoWenxs3mZXNy/bJOr67xtB8DjMzDfMfNnbVlzIh8axgvdRBoK4dLpho+Cw3wxzECEia2wdk4Ib&#10;BVguXgZzLLS78jdddtGIBOFQoII6xq6QMpQ1WQwj1xEnr3LeYkzSG6k9XhPctnKcZRNpseG0UGNH&#10;65rK0+5sFfxtzRG3lkNuTFX5H3n7PX+tlXp77VczEJH6+Aw/2p9awfQD7l/S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njDMMAAADbAAAADwAAAAAAAAAAAAAAAACf&#10;AgAAZHJzL2Rvd25yZXYueG1sUEsFBgAAAAAEAAQA9wAAAI8DAAAAAA==&#10;">
              <v:imagedata r:id="rId11" o:title=""/>
            </v:shape>
            <v:shape id="Image 74" o:spid="_x0000_s1099" type="#_x0000_t75" style="position:absolute;left:125747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Qe3jDAAAA2wAAAA8AAABkcnMvZG93bnJldi54bWxEj0FrAjEUhO9C/0N4hd40Wym6rEYRQeih&#10;HqoWenxs3mZXNy/bJOr67xtB8DjMzDfMfNnbVlzIh8axgvdRBoK4dLpho+Cw3wxzECEia2wdk4Ib&#10;BVguXgZzLLS78jdddtGIBOFQoII6xq6QMpQ1WQwj1xEnr3LeYkzSG6k9XhPctnKcZRNpseG0UGNH&#10;65rK0+5sFfxtzRG3lkNuTFX5H3n7PX+tlXp77VczEJH6+Aw/2p9awfQD7l/S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B7eMMAAADbAAAADwAAAAAAAAAAAAAAAACf&#10;AgAAZHJzL2Rvd25yZXYueG1sUEsFBgAAAAAEAAQA9wAAAI8DAAAAAA==&#10;">
              <v:imagedata r:id="rId11" o:title=""/>
            </v:shape>
            <v:shape id="Image 75" o:spid="_x0000_s1100" type="#_x0000_t75" style="position:absolute;left:127943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c3uPDAAAA2wAAAA8AAABkcnMvZG93bnJldi54bWxEj0FrAjEUhO9C/0N4hd40W6G6rEYRQeih&#10;HqoWenxs3mZXNy/bJOr67xtB8DjMzDfMfNnbVlzIh8axgvdRBoK4dLpho+Cw3wxzECEia2wdk4Ib&#10;BVguXgZzLLS78jdddtGIBOFQoII6xq6QMpQ1WQwj1xEnr3LeYkzSG6k9XhPctnKcZRNpseG0UGNH&#10;65rK0+5sFfxtzRG3lkNuTFX5H3n7PX+tlXp77VczEJH6+Aw/2p9awfQD7l/S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ze48MAAADbAAAADwAAAAAAAAAAAAAAAACf&#10;AgAAZHJzL2Rvd25yZXYueG1sUEsFBgAAAAAEAAQA9wAAAI8DAAAAAA==&#10;">
              <v:imagedata r:id="rId11" o:title=""/>
            </v:shape>
            <v:shape id="Image 76" o:spid="_x0000_s1101" type="#_x0000_t75" style="position:absolute;left:130139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2EbbEAAAA2wAAAA8AAABkcnMvZG93bnJldi54bWxEj0+LwjAUxO/CfofwFryIpnpQ6RpFFgQP&#10;Kv5Z1uuzeduUbV5KE7X99kYQPA4z8xtmtmhsKW5U+8KxguEgAUGcOV1wruDntOpPQfiArLF0TApa&#10;8rCYf3RmmGp35wPdjiEXEcI+RQUmhCqV0meGLPqBq4ij9+dqiyHKOpe6xnuE21KOkmQsLRYcFwxW&#10;9G0o+z9erYItm95+2V7a331+aUc7vznb9VSp7mez/AIRqAnv8Ku91gomY3h+iT9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2EbbEAAAA2wAAAA8AAAAAAAAAAAAAAAAA&#10;nwIAAGRycy9kb3ducmV2LnhtbFBLBQYAAAAABAAEAPcAAACQAwAAAAA=&#10;">
              <v:imagedata r:id="rId13" o:title=""/>
            </v:shape>
            <v:shape id="Image 77" o:spid="_x0000_s1102" type="#_x0000_t75" style="position:absolute;left:132335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6tC3FAAAA2wAAAA8AAABkcnMvZG93bnJldi54bWxEj0FrwkAUhO8F/8PyCr0U3dSDSswqIhQ8&#10;tJLaUq8v2Wc2NPs2ZLcm+feuUOhxmJlvmGw72EZcqfO1YwUvswQEcel0zZWCr8/X6QqED8gaG8ek&#10;YCQP283kIcNUu54/6HoKlYgQ9ikqMCG0qZS+NGTRz1xLHL2L6yyGKLtK6g77CLeNnCfJQlqsOS4Y&#10;bGlvqPw5/VoF72ye891YjN95VYzzo38728NKqafHYbcGEWgI/+G/9kErWC7h/iX+AL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+rQtxQAAANsAAAAPAAAAAAAAAAAAAAAA&#10;AJ8CAABkcnMvZG93bnJldi54bWxQSwUGAAAAAAQABAD3AAAAkQMAAAAA&#10;">
              <v:imagedata r:id="rId13" o:title=""/>
            </v:shape>
            <v:shape id="Image 78" o:spid="_x0000_s1103" type="#_x0000_t75" style="position:absolute;left:134531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dcX2/AAAA2wAAAA8AAABkcnMvZG93bnJldi54bWxET8uKwjAU3Qv+Q7iCO5uOixmpRhmEARfj&#10;whe4vDS3abW56SRR699PFoLLw3kvVr1txZ18aBwr+MhyEMSl0w0bBcfDz2QGIkRkja1jUvCkAKvl&#10;cLDAQrsH7+i+j0akEA4FKqhj7AopQ1mTxZC5jjhxlfMWY4LeSO3xkcJtK6d5/iktNpwaauxoXVN5&#10;3d+sgr+tueDWcpgZU1X+JJ/n2+9aqfGo/56DiNTHt/jl3mgFX2ls+pJ+gFz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6XXF9vwAAANsAAAAPAAAAAAAAAAAAAAAAAJ8CAABk&#10;cnMvZG93bnJldi54bWxQSwUGAAAAAAQABAD3AAAAiwMAAAAA&#10;">
              <v:imagedata r:id="rId11" o:title=""/>
            </v:shape>
            <v:shape id="Image 79" o:spid="_x0000_s1104" type="#_x0000_t75" style="position:absolute;left:136727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R1ObEAAAA2wAAAA8AAABkcnMvZG93bnJldi54bWxEj09rAjEUxO8Fv0N4Qm812x7UrsalLBR6&#10;0IN/Ch4fm7fZ1c3LNom6fvumUPA4zMxvmGUx2E5cyYfWsYLXSQaCuHK6ZaPgsP98mYMIEVlj55gU&#10;3ClAsRo9LTHX7sZbuu6iEQnCIUcFTYx9LmWoGrIYJq4nTl7tvMWYpDdSe7wluO3kW5ZNpcWW00KD&#10;PZUNVefdxSr42ZgTbiyHuTF17b/l/XhZl0o9j4ePBYhIQ3yE/9tfWsHsHf6+pB8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R1ObEAAAA2wAAAA8AAAAAAAAAAAAAAAAA&#10;nwIAAGRycy9kb3ducmV2LnhtbFBLBQYAAAAABAAEAPcAAACQAwAAAAA=&#10;">
              <v:imagedata r:id="rId11" o:title=""/>
            </v:shape>
            <v:shape id="Textbox 80" o:spid="_x0000_s1105" type="#_x0000_t202" style="position:absolute;width:140404;height:90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<v:textbox inset="0,0,0,0">
                <w:txbxContent>
                  <w:p w:rsidR="001119AC" w:rsidRDefault="001119AC">
                    <w:pPr>
                      <w:spacing w:before="436"/>
                      <w:ind w:right="8"/>
                      <w:jc w:val="center"/>
                      <w:rPr>
                        <w:rFonts w:ascii="Tahoma" w:hAnsi="Tahoma"/>
                        <w:b/>
                        <w:sz w:val="44"/>
                      </w:rPr>
                    </w:pPr>
                    <w:r>
                      <w:rPr>
                        <w:rFonts w:ascii="Tahoma" w:hAnsi="Tahoma"/>
                        <w:b/>
                        <w:color w:val="EDEEF0"/>
                        <w:w w:val="90"/>
                        <w:sz w:val="44"/>
                      </w:rPr>
                      <w:t>ОСНОВНЫЕ</w:t>
                    </w:r>
                    <w:r>
                      <w:rPr>
                        <w:rFonts w:ascii="Tahoma" w:hAnsi="Tahoma"/>
                        <w:b/>
                        <w:color w:val="EDEEF0"/>
                        <w:spacing w:val="3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EDEEF0"/>
                        <w:w w:val="90"/>
                        <w:sz w:val="44"/>
                      </w:rPr>
                      <w:t>ПРАВИЛА</w:t>
                    </w:r>
                    <w:r>
                      <w:rPr>
                        <w:rFonts w:ascii="Tahoma" w:hAnsi="Tahoma"/>
                        <w:b/>
                        <w:color w:val="EDEEF0"/>
                        <w:spacing w:val="4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EDEEF0"/>
                        <w:w w:val="90"/>
                        <w:sz w:val="44"/>
                      </w:rPr>
                      <w:t>ПОВЕДЕНИЯ</w:t>
                    </w:r>
                    <w:r>
                      <w:rPr>
                        <w:rFonts w:ascii="Tahoma" w:hAnsi="Tahoma"/>
                        <w:b/>
                        <w:color w:val="EDEEF0"/>
                        <w:spacing w:val="3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EDEEF0"/>
                        <w:w w:val="90"/>
                        <w:sz w:val="44"/>
                      </w:rPr>
                      <w:t>ПРИ</w:t>
                    </w:r>
                    <w:r>
                      <w:rPr>
                        <w:rFonts w:ascii="Tahoma" w:hAnsi="Tahoma"/>
                        <w:b/>
                        <w:color w:val="EDEEF0"/>
                        <w:spacing w:val="4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EDEEF0"/>
                        <w:w w:val="90"/>
                        <w:sz w:val="44"/>
                      </w:rPr>
                      <w:t>ЗАХВАТЕ</w:t>
                    </w:r>
                    <w:r>
                      <w:rPr>
                        <w:rFonts w:ascii="Tahoma" w:hAnsi="Tahoma"/>
                        <w:b/>
                        <w:color w:val="EDEEF0"/>
                        <w:spacing w:val="3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EDEEF0"/>
                        <w:spacing w:val="-2"/>
                        <w:w w:val="90"/>
                        <w:sz w:val="44"/>
                      </w:rPr>
                      <w:t>ЗАЛОЖНИКОВ</w:t>
                    </w:r>
                  </w:p>
                </w:txbxContent>
              </v:textbox>
            </v:shape>
            <w10:anchorlock/>
          </v:group>
        </w:pict>
      </w:r>
    </w:p>
    <w:p w:rsidR="001119AC" w:rsidRDefault="001119AC">
      <w:pPr>
        <w:pStyle w:val="BodyText"/>
        <w:ind w:left="0"/>
        <w:rPr>
          <w:sz w:val="20"/>
        </w:rPr>
      </w:pPr>
    </w:p>
    <w:p w:rsidR="001119AC" w:rsidRDefault="001119AC">
      <w:pPr>
        <w:pStyle w:val="BodyText"/>
        <w:spacing w:before="57"/>
        <w:ind w:left="0"/>
        <w:rPr>
          <w:sz w:val="20"/>
        </w:rPr>
      </w:pPr>
    </w:p>
    <w:p w:rsidR="001119AC" w:rsidRDefault="001119AC">
      <w:pPr>
        <w:pStyle w:val="BodyText"/>
        <w:rPr>
          <w:sz w:val="20"/>
        </w:rPr>
        <w:sectPr w:rsidR="001119AC">
          <w:pgSz w:w="23820" w:h="16840" w:orient="landscape"/>
          <w:pgMar w:top="840" w:right="0" w:bottom="0" w:left="708" w:header="720" w:footer="720" w:gutter="0"/>
          <w:cols w:space="720"/>
        </w:sectPr>
      </w:pPr>
    </w:p>
    <w:p w:rsidR="001119AC" w:rsidRDefault="001119AC">
      <w:pPr>
        <w:pStyle w:val="ListParagraph"/>
        <w:numPr>
          <w:ilvl w:val="0"/>
          <w:numId w:val="2"/>
        </w:numPr>
        <w:tabs>
          <w:tab w:val="left" w:pos="709"/>
        </w:tabs>
        <w:spacing w:before="100" w:line="230" w:lineRule="auto"/>
        <w:ind w:right="38"/>
        <w:rPr>
          <w:rFonts w:ascii="Tahoma" w:hAnsi="Tahoma"/>
          <w:sz w:val="38"/>
        </w:rPr>
      </w:pPr>
      <w:r>
        <w:rPr>
          <w:rFonts w:ascii="Tahoma" w:hAnsi="Tahoma"/>
          <w:color w:val="231F20"/>
          <w:sz w:val="38"/>
        </w:rPr>
        <w:t>Обеспечить передачу информации о захвате заложников медицинскому</w:t>
      </w:r>
      <w:r>
        <w:rPr>
          <w:rFonts w:ascii="Tahoma" w:hAnsi="Tahoma"/>
          <w:color w:val="231F20"/>
          <w:spacing w:val="-16"/>
          <w:sz w:val="38"/>
        </w:rPr>
        <w:t xml:space="preserve"> </w:t>
      </w:r>
      <w:r>
        <w:rPr>
          <w:rFonts w:ascii="Tahoma" w:hAnsi="Tahoma"/>
          <w:color w:val="231F20"/>
          <w:sz w:val="38"/>
        </w:rPr>
        <w:t>персоналу</w:t>
      </w:r>
      <w:r>
        <w:rPr>
          <w:rFonts w:ascii="Tahoma" w:hAnsi="Tahoma"/>
          <w:color w:val="231F20"/>
          <w:spacing w:val="-16"/>
          <w:sz w:val="38"/>
        </w:rPr>
        <w:t xml:space="preserve"> </w:t>
      </w:r>
      <w:r>
        <w:rPr>
          <w:rFonts w:ascii="Tahoma" w:hAnsi="Tahoma"/>
          <w:color w:val="231F20"/>
          <w:sz w:val="38"/>
        </w:rPr>
        <w:t>или</w:t>
      </w:r>
      <w:r>
        <w:rPr>
          <w:rFonts w:ascii="Tahoma" w:hAnsi="Tahoma"/>
          <w:color w:val="231F20"/>
          <w:spacing w:val="-16"/>
          <w:sz w:val="38"/>
        </w:rPr>
        <w:t xml:space="preserve"> </w:t>
      </w:r>
      <w:r>
        <w:rPr>
          <w:rFonts w:ascii="Tahoma" w:hAnsi="Tahoma"/>
          <w:color w:val="231F20"/>
          <w:sz w:val="38"/>
        </w:rPr>
        <w:t>представителю</w:t>
      </w:r>
      <w:r>
        <w:rPr>
          <w:rFonts w:ascii="Tahoma" w:hAnsi="Tahoma"/>
          <w:color w:val="231F20"/>
          <w:spacing w:val="-16"/>
          <w:sz w:val="38"/>
        </w:rPr>
        <w:t xml:space="preserve"> </w:t>
      </w:r>
      <w:r>
        <w:rPr>
          <w:rFonts w:ascii="Tahoma" w:hAnsi="Tahoma"/>
          <w:color w:val="231F20"/>
          <w:sz w:val="38"/>
        </w:rPr>
        <w:t>охраны</w:t>
      </w:r>
      <w:r>
        <w:rPr>
          <w:rFonts w:ascii="Tahoma" w:hAnsi="Tahoma"/>
          <w:color w:val="231F20"/>
          <w:spacing w:val="-16"/>
          <w:sz w:val="38"/>
        </w:rPr>
        <w:t xml:space="preserve"> </w:t>
      </w:r>
      <w:r>
        <w:rPr>
          <w:rFonts w:ascii="Tahoma" w:hAnsi="Tahoma"/>
          <w:color w:val="231F20"/>
          <w:sz w:val="38"/>
        </w:rPr>
        <w:t xml:space="preserve">лю- </w:t>
      </w:r>
      <w:r>
        <w:rPr>
          <w:rFonts w:ascii="Tahoma" w:hAnsi="Tahoma"/>
          <w:color w:val="231F20"/>
          <w:spacing w:val="-2"/>
          <w:sz w:val="38"/>
        </w:rPr>
        <w:t>бым</w:t>
      </w:r>
      <w:r>
        <w:rPr>
          <w:rFonts w:ascii="Tahoma" w:hAnsi="Tahoma"/>
          <w:color w:val="231F20"/>
          <w:spacing w:val="-31"/>
          <w:sz w:val="38"/>
        </w:rPr>
        <w:t xml:space="preserve"> </w:t>
      </w:r>
      <w:r>
        <w:rPr>
          <w:rFonts w:ascii="Tahoma" w:hAnsi="Tahoma"/>
          <w:color w:val="231F20"/>
          <w:spacing w:val="-2"/>
          <w:sz w:val="38"/>
        </w:rPr>
        <w:t>доступным</w:t>
      </w:r>
      <w:r>
        <w:rPr>
          <w:rFonts w:ascii="Tahoma" w:hAnsi="Tahoma"/>
          <w:color w:val="231F20"/>
          <w:spacing w:val="-31"/>
          <w:sz w:val="38"/>
        </w:rPr>
        <w:t xml:space="preserve"> </w:t>
      </w:r>
      <w:r>
        <w:rPr>
          <w:rFonts w:ascii="Tahoma" w:hAnsi="Tahoma"/>
          <w:color w:val="231F20"/>
          <w:spacing w:val="-2"/>
          <w:sz w:val="38"/>
        </w:rPr>
        <w:t>способом</w:t>
      </w:r>
      <w:r>
        <w:rPr>
          <w:rFonts w:ascii="Tahoma" w:hAnsi="Tahoma"/>
          <w:color w:val="231F20"/>
          <w:spacing w:val="-31"/>
          <w:sz w:val="38"/>
        </w:rPr>
        <w:t xml:space="preserve"> </w:t>
      </w:r>
      <w:r>
        <w:rPr>
          <w:rFonts w:ascii="Tahoma" w:hAnsi="Tahoma"/>
          <w:color w:val="231F20"/>
          <w:spacing w:val="-2"/>
          <w:sz w:val="38"/>
        </w:rPr>
        <w:t>при</w:t>
      </w:r>
      <w:r>
        <w:rPr>
          <w:rFonts w:ascii="Tahoma" w:hAnsi="Tahoma"/>
          <w:color w:val="231F20"/>
          <w:spacing w:val="-31"/>
          <w:sz w:val="38"/>
        </w:rPr>
        <w:t xml:space="preserve"> </w:t>
      </w:r>
      <w:r>
        <w:rPr>
          <w:rFonts w:ascii="Tahoma" w:hAnsi="Tahoma"/>
          <w:color w:val="231F20"/>
          <w:spacing w:val="-2"/>
          <w:sz w:val="38"/>
        </w:rPr>
        <w:t>возможности;</w:t>
      </w:r>
    </w:p>
    <w:p w:rsidR="001119AC" w:rsidRDefault="001119AC">
      <w:pPr>
        <w:pStyle w:val="ListParagraph"/>
        <w:numPr>
          <w:ilvl w:val="0"/>
          <w:numId w:val="2"/>
        </w:numPr>
        <w:tabs>
          <w:tab w:val="left" w:pos="709"/>
        </w:tabs>
        <w:spacing w:before="113" w:line="230" w:lineRule="auto"/>
        <w:ind w:right="39"/>
        <w:rPr>
          <w:rFonts w:ascii="Tahoma" w:hAnsi="Tahoma"/>
          <w:sz w:val="38"/>
        </w:rPr>
      </w:pPr>
      <w:r>
        <w:rPr>
          <w:rFonts w:ascii="Tahoma" w:hAnsi="Tahoma"/>
          <w:color w:val="231F20"/>
          <w:spacing w:val="-6"/>
          <w:sz w:val="38"/>
        </w:rPr>
        <w:t>При</w:t>
      </w:r>
      <w:r>
        <w:rPr>
          <w:rFonts w:ascii="Tahoma" w:hAnsi="Tahoma"/>
          <w:color w:val="231F20"/>
          <w:spacing w:val="-23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нахождении</w:t>
      </w:r>
      <w:r>
        <w:rPr>
          <w:rFonts w:ascii="Tahoma" w:hAnsi="Tahoma"/>
          <w:color w:val="231F20"/>
          <w:spacing w:val="-23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рядом</w:t>
      </w:r>
      <w:r>
        <w:rPr>
          <w:rFonts w:ascii="Tahoma" w:hAnsi="Tahoma"/>
          <w:color w:val="231F20"/>
          <w:spacing w:val="-23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с</w:t>
      </w:r>
      <w:r>
        <w:rPr>
          <w:rFonts w:ascii="Tahoma" w:hAnsi="Tahoma"/>
          <w:color w:val="231F20"/>
          <w:spacing w:val="-23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местом</w:t>
      </w:r>
      <w:r>
        <w:rPr>
          <w:rFonts w:ascii="Tahoma" w:hAnsi="Tahoma"/>
          <w:color w:val="231F20"/>
          <w:spacing w:val="-23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захвата</w:t>
      </w:r>
      <w:r>
        <w:rPr>
          <w:rFonts w:ascii="Tahoma" w:hAnsi="Tahoma"/>
          <w:color w:val="231F20"/>
          <w:spacing w:val="-23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заложников</w:t>
      </w:r>
      <w:r>
        <w:rPr>
          <w:rFonts w:ascii="Tahoma" w:hAnsi="Tahoma"/>
          <w:color w:val="231F20"/>
          <w:spacing w:val="-23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 xml:space="preserve">попы- </w:t>
      </w:r>
      <w:r>
        <w:rPr>
          <w:rFonts w:ascii="Tahoma" w:hAnsi="Tahoma"/>
          <w:color w:val="231F20"/>
          <w:sz w:val="38"/>
        </w:rPr>
        <w:t>таться</w:t>
      </w:r>
      <w:r>
        <w:rPr>
          <w:rFonts w:ascii="Tahoma" w:hAnsi="Tahoma"/>
          <w:color w:val="231F20"/>
          <w:spacing w:val="-31"/>
          <w:sz w:val="38"/>
        </w:rPr>
        <w:t xml:space="preserve"> </w:t>
      </w:r>
      <w:r>
        <w:rPr>
          <w:rFonts w:ascii="Tahoma" w:hAnsi="Tahoma"/>
          <w:color w:val="231F20"/>
          <w:sz w:val="38"/>
        </w:rPr>
        <w:t>покинуть</w:t>
      </w:r>
      <w:r>
        <w:rPr>
          <w:rFonts w:ascii="Tahoma" w:hAnsi="Tahoma"/>
          <w:color w:val="231F20"/>
          <w:spacing w:val="-31"/>
          <w:sz w:val="38"/>
        </w:rPr>
        <w:t xml:space="preserve"> </w:t>
      </w:r>
      <w:r>
        <w:rPr>
          <w:rFonts w:ascii="Tahoma" w:hAnsi="Tahoma"/>
          <w:color w:val="231F20"/>
          <w:sz w:val="38"/>
        </w:rPr>
        <w:t>опасную</w:t>
      </w:r>
      <w:r>
        <w:rPr>
          <w:rFonts w:ascii="Tahoma" w:hAnsi="Tahoma"/>
          <w:color w:val="231F20"/>
          <w:spacing w:val="-31"/>
          <w:sz w:val="38"/>
        </w:rPr>
        <w:t xml:space="preserve"> </w:t>
      </w:r>
      <w:r>
        <w:rPr>
          <w:rFonts w:ascii="Tahoma" w:hAnsi="Tahoma"/>
          <w:color w:val="231F20"/>
          <w:sz w:val="38"/>
        </w:rPr>
        <w:t>зону;</w:t>
      </w:r>
    </w:p>
    <w:p w:rsidR="001119AC" w:rsidRDefault="001119AC">
      <w:pPr>
        <w:pStyle w:val="ListParagraph"/>
        <w:numPr>
          <w:ilvl w:val="0"/>
          <w:numId w:val="2"/>
        </w:numPr>
        <w:tabs>
          <w:tab w:val="left" w:pos="709"/>
        </w:tabs>
        <w:spacing w:before="112" w:line="230" w:lineRule="auto"/>
        <w:ind w:right="38"/>
        <w:rPr>
          <w:rFonts w:ascii="Tahoma" w:hAnsi="Tahoma"/>
          <w:sz w:val="38"/>
        </w:rPr>
      </w:pPr>
      <w:r>
        <w:rPr>
          <w:rFonts w:ascii="Tahoma" w:hAnsi="Tahoma"/>
          <w:color w:val="231F20"/>
          <w:sz w:val="38"/>
        </w:rPr>
        <w:t xml:space="preserve">При невозможности таких действий оставаться на месте, </w:t>
      </w:r>
      <w:r>
        <w:rPr>
          <w:rFonts w:ascii="Tahoma" w:hAnsi="Tahoma"/>
          <w:color w:val="231F20"/>
          <w:spacing w:val="-4"/>
          <w:sz w:val="38"/>
        </w:rPr>
        <w:t>не</w:t>
      </w:r>
      <w:r>
        <w:rPr>
          <w:rFonts w:ascii="Tahoma" w:hAnsi="Tahoma"/>
          <w:color w:val="231F20"/>
          <w:spacing w:val="-21"/>
          <w:sz w:val="38"/>
        </w:rPr>
        <w:t xml:space="preserve"> </w:t>
      </w:r>
      <w:r>
        <w:rPr>
          <w:rFonts w:ascii="Tahoma" w:hAnsi="Tahoma"/>
          <w:color w:val="231F20"/>
          <w:spacing w:val="-4"/>
          <w:sz w:val="38"/>
        </w:rPr>
        <w:t>провоцировать</w:t>
      </w:r>
      <w:r>
        <w:rPr>
          <w:rFonts w:ascii="Tahoma" w:hAnsi="Tahoma"/>
          <w:color w:val="231F20"/>
          <w:spacing w:val="-21"/>
          <w:sz w:val="38"/>
        </w:rPr>
        <w:t xml:space="preserve"> </w:t>
      </w:r>
      <w:r>
        <w:rPr>
          <w:rFonts w:ascii="Tahoma" w:hAnsi="Tahoma"/>
          <w:color w:val="231F20"/>
          <w:spacing w:val="-4"/>
          <w:sz w:val="38"/>
        </w:rPr>
        <w:t>нарушителя,</w:t>
      </w:r>
      <w:r>
        <w:rPr>
          <w:rFonts w:ascii="Tahoma" w:hAnsi="Tahoma"/>
          <w:color w:val="231F20"/>
          <w:spacing w:val="-21"/>
          <w:sz w:val="38"/>
        </w:rPr>
        <w:t xml:space="preserve"> </w:t>
      </w:r>
      <w:r>
        <w:rPr>
          <w:rFonts w:ascii="Tahoma" w:hAnsi="Tahoma"/>
          <w:color w:val="231F20"/>
          <w:spacing w:val="-4"/>
          <w:sz w:val="38"/>
        </w:rPr>
        <w:t>выполнять</w:t>
      </w:r>
      <w:r>
        <w:rPr>
          <w:rFonts w:ascii="Tahoma" w:hAnsi="Tahoma"/>
          <w:color w:val="231F20"/>
          <w:spacing w:val="-21"/>
          <w:sz w:val="38"/>
        </w:rPr>
        <w:t xml:space="preserve"> </w:t>
      </w:r>
      <w:r>
        <w:rPr>
          <w:rFonts w:ascii="Tahoma" w:hAnsi="Tahoma"/>
          <w:color w:val="231F20"/>
          <w:spacing w:val="-4"/>
          <w:sz w:val="38"/>
        </w:rPr>
        <w:t>его</w:t>
      </w:r>
      <w:r>
        <w:rPr>
          <w:rFonts w:ascii="Tahoma" w:hAnsi="Tahoma"/>
          <w:color w:val="231F20"/>
          <w:spacing w:val="-21"/>
          <w:sz w:val="38"/>
        </w:rPr>
        <w:t xml:space="preserve"> </w:t>
      </w:r>
      <w:r>
        <w:rPr>
          <w:rFonts w:ascii="Tahoma" w:hAnsi="Tahoma"/>
          <w:color w:val="231F20"/>
          <w:spacing w:val="-4"/>
          <w:sz w:val="38"/>
        </w:rPr>
        <w:t xml:space="preserve">требования, </w:t>
      </w:r>
      <w:r>
        <w:rPr>
          <w:rFonts w:ascii="Tahoma" w:hAnsi="Tahoma"/>
          <w:color w:val="231F20"/>
          <w:spacing w:val="-6"/>
          <w:sz w:val="38"/>
        </w:rPr>
        <w:t>по</w:t>
      </w:r>
      <w:r>
        <w:rPr>
          <w:rFonts w:ascii="Tahoma" w:hAnsi="Tahoma"/>
          <w:color w:val="231F20"/>
          <w:spacing w:val="-19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своей</w:t>
      </w:r>
      <w:r>
        <w:rPr>
          <w:rFonts w:ascii="Tahoma" w:hAnsi="Tahoma"/>
          <w:color w:val="231F20"/>
          <w:spacing w:val="-19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инициативе</w:t>
      </w:r>
      <w:r>
        <w:rPr>
          <w:rFonts w:ascii="Tahoma" w:hAnsi="Tahoma"/>
          <w:color w:val="231F20"/>
          <w:spacing w:val="-19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в</w:t>
      </w:r>
      <w:r>
        <w:rPr>
          <w:rFonts w:ascii="Tahoma" w:hAnsi="Tahoma"/>
          <w:color w:val="231F20"/>
          <w:spacing w:val="-19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переговоры</w:t>
      </w:r>
      <w:r>
        <w:rPr>
          <w:rFonts w:ascii="Tahoma" w:hAnsi="Tahoma"/>
          <w:color w:val="231F20"/>
          <w:spacing w:val="-19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с</w:t>
      </w:r>
      <w:r>
        <w:rPr>
          <w:rFonts w:ascii="Tahoma" w:hAnsi="Tahoma"/>
          <w:color w:val="231F20"/>
          <w:spacing w:val="-19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террористами</w:t>
      </w:r>
      <w:r>
        <w:rPr>
          <w:rFonts w:ascii="Tahoma" w:hAnsi="Tahoma"/>
          <w:color w:val="231F20"/>
          <w:spacing w:val="-19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не</w:t>
      </w:r>
      <w:r>
        <w:rPr>
          <w:rFonts w:ascii="Tahoma" w:hAnsi="Tahoma"/>
          <w:color w:val="231F20"/>
          <w:spacing w:val="-19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 xml:space="preserve">всту- </w:t>
      </w:r>
      <w:r>
        <w:rPr>
          <w:rFonts w:ascii="Tahoma" w:hAnsi="Tahoma"/>
          <w:color w:val="231F20"/>
          <w:spacing w:val="-8"/>
          <w:sz w:val="38"/>
        </w:rPr>
        <w:t>пать,</w:t>
      </w:r>
      <w:r>
        <w:rPr>
          <w:rFonts w:ascii="Tahoma" w:hAnsi="Tahoma"/>
          <w:color w:val="231F20"/>
          <w:spacing w:val="-22"/>
          <w:sz w:val="38"/>
        </w:rPr>
        <w:t xml:space="preserve"> </w:t>
      </w:r>
      <w:r>
        <w:rPr>
          <w:rFonts w:ascii="Tahoma" w:hAnsi="Tahoma"/>
          <w:color w:val="231F20"/>
          <w:spacing w:val="-8"/>
          <w:sz w:val="38"/>
        </w:rPr>
        <w:t>не</w:t>
      </w:r>
      <w:r>
        <w:rPr>
          <w:rFonts w:ascii="Tahoma" w:hAnsi="Tahoma"/>
          <w:color w:val="231F20"/>
          <w:spacing w:val="-22"/>
          <w:sz w:val="38"/>
        </w:rPr>
        <w:t xml:space="preserve"> </w:t>
      </w:r>
      <w:r>
        <w:rPr>
          <w:rFonts w:ascii="Tahoma" w:hAnsi="Tahoma"/>
          <w:color w:val="231F20"/>
          <w:spacing w:val="-8"/>
          <w:sz w:val="38"/>
        </w:rPr>
        <w:t>допускать</w:t>
      </w:r>
      <w:r>
        <w:rPr>
          <w:rFonts w:ascii="Tahoma" w:hAnsi="Tahoma"/>
          <w:color w:val="231F20"/>
          <w:spacing w:val="-22"/>
          <w:sz w:val="38"/>
        </w:rPr>
        <w:t xml:space="preserve"> </w:t>
      </w:r>
      <w:r>
        <w:rPr>
          <w:rFonts w:ascii="Tahoma" w:hAnsi="Tahoma"/>
          <w:color w:val="231F20"/>
          <w:spacing w:val="-8"/>
          <w:sz w:val="38"/>
        </w:rPr>
        <w:t>действия,</w:t>
      </w:r>
      <w:r>
        <w:rPr>
          <w:rFonts w:ascii="Tahoma" w:hAnsi="Tahoma"/>
          <w:color w:val="231F20"/>
          <w:spacing w:val="-21"/>
          <w:sz w:val="38"/>
        </w:rPr>
        <w:t xml:space="preserve"> </w:t>
      </w:r>
      <w:r>
        <w:rPr>
          <w:rFonts w:ascii="Tahoma" w:hAnsi="Tahoma"/>
          <w:color w:val="231F20"/>
          <w:spacing w:val="-8"/>
          <w:sz w:val="38"/>
        </w:rPr>
        <w:t>которые</w:t>
      </w:r>
      <w:r>
        <w:rPr>
          <w:rFonts w:ascii="Tahoma" w:hAnsi="Tahoma"/>
          <w:color w:val="231F20"/>
          <w:spacing w:val="-22"/>
          <w:sz w:val="38"/>
        </w:rPr>
        <w:t xml:space="preserve"> </w:t>
      </w:r>
      <w:r>
        <w:rPr>
          <w:rFonts w:ascii="Tahoma" w:hAnsi="Tahoma"/>
          <w:color w:val="231F20"/>
          <w:spacing w:val="-8"/>
          <w:sz w:val="38"/>
        </w:rPr>
        <w:t>могут</w:t>
      </w:r>
      <w:r>
        <w:rPr>
          <w:rFonts w:ascii="Tahoma" w:hAnsi="Tahoma"/>
          <w:color w:val="231F20"/>
          <w:spacing w:val="-22"/>
          <w:sz w:val="38"/>
        </w:rPr>
        <w:t xml:space="preserve"> </w:t>
      </w:r>
      <w:r>
        <w:rPr>
          <w:rFonts w:ascii="Tahoma" w:hAnsi="Tahoma"/>
          <w:color w:val="231F20"/>
          <w:spacing w:val="-8"/>
          <w:sz w:val="38"/>
        </w:rPr>
        <w:t xml:space="preserve">спровоцировать </w:t>
      </w:r>
      <w:r>
        <w:rPr>
          <w:rFonts w:ascii="Tahoma" w:hAnsi="Tahoma"/>
          <w:color w:val="231F20"/>
          <w:spacing w:val="-6"/>
          <w:sz w:val="38"/>
        </w:rPr>
        <w:t>террористов</w:t>
      </w:r>
      <w:r>
        <w:rPr>
          <w:rFonts w:ascii="Tahoma" w:hAnsi="Tahoma"/>
          <w:color w:val="231F20"/>
          <w:spacing w:val="-24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к</w:t>
      </w:r>
      <w:r>
        <w:rPr>
          <w:rFonts w:ascii="Tahoma" w:hAnsi="Tahoma"/>
          <w:color w:val="231F20"/>
          <w:spacing w:val="-24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применению</w:t>
      </w:r>
      <w:r>
        <w:rPr>
          <w:rFonts w:ascii="Tahoma" w:hAnsi="Tahoma"/>
          <w:color w:val="231F20"/>
          <w:spacing w:val="-24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оружия</w:t>
      </w:r>
      <w:r>
        <w:rPr>
          <w:rFonts w:ascii="Tahoma" w:hAnsi="Tahoma"/>
          <w:color w:val="231F20"/>
          <w:spacing w:val="-23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и</w:t>
      </w:r>
      <w:r>
        <w:rPr>
          <w:rFonts w:ascii="Tahoma" w:hAnsi="Tahoma"/>
          <w:color w:val="231F20"/>
          <w:spacing w:val="-24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вызвать</w:t>
      </w:r>
      <w:r>
        <w:rPr>
          <w:rFonts w:ascii="Tahoma" w:hAnsi="Tahoma"/>
          <w:color w:val="231F20"/>
          <w:spacing w:val="-24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 xml:space="preserve">человеческие </w:t>
      </w:r>
      <w:r>
        <w:rPr>
          <w:rFonts w:ascii="Tahoma" w:hAnsi="Tahoma"/>
          <w:color w:val="231F20"/>
          <w:spacing w:val="-2"/>
          <w:sz w:val="38"/>
        </w:rPr>
        <w:t>жертвы;</w:t>
      </w:r>
    </w:p>
    <w:p w:rsidR="001119AC" w:rsidRDefault="001119AC">
      <w:pPr>
        <w:pStyle w:val="ListParagraph"/>
        <w:numPr>
          <w:ilvl w:val="0"/>
          <w:numId w:val="2"/>
        </w:numPr>
        <w:tabs>
          <w:tab w:val="left" w:pos="709"/>
        </w:tabs>
        <w:spacing w:before="112" w:line="230" w:lineRule="auto"/>
        <w:ind w:right="39"/>
        <w:rPr>
          <w:rFonts w:ascii="Tahoma" w:hAnsi="Tahoma"/>
          <w:sz w:val="38"/>
        </w:rPr>
      </w:pPr>
      <w:r>
        <w:rPr>
          <w:rFonts w:ascii="Tahoma" w:hAnsi="Tahoma"/>
          <w:color w:val="231F20"/>
          <w:spacing w:val="-6"/>
          <w:sz w:val="38"/>
        </w:rPr>
        <w:t>При</w:t>
      </w:r>
      <w:r>
        <w:rPr>
          <w:rFonts w:ascii="Tahoma" w:hAnsi="Tahoma"/>
          <w:color w:val="231F20"/>
          <w:spacing w:val="-24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нахождении</w:t>
      </w:r>
      <w:r>
        <w:rPr>
          <w:rFonts w:ascii="Tahoma" w:hAnsi="Tahoma"/>
          <w:color w:val="231F20"/>
          <w:spacing w:val="-24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в</w:t>
      </w:r>
      <w:r>
        <w:rPr>
          <w:rFonts w:ascii="Tahoma" w:hAnsi="Tahoma"/>
          <w:color w:val="231F20"/>
          <w:spacing w:val="-24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помещении</w:t>
      </w:r>
      <w:r>
        <w:rPr>
          <w:rFonts w:ascii="Tahoma" w:hAnsi="Tahoma"/>
          <w:color w:val="231F20"/>
          <w:spacing w:val="-23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вблизи</w:t>
      </w:r>
      <w:r>
        <w:rPr>
          <w:rFonts w:ascii="Tahoma" w:hAnsi="Tahoma"/>
          <w:color w:val="231F20"/>
          <w:spacing w:val="-24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места</w:t>
      </w:r>
      <w:r>
        <w:rPr>
          <w:rFonts w:ascii="Tahoma" w:hAnsi="Tahoma"/>
          <w:color w:val="231F20"/>
          <w:spacing w:val="-24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захвата</w:t>
      </w:r>
      <w:r>
        <w:rPr>
          <w:rFonts w:ascii="Tahoma" w:hAnsi="Tahoma"/>
          <w:color w:val="231F20"/>
          <w:spacing w:val="-23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 xml:space="preserve">залож- </w:t>
      </w:r>
      <w:r>
        <w:rPr>
          <w:rFonts w:ascii="Tahoma" w:hAnsi="Tahoma"/>
          <w:color w:val="231F20"/>
          <w:sz w:val="38"/>
        </w:rPr>
        <w:t>ников,</w:t>
      </w:r>
      <w:r>
        <w:rPr>
          <w:rFonts w:ascii="Tahoma" w:hAnsi="Tahoma"/>
          <w:color w:val="231F20"/>
          <w:spacing w:val="-31"/>
          <w:sz w:val="38"/>
        </w:rPr>
        <w:t xml:space="preserve"> </w:t>
      </w:r>
      <w:r>
        <w:rPr>
          <w:rFonts w:ascii="Tahoma" w:hAnsi="Tahoma"/>
          <w:color w:val="231F20"/>
          <w:sz w:val="38"/>
        </w:rPr>
        <w:t>и</w:t>
      </w:r>
      <w:r>
        <w:rPr>
          <w:rFonts w:ascii="Tahoma" w:hAnsi="Tahoma"/>
          <w:color w:val="231F20"/>
          <w:spacing w:val="-31"/>
          <w:sz w:val="38"/>
        </w:rPr>
        <w:t xml:space="preserve"> </w:t>
      </w:r>
      <w:r>
        <w:rPr>
          <w:rFonts w:ascii="Tahoma" w:hAnsi="Tahoma"/>
          <w:color w:val="231F20"/>
          <w:sz w:val="38"/>
        </w:rPr>
        <w:t>невозможности</w:t>
      </w:r>
      <w:r>
        <w:rPr>
          <w:rFonts w:ascii="Tahoma" w:hAnsi="Tahoma"/>
          <w:color w:val="231F20"/>
          <w:spacing w:val="-31"/>
          <w:sz w:val="38"/>
        </w:rPr>
        <w:t xml:space="preserve"> </w:t>
      </w:r>
      <w:r>
        <w:rPr>
          <w:rFonts w:ascii="Tahoma" w:hAnsi="Tahoma"/>
          <w:color w:val="231F20"/>
          <w:sz w:val="38"/>
        </w:rPr>
        <w:t>эвакуации:</w:t>
      </w:r>
    </w:p>
    <w:p w:rsidR="001119AC" w:rsidRDefault="001119AC">
      <w:pPr>
        <w:pStyle w:val="ListParagraph"/>
        <w:numPr>
          <w:ilvl w:val="1"/>
          <w:numId w:val="2"/>
        </w:numPr>
        <w:tabs>
          <w:tab w:val="left" w:pos="1106"/>
        </w:tabs>
        <w:spacing w:before="84" w:line="249" w:lineRule="auto"/>
        <w:ind w:right="39"/>
        <w:rPr>
          <w:sz w:val="38"/>
        </w:rPr>
      </w:pPr>
      <w:r>
        <w:rPr>
          <w:noProof/>
          <w:lang w:eastAsia="ru-RU"/>
        </w:rPr>
        <w:pict>
          <v:shape id="Image 81" o:spid="_x0000_s1106" type="#_x0000_t75" style="position:absolute;left:0;text-align:left;margin-left:411.4pt;margin-top:18.6pt;width:779.15pt;height:373.75pt;z-index:-251633664;visibility:visible;mso-wrap-distance-left:0;mso-wrap-distance-right:0;mso-position-horizontal-relative:page">
            <v:imagedata r:id="rId14" o:title=""/>
            <o:lock v:ext="edit" aspectratio="f"/>
            <w10:wrap anchorx="page"/>
          </v:shape>
        </w:pict>
      </w:r>
      <w:r>
        <w:rPr>
          <w:color w:val="231F20"/>
          <w:w w:val="90"/>
          <w:sz w:val="38"/>
        </w:rPr>
        <w:t>блокируйте</w:t>
      </w:r>
      <w:r>
        <w:rPr>
          <w:color w:val="231F20"/>
          <w:spacing w:val="-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вход</w:t>
      </w:r>
      <w:r>
        <w:rPr>
          <w:color w:val="231F20"/>
          <w:spacing w:val="-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всеми</w:t>
      </w:r>
      <w:r>
        <w:rPr>
          <w:color w:val="231F20"/>
          <w:spacing w:val="-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доступными</w:t>
      </w:r>
      <w:r>
        <w:rPr>
          <w:color w:val="231F20"/>
          <w:spacing w:val="-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средствами,</w:t>
      </w:r>
      <w:r>
        <w:rPr>
          <w:color w:val="231F20"/>
          <w:spacing w:val="-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в</w:t>
      </w:r>
      <w:r>
        <w:rPr>
          <w:color w:val="231F20"/>
          <w:spacing w:val="-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том</w:t>
      </w:r>
      <w:r>
        <w:rPr>
          <w:color w:val="231F20"/>
          <w:spacing w:val="-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 xml:space="preserve">числе </w:t>
      </w:r>
      <w:r>
        <w:rPr>
          <w:color w:val="231F20"/>
          <w:spacing w:val="-2"/>
          <w:w w:val="95"/>
          <w:sz w:val="38"/>
        </w:rPr>
        <w:t>мебелью;</w:t>
      </w:r>
    </w:p>
    <w:p w:rsidR="001119AC" w:rsidRDefault="001119AC">
      <w:pPr>
        <w:pStyle w:val="ListParagraph"/>
        <w:numPr>
          <w:ilvl w:val="1"/>
          <w:numId w:val="2"/>
        </w:numPr>
        <w:tabs>
          <w:tab w:val="left" w:pos="1106"/>
        </w:tabs>
        <w:spacing w:before="59" w:line="249" w:lineRule="auto"/>
        <w:ind w:right="39"/>
        <w:rPr>
          <w:sz w:val="38"/>
        </w:rPr>
      </w:pPr>
      <w:r>
        <w:rPr>
          <w:color w:val="231F20"/>
          <w:w w:val="90"/>
          <w:sz w:val="38"/>
        </w:rPr>
        <w:t xml:space="preserve">не создавайте паники, громких разговоров (звуков) в поме- </w:t>
      </w:r>
      <w:r>
        <w:rPr>
          <w:color w:val="231F20"/>
          <w:spacing w:val="-2"/>
          <w:sz w:val="38"/>
        </w:rPr>
        <w:t>щении;</w:t>
      </w:r>
    </w:p>
    <w:p w:rsidR="001119AC" w:rsidRDefault="001119AC">
      <w:pPr>
        <w:pStyle w:val="ListParagraph"/>
        <w:numPr>
          <w:ilvl w:val="1"/>
          <w:numId w:val="2"/>
        </w:numPr>
        <w:tabs>
          <w:tab w:val="left" w:pos="1106"/>
        </w:tabs>
        <w:spacing w:before="60" w:line="249" w:lineRule="auto"/>
        <w:ind w:right="38"/>
        <w:rPr>
          <w:sz w:val="38"/>
        </w:rPr>
      </w:pPr>
      <w:r>
        <w:rPr>
          <w:color w:val="231F20"/>
          <w:w w:val="90"/>
          <w:sz w:val="38"/>
        </w:rPr>
        <w:t>разместится</w:t>
      </w:r>
      <w:r>
        <w:rPr>
          <w:color w:val="231F20"/>
          <w:spacing w:val="-10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как</w:t>
      </w:r>
      <w:r>
        <w:rPr>
          <w:color w:val="231F20"/>
          <w:spacing w:val="-10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можно</w:t>
      </w:r>
      <w:r>
        <w:rPr>
          <w:color w:val="231F20"/>
          <w:spacing w:val="-10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дальше</w:t>
      </w:r>
      <w:r>
        <w:rPr>
          <w:color w:val="231F20"/>
          <w:spacing w:val="-10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от</w:t>
      </w:r>
      <w:r>
        <w:rPr>
          <w:color w:val="231F20"/>
          <w:spacing w:val="-10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входов,</w:t>
      </w:r>
      <w:r>
        <w:rPr>
          <w:color w:val="231F20"/>
          <w:spacing w:val="-10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ближе</w:t>
      </w:r>
      <w:r>
        <w:rPr>
          <w:color w:val="231F20"/>
          <w:spacing w:val="-10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к</w:t>
      </w:r>
      <w:r>
        <w:rPr>
          <w:color w:val="231F20"/>
          <w:spacing w:val="-10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капиталь- ным</w:t>
      </w:r>
      <w:r>
        <w:rPr>
          <w:color w:val="231F20"/>
          <w:spacing w:val="-12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стенам,</w:t>
      </w:r>
      <w:r>
        <w:rPr>
          <w:color w:val="231F20"/>
          <w:spacing w:val="-12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ниже</w:t>
      </w:r>
      <w:r>
        <w:rPr>
          <w:color w:val="231F20"/>
          <w:spacing w:val="-12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уровня</w:t>
      </w:r>
      <w:r>
        <w:rPr>
          <w:color w:val="231F20"/>
          <w:spacing w:val="-12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оконных</w:t>
      </w:r>
      <w:r>
        <w:rPr>
          <w:color w:val="231F20"/>
          <w:spacing w:val="-12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проемов,</w:t>
      </w:r>
      <w:r>
        <w:rPr>
          <w:color w:val="231F20"/>
          <w:spacing w:val="-12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под</w:t>
      </w:r>
      <w:r>
        <w:rPr>
          <w:color w:val="231F20"/>
          <w:spacing w:val="-12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 xml:space="preserve">прикрытием </w:t>
      </w:r>
      <w:r>
        <w:rPr>
          <w:color w:val="231F20"/>
          <w:spacing w:val="-2"/>
          <w:sz w:val="38"/>
        </w:rPr>
        <w:t>мебели;</w:t>
      </w:r>
    </w:p>
    <w:p w:rsidR="001119AC" w:rsidRDefault="001119AC">
      <w:pPr>
        <w:pStyle w:val="ListParagraph"/>
        <w:numPr>
          <w:ilvl w:val="1"/>
          <w:numId w:val="2"/>
        </w:numPr>
        <w:tabs>
          <w:tab w:val="left" w:pos="1106"/>
        </w:tabs>
        <w:spacing w:before="60" w:line="249" w:lineRule="auto"/>
        <w:ind w:right="38"/>
        <w:rPr>
          <w:sz w:val="38"/>
        </w:rPr>
      </w:pPr>
      <w:r>
        <w:rPr>
          <w:color w:val="231F20"/>
          <w:w w:val="85"/>
          <w:sz w:val="38"/>
        </w:rPr>
        <w:t xml:space="preserve">перевести все имеющиеся в помещении средств связи и иных </w:t>
      </w:r>
      <w:r>
        <w:rPr>
          <w:color w:val="231F20"/>
          <w:w w:val="90"/>
          <w:sz w:val="38"/>
        </w:rPr>
        <w:t>приборов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(приспособлений),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в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беззвучный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режим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либо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их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 xml:space="preserve">от- </w:t>
      </w:r>
      <w:r>
        <w:rPr>
          <w:color w:val="231F20"/>
          <w:spacing w:val="-2"/>
          <w:sz w:val="38"/>
        </w:rPr>
        <w:t>ключению;</w:t>
      </w:r>
    </w:p>
    <w:p w:rsidR="001119AC" w:rsidRDefault="001119AC">
      <w:pPr>
        <w:pStyle w:val="ListParagraph"/>
        <w:numPr>
          <w:ilvl w:val="1"/>
          <w:numId w:val="2"/>
        </w:numPr>
        <w:tabs>
          <w:tab w:val="left" w:pos="1106"/>
        </w:tabs>
        <w:spacing w:before="61" w:line="249" w:lineRule="auto"/>
        <w:ind w:right="38"/>
        <w:rPr>
          <w:sz w:val="38"/>
        </w:rPr>
      </w:pPr>
      <w:r>
        <w:rPr>
          <w:noProof/>
          <w:lang w:eastAsia="ru-RU"/>
        </w:rPr>
        <w:pict>
          <v:shape id="Graphic 82" o:spid="_x0000_s1107" style="position:absolute;left:0;text-align:left;margin-left:42.6pt;margin-top:102pt;width:125pt;height:47.8pt;z-index:25159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87500,607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" path="m270871,l228186,,186000,7248,145315,21745,107130,43490,72446,72484,43467,107190,21733,145400,7244,186111,,228323r,42712l7244,313245r14489,40710l43467,392161r28979,34703l252058,606585r708341,l426611,72484,391926,43490,353742,21745,313056,7248,270871,xem1036661,92465r-41477,l955285,105172r-35165,25414l894730,165768r-12695,39921l882035,247189r12695,39921l920120,322293r191605,191719l1130663,542550r6313,32460l1130835,606585r456596,l1111725,130586r-35164,-25414l1036661,92465xe" fillcolor="#f3c059" stroked="f">
            <v:path arrowok="t"/>
            <w10:wrap anchorx="page"/>
          </v:shape>
        </w:pict>
      </w:r>
      <w:r>
        <w:rPr>
          <w:color w:val="231F20"/>
          <w:w w:val="90"/>
          <w:sz w:val="38"/>
        </w:rPr>
        <w:t xml:space="preserve">передайте информацию о захвате заложников руководству </w:t>
      </w:r>
      <w:r>
        <w:rPr>
          <w:color w:val="231F20"/>
          <w:w w:val="85"/>
          <w:sz w:val="38"/>
        </w:rPr>
        <w:t xml:space="preserve">медицинского учреждения и сотрудникам оперативных служб </w:t>
      </w:r>
      <w:r>
        <w:rPr>
          <w:color w:val="231F20"/>
          <w:w w:val="90"/>
          <w:sz w:val="38"/>
        </w:rPr>
        <w:t>любым доступным способом при возможности;</w:t>
      </w:r>
    </w:p>
    <w:p w:rsidR="001119AC" w:rsidRDefault="001119AC">
      <w:pPr>
        <w:pStyle w:val="ListParagraph"/>
        <w:numPr>
          <w:ilvl w:val="1"/>
          <w:numId w:val="2"/>
        </w:numPr>
        <w:tabs>
          <w:tab w:val="left" w:pos="1106"/>
        </w:tabs>
        <w:spacing w:before="110" w:line="249" w:lineRule="auto"/>
        <w:ind w:right="847"/>
        <w:rPr>
          <w:sz w:val="38"/>
        </w:rPr>
      </w:pPr>
      <w:r>
        <w:br w:type="column"/>
      </w:r>
      <w:r>
        <w:rPr>
          <w:color w:val="231F20"/>
          <w:w w:val="90"/>
          <w:sz w:val="38"/>
        </w:rPr>
        <w:t>ожидать прибытия оперативных служб, разблокировать вхо- ды</w:t>
      </w:r>
      <w:r>
        <w:rPr>
          <w:color w:val="231F20"/>
          <w:spacing w:val="-1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и</w:t>
      </w:r>
      <w:r>
        <w:rPr>
          <w:color w:val="231F20"/>
          <w:spacing w:val="-1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покидать</w:t>
      </w:r>
      <w:r>
        <w:rPr>
          <w:color w:val="231F20"/>
          <w:spacing w:val="-1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помещения</w:t>
      </w:r>
      <w:r>
        <w:rPr>
          <w:color w:val="231F20"/>
          <w:spacing w:val="-1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только</w:t>
      </w:r>
      <w:r>
        <w:rPr>
          <w:color w:val="231F20"/>
          <w:spacing w:val="-1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по</w:t>
      </w:r>
      <w:r>
        <w:rPr>
          <w:color w:val="231F20"/>
          <w:spacing w:val="-1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команде</w:t>
      </w:r>
      <w:r>
        <w:rPr>
          <w:color w:val="231F20"/>
          <w:spacing w:val="-1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руководства</w:t>
      </w:r>
      <w:r>
        <w:rPr>
          <w:color w:val="231F20"/>
          <w:spacing w:val="-1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уч- реждения либо оперативных служб;</w:t>
      </w:r>
    </w:p>
    <w:p w:rsidR="001119AC" w:rsidRDefault="001119AC">
      <w:pPr>
        <w:pStyle w:val="ListParagraph"/>
        <w:numPr>
          <w:ilvl w:val="0"/>
          <w:numId w:val="2"/>
        </w:numPr>
        <w:tabs>
          <w:tab w:val="left" w:pos="708"/>
        </w:tabs>
        <w:spacing w:before="17"/>
        <w:ind w:left="708" w:hanging="566"/>
        <w:jc w:val="left"/>
        <w:rPr>
          <w:rFonts w:ascii="Tahoma" w:hAnsi="Tahoma"/>
          <w:sz w:val="38"/>
        </w:rPr>
      </w:pPr>
      <w:r>
        <w:rPr>
          <w:noProof/>
          <w:lang w:eastAsia="ru-RU"/>
        </w:rPr>
        <w:pict>
          <v:shape id="Graphic 83" o:spid="_x0000_s1108" style="position:absolute;left:0;text-align:left;margin-left:1150.9pt;margin-top:-42.15pt;width:39.65pt;height:79.3pt;z-index:25159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3555,1007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" path="m503374,l454909,2304,407733,9076,362072,20106,318136,35182,276138,54093,236286,76628r-37492,25949l163871,131728r-32143,32143l102577,198794,76628,236286,54093,276138,35182,318136,20106,362072,9076,407733,2304,454909,,503389r2304,48478l9076,599042r11030,45659l35182,688635r18911,41998l76628,770483r25949,37492l131728,842897r32143,32142l198794,904190r37492,25948l276138,952674r41998,18911l362072,986660r45661,11030l454909,1004462r48465,2305l503374,xe" fillcolor="#f3c059" stroked="f">
            <v:path arrowok="t"/>
            <w10:wrap anchorx="page"/>
          </v:shape>
        </w:pict>
      </w:r>
      <w:r>
        <w:rPr>
          <w:rFonts w:ascii="Tahoma" w:hAnsi="Tahoma"/>
          <w:color w:val="231F20"/>
          <w:spacing w:val="-6"/>
          <w:sz w:val="38"/>
        </w:rPr>
        <w:t>Во</w:t>
      </w:r>
      <w:r>
        <w:rPr>
          <w:rFonts w:ascii="Tahoma" w:hAnsi="Tahoma"/>
          <w:color w:val="231F20"/>
          <w:spacing w:val="-30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время</w:t>
      </w:r>
      <w:r>
        <w:rPr>
          <w:rFonts w:ascii="Tahoma" w:hAnsi="Tahoma"/>
          <w:color w:val="231F20"/>
          <w:spacing w:val="-29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проведения</w:t>
      </w:r>
      <w:r>
        <w:rPr>
          <w:rFonts w:ascii="Tahoma" w:hAnsi="Tahoma"/>
          <w:color w:val="231F20"/>
          <w:spacing w:val="-30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операции</w:t>
      </w:r>
      <w:r>
        <w:rPr>
          <w:rFonts w:ascii="Tahoma" w:hAnsi="Tahoma"/>
          <w:color w:val="231F20"/>
          <w:spacing w:val="-29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по</w:t>
      </w:r>
      <w:r>
        <w:rPr>
          <w:rFonts w:ascii="Tahoma" w:hAnsi="Tahoma"/>
          <w:color w:val="231F20"/>
          <w:spacing w:val="-30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освобождению:</w:t>
      </w:r>
    </w:p>
    <w:p w:rsidR="001119AC" w:rsidRDefault="001119AC">
      <w:pPr>
        <w:pStyle w:val="ListParagraph"/>
        <w:numPr>
          <w:ilvl w:val="1"/>
          <w:numId w:val="2"/>
        </w:numPr>
        <w:tabs>
          <w:tab w:val="left" w:pos="1105"/>
        </w:tabs>
        <w:spacing w:before="82"/>
        <w:ind w:left="1105" w:hanging="509"/>
        <w:rPr>
          <w:sz w:val="38"/>
        </w:rPr>
      </w:pPr>
      <w:r>
        <w:rPr>
          <w:color w:val="231F20"/>
          <w:w w:val="85"/>
          <w:sz w:val="38"/>
        </w:rPr>
        <w:t>лечь</w:t>
      </w:r>
      <w:r>
        <w:rPr>
          <w:color w:val="231F20"/>
          <w:spacing w:val="-9"/>
          <w:sz w:val="38"/>
        </w:rPr>
        <w:t xml:space="preserve"> </w:t>
      </w:r>
      <w:r>
        <w:rPr>
          <w:color w:val="231F20"/>
          <w:w w:val="85"/>
          <w:sz w:val="38"/>
        </w:rPr>
        <w:t>на</w:t>
      </w:r>
      <w:r>
        <w:rPr>
          <w:color w:val="231F20"/>
          <w:spacing w:val="-8"/>
          <w:sz w:val="38"/>
        </w:rPr>
        <w:t xml:space="preserve"> </w:t>
      </w:r>
      <w:r>
        <w:rPr>
          <w:color w:val="231F20"/>
          <w:w w:val="85"/>
          <w:sz w:val="38"/>
        </w:rPr>
        <w:t>пол</w:t>
      </w:r>
      <w:r>
        <w:rPr>
          <w:color w:val="231F20"/>
          <w:spacing w:val="-8"/>
          <w:sz w:val="38"/>
        </w:rPr>
        <w:t xml:space="preserve"> </w:t>
      </w:r>
      <w:r>
        <w:rPr>
          <w:color w:val="231F20"/>
          <w:w w:val="85"/>
          <w:sz w:val="38"/>
        </w:rPr>
        <w:t>лицом</w:t>
      </w:r>
      <w:r>
        <w:rPr>
          <w:color w:val="231F20"/>
          <w:spacing w:val="-8"/>
          <w:sz w:val="38"/>
        </w:rPr>
        <w:t xml:space="preserve"> </w:t>
      </w:r>
      <w:r>
        <w:rPr>
          <w:color w:val="231F20"/>
          <w:w w:val="85"/>
          <w:sz w:val="38"/>
        </w:rPr>
        <w:t>вниз,</w:t>
      </w:r>
      <w:r>
        <w:rPr>
          <w:color w:val="231F20"/>
          <w:spacing w:val="-9"/>
          <w:sz w:val="38"/>
        </w:rPr>
        <w:t xml:space="preserve"> </w:t>
      </w:r>
      <w:r>
        <w:rPr>
          <w:color w:val="231F20"/>
          <w:w w:val="85"/>
          <w:sz w:val="38"/>
        </w:rPr>
        <w:t>голову</w:t>
      </w:r>
      <w:r>
        <w:rPr>
          <w:color w:val="231F20"/>
          <w:spacing w:val="-8"/>
          <w:sz w:val="38"/>
        </w:rPr>
        <w:t xml:space="preserve"> </w:t>
      </w:r>
      <w:r>
        <w:rPr>
          <w:color w:val="231F20"/>
          <w:w w:val="85"/>
          <w:sz w:val="38"/>
        </w:rPr>
        <w:t>закрыть</w:t>
      </w:r>
      <w:r>
        <w:rPr>
          <w:color w:val="231F20"/>
          <w:spacing w:val="-8"/>
          <w:sz w:val="38"/>
        </w:rPr>
        <w:t xml:space="preserve"> </w:t>
      </w:r>
      <w:r>
        <w:rPr>
          <w:color w:val="231F20"/>
          <w:w w:val="85"/>
          <w:sz w:val="38"/>
        </w:rPr>
        <w:t>руками</w:t>
      </w:r>
      <w:r>
        <w:rPr>
          <w:color w:val="231F20"/>
          <w:spacing w:val="-8"/>
          <w:sz w:val="38"/>
        </w:rPr>
        <w:t xml:space="preserve"> </w:t>
      </w:r>
      <w:r>
        <w:rPr>
          <w:color w:val="231F20"/>
          <w:w w:val="85"/>
          <w:sz w:val="38"/>
        </w:rPr>
        <w:t>и</w:t>
      </w:r>
      <w:r>
        <w:rPr>
          <w:color w:val="231F20"/>
          <w:spacing w:val="-8"/>
          <w:sz w:val="38"/>
        </w:rPr>
        <w:t xml:space="preserve"> </w:t>
      </w:r>
      <w:r>
        <w:rPr>
          <w:color w:val="231F20"/>
          <w:w w:val="85"/>
          <w:sz w:val="38"/>
        </w:rPr>
        <w:t>не</w:t>
      </w:r>
      <w:r>
        <w:rPr>
          <w:color w:val="231F20"/>
          <w:spacing w:val="-9"/>
          <w:sz w:val="38"/>
        </w:rPr>
        <w:t xml:space="preserve"> </w:t>
      </w:r>
      <w:r>
        <w:rPr>
          <w:color w:val="231F20"/>
          <w:spacing w:val="-2"/>
          <w:w w:val="85"/>
          <w:sz w:val="38"/>
        </w:rPr>
        <w:t>двигаться;</w:t>
      </w:r>
    </w:p>
    <w:p w:rsidR="001119AC" w:rsidRDefault="001119AC">
      <w:pPr>
        <w:pStyle w:val="ListParagraph"/>
        <w:numPr>
          <w:ilvl w:val="1"/>
          <w:numId w:val="2"/>
        </w:numPr>
        <w:tabs>
          <w:tab w:val="left" w:pos="1105"/>
        </w:tabs>
        <w:spacing w:before="75"/>
        <w:ind w:left="1105" w:hanging="509"/>
        <w:rPr>
          <w:sz w:val="38"/>
        </w:rPr>
      </w:pPr>
      <w:r>
        <w:rPr>
          <w:color w:val="231F20"/>
          <w:w w:val="85"/>
          <w:sz w:val="38"/>
        </w:rPr>
        <w:t>по</w:t>
      </w:r>
      <w:r>
        <w:rPr>
          <w:color w:val="231F20"/>
          <w:spacing w:val="-14"/>
          <w:w w:val="85"/>
          <w:sz w:val="38"/>
        </w:rPr>
        <w:t xml:space="preserve"> </w:t>
      </w:r>
      <w:r>
        <w:rPr>
          <w:color w:val="231F20"/>
          <w:w w:val="85"/>
          <w:sz w:val="38"/>
        </w:rPr>
        <w:t>возможности</w:t>
      </w:r>
      <w:r>
        <w:rPr>
          <w:color w:val="231F20"/>
          <w:spacing w:val="-13"/>
          <w:w w:val="85"/>
          <w:sz w:val="38"/>
        </w:rPr>
        <w:t xml:space="preserve"> </w:t>
      </w:r>
      <w:r>
        <w:rPr>
          <w:color w:val="231F20"/>
          <w:w w:val="85"/>
          <w:sz w:val="38"/>
        </w:rPr>
        <w:t>держаться</w:t>
      </w:r>
      <w:r>
        <w:rPr>
          <w:color w:val="231F20"/>
          <w:spacing w:val="-13"/>
          <w:w w:val="85"/>
          <w:sz w:val="38"/>
        </w:rPr>
        <w:t xml:space="preserve"> </w:t>
      </w:r>
      <w:r>
        <w:rPr>
          <w:color w:val="231F20"/>
          <w:w w:val="85"/>
          <w:sz w:val="38"/>
        </w:rPr>
        <w:t>подальше</w:t>
      </w:r>
      <w:r>
        <w:rPr>
          <w:color w:val="231F20"/>
          <w:spacing w:val="-14"/>
          <w:w w:val="85"/>
          <w:sz w:val="38"/>
        </w:rPr>
        <w:t xml:space="preserve"> </w:t>
      </w:r>
      <w:r>
        <w:rPr>
          <w:color w:val="231F20"/>
          <w:w w:val="85"/>
          <w:sz w:val="38"/>
        </w:rPr>
        <w:t>от</w:t>
      </w:r>
      <w:r>
        <w:rPr>
          <w:color w:val="231F20"/>
          <w:spacing w:val="-13"/>
          <w:w w:val="85"/>
          <w:sz w:val="38"/>
        </w:rPr>
        <w:t xml:space="preserve"> </w:t>
      </w:r>
      <w:r>
        <w:rPr>
          <w:color w:val="231F20"/>
          <w:w w:val="85"/>
          <w:sz w:val="38"/>
        </w:rPr>
        <w:t>проемов</w:t>
      </w:r>
      <w:r>
        <w:rPr>
          <w:color w:val="231F20"/>
          <w:spacing w:val="-13"/>
          <w:w w:val="85"/>
          <w:sz w:val="38"/>
        </w:rPr>
        <w:t xml:space="preserve"> </w:t>
      </w:r>
      <w:r>
        <w:rPr>
          <w:color w:val="231F20"/>
          <w:w w:val="85"/>
          <w:sz w:val="38"/>
        </w:rPr>
        <w:t>дверей</w:t>
      </w:r>
      <w:r>
        <w:rPr>
          <w:color w:val="231F20"/>
          <w:spacing w:val="-14"/>
          <w:w w:val="85"/>
          <w:sz w:val="38"/>
        </w:rPr>
        <w:t xml:space="preserve"> </w:t>
      </w:r>
      <w:r>
        <w:rPr>
          <w:color w:val="231F20"/>
          <w:w w:val="85"/>
          <w:sz w:val="38"/>
        </w:rPr>
        <w:t>и</w:t>
      </w:r>
      <w:r>
        <w:rPr>
          <w:color w:val="231F20"/>
          <w:spacing w:val="-13"/>
          <w:w w:val="85"/>
          <w:sz w:val="38"/>
        </w:rPr>
        <w:t xml:space="preserve"> </w:t>
      </w:r>
      <w:r>
        <w:rPr>
          <w:color w:val="231F20"/>
          <w:spacing w:val="-2"/>
          <w:w w:val="85"/>
          <w:sz w:val="38"/>
        </w:rPr>
        <w:t>окон;</w:t>
      </w:r>
    </w:p>
    <w:p w:rsidR="001119AC" w:rsidRDefault="001119AC">
      <w:pPr>
        <w:pStyle w:val="ListParagraph"/>
        <w:numPr>
          <w:ilvl w:val="1"/>
          <w:numId w:val="2"/>
        </w:numPr>
        <w:tabs>
          <w:tab w:val="left" w:pos="1106"/>
        </w:tabs>
        <w:spacing w:before="76" w:line="249" w:lineRule="auto"/>
        <w:ind w:right="846"/>
        <w:rPr>
          <w:sz w:val="38"/>
        </w:rPr>
      </w:pPr>
      <w:r>
        <w:rPr>
          <w:color w:val="231F20"/>
          <w:w w:val="85"/>
          <w:sz w:val="38"/>
        </w:rPr>
        <w:t xml:space="preserve">при ранении постараться не двигаться с целью уменьшения по- </w:t>
      </w:r>
      <w:r>
        <w:rPr>
          <w:color w:val="231F20"/>
          <w:spacing w:val="-2"/>
          <w:sz w:val="38"/>
        </w:rPr>
        <w:t>тери</w:t>
      </w:r>
      <w:r>
        <w:rPr>
          <w:color w:val="231F20"/>
          <w:spacing w:val="-27"/>
          <w:sz w:val="38"/>
        </w:rPr>
        <w:t xml:space="preserve"> </w:t>
      </w:r>
      <w:r>
        <w:rPr>
          <w:color w:val="231F20"/>
          <w:spacing w:val="-2"/>
          <w:sz w:val="38"/>
        </w:rPr>
        <w:t>крови;</w:t>
      </w:r>
    </w:p>
    <w:p w:rsidR="001119AC" w:rsidRDefault="001119AC">
      <w:pPr>
        <w:pStyle w:val="ListParagraph"/>
        <w:numPr>
          <w:ilvl w:val="1"/>
          <w:numId w:val="2"/>
        </w:numPr>
        <w:tabs>
          <w:tab w:val="left" w:pos="1106"/>
        </w:tabs>
        <w:spacing w:before="59" w:line="249" w:lineRule="auto"/>
        <w:ind w:right="847"/>
        <w:rPr>
          <w:sz w:val="38"/>
        </w:rPr>
      </w:pPr>
      <w:r>
        <w:rPr>
          <w:color w:val="231F20"/>
          <w:w w:val="90"/>
          <w:sz w:val="38"/>
        </w:rPr>
        <w:t xml:space="preserve">не бежать навстречу сотрудникам, проводящим операцию, или от них, так как они могут посчитать бегущих за преступ- </w:t>
      </w:r>
      <w:r>
        <w:rPr>
          <w:color w:val="231F20"/>
          <w:spacing w:val="-2"/>
          <w:sz w:val="38"/>
        </w:rPr>
        <w:t>ников;</w:t>
      </w:r>
    </w:p>
    <w:p w:rsidR="001119AC" w:rsidRDefault="001119AC">
      <w:pPr>
        <w:pStyle w:val="ListParagraph"/>
        <w:numPr>
          <w:ilvl w:val="1"/>
          <w:numId w:val="2"/>
        </w:numPr>
        <w:tabs>
          <w:tab w:val="left" w:pos="1106"/>
        </w:tabs>
        <w:spacing w:before="61" w:line="249" w:lineRule="auto"/>
        <w:ind w:right="846"/>
        <w:rPr>
          <w:sz w:val="38"/>
        </w:rPr>
      </w:pPr>
      <w:r>
        <w:rPr>
          <w:color w:val="231F20"/>
          <w:w w:val="90"/>
          <w:sz w:val="38"/>
        </w:rPr>
        <w:t>если</w:t>
      </w:r>
      <w:r>
        <w:rPr>
          <w:color w:val="231F20"/>
          <w:spacing w:val="-9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на</w:t>
      </w:r>
      <w:r>
        <w:rPr>
          <w:color w:val="231F20"/>
          <w:spacing w:val="-9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Вас</w:t>
      </w:r>
      <w:r>
        <w:rPr>
          <w:color w:val="231F20"/>
          <w:spacing w:val="-9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находится</w:t>
      </w:r>
      <w:r>
        <w:rPr>
          <w:color w:val="231F20"/>
          <w:spacing w:val="-9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бомба,</w:t>
      </w:r>
      <w:r>
        <w:rPr>
          <w:color w:val="231F20"/>
          <w:spacing w:val="-9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если</w:t>
      </w:r>
      <w:r>
        <w:rPr>
          <w:color w:val="231F20"/>
          <w:spacing w:val="-9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Вы</w:t>
      </w:r>
      <w:r>
        <w:rPr>
          <w:color w:val="231F20"/>
          <w:spacing w:val="-9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прикованы</w:t>
      </w:r>
      <w:r>
        <w:rPr>
          <w:color w:val="231F20"/>
          <w:spacing w:val="-9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 xml:space="preserve">наручника- </w:t>
      </w:r>
      <w:r>
        <w:rPr>
          <w:color w:val="231F20"/>
          <w:w w:val="85"/>
          <w:sz w:val="38"/>
        </w:rPr>
        <w:t xml:space="preserve">ми, нужно без паники голосом или движением руки дать знать </w:t>
      </w:r>
      <w:r>
        <w:rPr>
          <w:color w:val="231F20"/>
          <w:w w:val="90"/>
          <w:sz w:val="38"/>
        </w:rPr>
        <w:t>об этом сотрудникам спецслужб.</w:t>
      </w:r>
    </w:p>
    <w:p w:rsidR="001119AC" w:rsidRDefault="001119AC">
      <w:pPr>
        <w:pStyle w:val="BodyText"/>
        <w:spacing w:before="153"/>
        <w:ind w:left="142" w:right="846"/>
        <w:jc w:val="both"/>
      </w:pPr>
      <w:r>
        <w:rPr>
          <w:color w:val="231F20"/>
          <w:spacing w:val="-2"/>
          <w:w w:val="90"/>
        </w:rPr>
        <w:t>При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планировании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спецопераций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осуществляется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контроль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мест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со- </w:t>
      </w:r>
      <w:r>
        <w:rPr>
          <w:color w:val="231F20"/>
          <w:w w:val="85"/>
        </w:rPr>
        <w:t xml:space="preserve">держания заложников, поэтому если человек регулярно будет повто- </w:t>
      </w:r>
      <w:r>
        <w:rPr>
          <w:color w:val="231F20"/>
          <w:w w:val="90"/>
        </w:rPr>
        <w:t>рять: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"На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мне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бомба,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мне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бомба",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те,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кому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надо,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услышат;</w:t>
      </w:r>
    </w:p>
    <w:p w:rsidR="001119AC" w:rsidRDefault="001119AC">
      <w:pPr>
        <w:pStyle w:val="ListParagraph"/>
        <w:numPr>
          <w:ilvl w:val="0"/>
          <w:numId w:val="2"/>
        </w:numPr>
        <w:tabs>
          <w:tab w:val="left" w:pos="709"/>
        </w:tabs>
        <w:spacing w:before="158" w:line="230" w:lineRule="auto"/>
        <w:ind w:right="846"/>
        <w:rPr>
          <w:rFonts w:ascii="Tahoma" w:hAnsi="Tahoma"/>
          <w:sz w:val="38"/>
        </w:rPr>
      </w:pPr>
      <w:r>
        <w:rPr>
          <w:rFonts w:ascii="Tahoma" w:hAnsi="Tahoma"/>
          <w:color w:val="231F20"/>
          <w:spacing w:val="-6"/>
          <w:sz w:val="38"/>
        </w:rPr>
        <w:t>При</w:t>
      </w:r>
      <w:r>
        <w:rPr>
          <w:rFonts w:ascii="Tahoma" w:hAnsi="Tahoma"/>
          <w:color w:val="231F20"/>
          <w:spacing w:val="-24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угрозе</w:t>
      </w:r>
      <w:r>
        <w:rPr>
          <w:rFonts w:ascii="Tahoma" w:hAnsi="Tahoma"/>
          <w:color w:val="231F20"/>
          <w:spacing w:val="-24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огнестрельным</w:t>
      </w:r>
      <w:r>
        <w:rPr>
          <w:rFonts w:ascii="Tahoma" w:hAnsi="Tahoma"/>
          <w:color w:val="231F20"/>
          <w:spacing w:val="-24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оружием</w:t>
      </w:r>
      <w:r>
        <w:rPr>
          <w:rFonts w:ascii="Tahoma" w:hAnsi="Tahoma"/>
          <w:color w:val="231F20"/>
          <w:spacing w:val="-23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>необходимо</w:t>
      </w:r>
      <w:r>
        <w:rPr>
          <w:rFonts w:ascii="Tahoma" w:hAnsi="Tahoma"/>
          <w:color w:val="231F20"/>
          <w:spacing w:val="-24"/>
          <w:sz w:val="38"/>
        </w:rPr>
        <w:t xml:space="preserve"> </w:t>
      </w:r>
      <w:r>
        <w:rPr>
          <w:rFonts w:ascii="Tahoma" w:hAnsi="Tahoma"/>
          <w:color w:val="231F20"/>
          <w:spacing w:val="-6"/>
          <w:sz w:val="38"/>
        </w:rPr>
        <w:t xml:space="preserve">выполнять </w:t>
      </w:r>
      <w:r>
        <w:rPr>
          <w:rFonts w:ascii="Tahoma" w:hAnsi="Tahoma"/>
          <w:color w:val="231F20"/>
          <w:sz w:val="38"/>
        </w:rPr>
        <w:t xml:space="preserve">требования террориста и ждать, когда его обезвредят. </w:t>
      </w:r>
      <w:r>
        <w:rPr>
          <w:rFonts w:ascii="Tahoma" w:hAnsi="Tahoma"/>
          <w:color w:val="231F20"/>
          <w:spacing w:val="-12"/>
          <w:sz w:val="38"/>
        </w:rPr>
        <w:t>Главная</w:t>
      </w:r>
      <w:r>
        <w:rPr>
          <w:rFonts w:ascii="Tahoma" w:hAnsi="Tahoma"/>
          <w:color w:val="231F20"/>
          <w:spacing w:val="-18"/>
          <w:sz w:val="38"/>
        </w:rPr>
        <w:t xml:space="preserve"> </w:t>
      </w:r>
      <w:r>
        <w:rPr>
          <w:rFonts w:ascii="Tahoma" w:hAnsi="Tahoma"/>
          <w:color w:val="231F20"/>
          <w:spacing w:val="-12"/>
          <w:sz w:val="38"/>
        </w:rPr>
        <w:t>цель</w:t>
      </w:r>
      <w:r>
        <w:rPr>
          <w:rFonts w:ascii="Tahoma" w:hAnsi="Tahoma"/>
          <w:color w:val="231F20"/>
          <w:spacing w:val="-17"/>
          <w:sz w:val="38"/>
        </w:rPr>
        <w:t xml:space="preserve"> </w:t>
      </w:r>
      <w:r>
        <w:rPr>
          <w:rFonts w:ascii="Tahoma" w:hAnsi="Tahoma"/>
          <w:color w:val="231F20"/>
          <w:spacing w:val="-12"/>
          <w:sz w:val="38"/>
        </w:rPr>
        <w:t>заложника</w:t>
      </w:r>
      <w:r>
        <w:rPr>
          <w:rFonts w:ascii="Tahoma" w:hAnsi="Tahoma"/>
          <w:color w:val="231F20"/>
          <w:spacing w:val="-18"/>
          <w:sz w:val="38"/>
        </w:rPr>
        <w:t xml:space="preserve"> </w:t>
      </w:r>
      <w:r>
        <w:rPr>
          <w:rFonts w:ascii="Tahoma" w:hAnsi="Tahoma"/>
          <w:color w:val="231F20"/>
          <w:spacing w:val="-12"/>
          <w:sz w:val="38"/>
        </w:rPr>
        <w:t>в</w:t>
      </w:r>
      <w:r>
        <w:rPr>
          <w:rFonts w:ascii="Tahoma" w:hAnsi="Tahoma"/>
          <w:color w:val="231F20"/>
          <w:spacing w:val="-17"/>
          <w:sz w:val="38"/>
        </w:rPr>
        <w:t xml:space="preserve"> </w:t>
      </w:r>
      <w:r>
        <w:rPr>
          <w:rFonts w:ascii="Tahoma" w:hAnsi="Tahoma"/>
          <w:color w:val="231F20"/>
          <w:spacing w:val="-12"/>
          <w:sz w:val="38"/>
        </w:rPr>
        <w:t>такой</w:t>
      </w:r>
      <w:r>
        <w:rPr>
          <w:rFonts w:ascii="Tahoma" w:hAnsi="Tahoma"/>
          <w:color w:val="231F20"/>
          <w:spacing w:val="-18"/>
          <w:sz w:val="38"/>
        </w:rPr>
        <w:t xml:space="preserve"> </w:t>
      </w:r>
      <w:r>
        <w:rPr>
          <w:rFonts w:ascii="Tahoma" w:hAnsi="Tahoma"/>
          <w:color w:val="231F20"/>
          <w:spacing w:val="-12"/>
          <w:sz w:val="38"/>
        </w:rPr>
        <w:t>ситуации</w:t>
      </w:r>
      <w:r>
        <w:rPr>
          <w:rFonts w:ascii="Tahoma" w:hAnsi="Tahoma"/>
          <w:color w:val="231F20"/>
          <w:spacing w:val="-17"/>
          <w:sz w:val="38"/>
        </w:rPr>
        <w:t xml:space="preserve"> </w:t>
      </w:r>
      <w:r>
        <w:rPr>
          <w:rFonts w:ascii="Tahoma" w:hAnsi="Tahoma"/>
          <w:color w:val="231F20"/>
          <w:spacing w:val="-12"/>
          <w:sz w:val="38"/>
        </w:rPr>
        <w:t>–</w:t>
      </w:r>
      <w:r>
        <w:rPr>
          <w:rFonts w:ascii="Tahoma" w:hAnsi="Tahoma"/>
          <w:color w:val="231F20"/>
          <w:spacing w:val="-18"/>
          <w:sz w:val="38"/>
        </w:rPr>
        <w:t xml:space="preserve"> </w:t>
      </w:r>
      <w:r>
        <w:rPr>
          <w:rFonts w:ascii="Tahoma" w:hAnsi="Tahoma"/>
          <w:color w:val="231F20"/>
          <w:spacing w:val="-12"/>
          <w:sz w:val="38"/>
        </w:rPr>
        <w:t>спасти</w:t>
      </w:r>
      <w:r>
        <w:rPr>
          <w:rFonts w:ascii="Tahoma" w:hAnsi="Tahoma"/>
          <w:color w:val="231F20"/>
          <w:spacing w:val="-17"/>
          <w:sz w:val="38"/>
        </w:rPr>
        <w:t xml:space="preserve"> </w:t>
      </w:r>
      <w:r>
        <w:rPr>
          <w:rFonts w:ascii="Tahoma" w:hAnsi="Tahoma"/>
          <w:color w:val="231F20"/>
          <w:spacing w:val="-12"/>
          <w:sz w:val="38"/>
        </w:rPr>
        <w:t xml:space="preserve">собствен- </w:t>
      </w:r>
      <w:r>
        <w:rPr>
          <w:rFonts w:ascii="Tahoma" w:hAnsi="Tahoma"/>
          <w:color w:val="231F20"/>
          <w:sz w:val="38"/>
        </w:rPr>
        <w:t>ную жизнь.</w:t>
      </w:r>
    </w:p>
    <w:p w:rsidR="001119AC" w:rsidRDefault="001119AC">
      <w:pPr>
        <w:pStyle w:val="ListParagraph"/>
        <w:spacing w:line="230" w:lineRule="auto"/>
        <w:rPr>
          <w:rFonts w:ascii="Tahoma" w:hAnsi="Tahoma"/>
          <w:sz w:val="38"/>
        </w:rPr>
        <w:sectPr w:rsidR="001119AC">
          <w:type w:val="continuous"/>
          <w:pgSz w:w="23820" w:h="16840" w:orient="landscape"/>
          <w:pgMar w:top="840" w:right="0" w:bottom="0" w:left="708" w:header="720" w:footer="720" w:gutter="0"/>
          <w:cols w:num="2" w:space="720" w:equalWidth="0">
            <w:col w:w="10956" w:space="383"/>
            <w:col w:w="11773"/>
          </w:cols>
        </w:sectPr>
      </w:pPr>
    </w:p>
    <w:p w:rsidR="001119AC" w:rsidRDefault="001119AC">
      <w:pPr>
        <w:rPr>
          <w:sz w:val="2"/>
          <w:szCs w:val="2"/>
        </w:rPr>
      </w:pPr>
      <w:r>
        <w:rPr>
          <w:noProof/>
          <w:lang w:eastAsia="ru-RU"/>
        </w:rPr>
        <w:pict>
          <v:shape id="Graphic 84" o:spid="_x0000_s1109" style="position:absolute;margin-left:0;margin-top:0;width:1190.55pt;height:841.9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119985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" path="m15119985,l,,,10692003r15119985,l15119985,xe" fillcolor="#004d6b" stroked="f">
            <v:fill opacity="5911f"/>
            <v:path arrowok="t"/>
            <w10:wrap anchorx="page" anchory="page"/>
          </v:shape>
        </w:pict>
      </w:r>
      <w:r>
        <w:rPr>
          <w:noProof/>
          <w:lang w:eastAsia="ru-RU"/>
        </w:rPr>
        <w:pict>
          <v:shape id="Graphic 85" o:spid="_x0000_s1110" style="position:absolute;margin-left:0;margin-top:454.95pt;width:42.55pt;height:125.3pt;z-index:25160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0385,159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" path="m,l,1590882r6713,-2522l48781,1569894r40853,-20622l129197,1526568r38203,-24716l204170,1475198r35264,-28521l273121,1416361r32037,-32037l335473,1350636r28521,-35264l390649,1278601r24715,-38203l438069,1200834r20621,-40853l477156,1117911r16238,-43213l507332,1030412r11566,-45285l528019,938915r6605,-47068l538640,843996r1355,-48561l538640,746874r-4016,-47849l528019,651958r-9121,-46211l507332,560462,493394,516178,477156,472965,458690,430897,438069,390044,415364,350481,390649,312278,363994,275508,335473,240244,305158,206557,273121,174520,239434,144204,204170,115684,167400,89029,129197,64314,89634,41609,48781,20988,6713,2522,,xe" fillcolor="#f3c059" stroked="f">
            <v:path arrowok="t"/>
            <w10:wrap anchorx="page" anchory="page"/>
          </v:shape>
        </w:pict>
      </w:r>
    </w:p>
    <w:p w:rsidR="001119AC" w:rsidRDefault="001119AC">
      <w:pPr>
        <w:rPr>
          <w:sz w:val="2"/>
          <w:szCs w:val="2"/>
        </w:rPr>
        <w:sectPr w:rsidR="001119AC">
          <w:type w:val="continuous"/>
          <w:pgSz w:w="23820" w:h="16840" w:orient="landscape"/>
          <w:pgMar w:top="840" w:right="0" w:bottom="0" w:left="708" w:header="720" w:footer="720" w:gutter="0"/>
          <w:cols w:space="720"/>
        </w:sectPr>
      </w:pPr>
    </w:p>
    <w:p w:rsidR="001119AC" w:rsidRDefault="001119AC">
      <w:pPr>
        <w:pStyle w:val="BodyText"/>
        <w:ind w:left="142"/>
        <w:rPr>
          <w:rFonts w:ascii="Tahoma"/>
          <w:sz w:val="20"/>
        </w:rPr>
      </w:pPr>
      <w:r>
        <w:rPr>
          <w:noProof/>
          <w:lang w:eastAsia="ru-RU"/>
        </w:rPr>
      </w:r>
      <w:r>
        <w:pict>
          <v:group id="Group 86" o:spid="_x0000_s1111" style="width:1105.55pt;height:79.4pt;mso-position-horizontal-relative:char;mso-position-vertical-relative:line" coordsize="140404,10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">
            <v:shape id="Graphic 87" o:spid="_x0000_s1112" style="position:absolute;width:140404;height:10083;visibility:visible;mso-wrap-style:square;v-text-anchor:top" coordsize="14040485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BJ8QA&#10;AADbAAAADwAAAGRycy9kb3ducmV2LnhtbESP3WrCQBSE7wu+w3KE3pS6sYLa1FXEUiy9EPx5gEP2&#10;mIRmz8bsMYlv3xWEXg4z8w2zWPWuUi01ofRsYDxKQBFn3pacGzgdv17noIIgW6w8k4EbBVgtB08L&#10;TK3veE/tQXIVIRxSNFCI1KnWISvIYRj5mjh6Z984lCibXNsGuwh3lX5Lkql2WHJcKLCmTUHZ7+Hq&#10;DAhNfs7jbjttw+7yeXt/kXZ2EmOeh/36A5RQL//hR/vbGpjP4P4l/g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UASfEAAAA2wAAAA8AAAAAAAAAAAAAAAAAmAIAAGRycy9k&#10;b3ducmV2LnhtbFBLBQYAAAAABAAEAPUAAACJAwAAAAA=&#10;" path="m13679995,l359994,,311145,3286r-46852,9573l219868,28290,178298,49149,140012,75009r-34572,30431l75009,140012,49149,178298,28290,219868,12859,264293,3286,311145,,359994,,648004r3286,48849l12859,743705r15431,44425l49149,829700r25860,38286l105440,902558r34572,30431l178298,958849r41570,20859l264293,995139r46852,9573l359994,1007999r13320001,l13728844,1004712r46851,-9573l13820121,979708r41570,-20859l13899976,932989r34573,-30431l13964980,867986r25859,-38286l14011699,788130r15431,-44425l14036703,696853r3286,-48849l14039989,359994r-3286,-48849l14027130,264293r-15431,-44425l13990839,178298r-25859,-38286l13934549,105440r-34573,-30431l13861691,49149r-41570,-20859l13775695,12859r-46851,-9573l13679995,xe" fillcolor="#004d6b" stroked="f">
              <v:path arrowok="t"/>
            </v:shape>
            <v:shape id="Textbox 88" o:spid="_x0000_s1113" type="#_x0000_t202" style="position:absolute;width:140404;height:100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<v:textbox inset="0,0,0,0">
                <w:txbxContent>
                  <w:p w:rsidR="001119AC" w:rsidRDefault="001119AC">
                    <w:pPr>
                      <w:spacing w:before="251"/>
                      <w:ind w:right="8"/>
                      <w:jc w:val="center"/>
                      <w:rPr>
                        <w:rFonts w:ascii="Tahoma" w:hAnsi="Tahoma"/>
                        <w:b/>
                        <w:sz w:val="4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44"/>
                      </w:rPr>
                      <w:t>ОСНОВНЫЕ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23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44"/>
                      </w:rPr>
                      <w:t>ПРАВИЛА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24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90"/>
                        <w:sz w:val="44"/>
                      </w:rPr>
                      <w:t>ПОВЕДЕНИЯ</w:t>
                    </w:r>
                  </w:p>
                  <w:p w:rsidR="001119AC" w:rsidRDefault="001119AC">
                    <w:pPr>
                      <w:spacing w:before="9"/>
                      <w:ind w:left="1" w:right="8"/>
                      <w:jc w:val="center"/>
                      <w:rPr>
                        <w:rFonts w:ascii="Tahoma" w:hAnsi="Tahoma"/>
                        <w:b/>
                        <w:sz w:val="4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44"/>
                      </w:rPr>
                      <w:t>ПРИ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w w:val="90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44"/>
                      </w:rPr>
                      <w:t>ОБНАРУЖЕНИИ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w w:val="90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44"/>
                      </w:rPr>
                      <w:t>БЕСПИЛОТНЫХ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w w:val="90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44"/>
                      </w:rPr>
                      <w:t>ЛЕТАТЕЛЬНЫХ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w w:val="90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44"/>
                      </w:rPr>
                      <w:t>АППАРАТОВ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w w:val="90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90"/>
                        <w:sz w:val="44"/>
                      </w:rPr>
                      <w:t>(БПЛА)</w:t>
                    </w:r>
                  </w:p>
                </w:txbxContent>
              </v:textbox>
            </v:shape>
            <w10:anchorlock/>
          </v:group>
        </w:pict>
      </w:r>
    </w:p>
    <w:p w:rsidR="001119AC" w:rsidRDefault="001119AC">
      <w:pPr>
        <w:pStyle w:val="BodyText"/>
        <w:ind w:left="0"/>
        <w:rPr>
          <w:rFonts w:ascii="Tahoma"/>
          <w:sz w:val="20"/>
        </w:rPr>
      </w:pPr>
    </w:p>
    <w:p w:rsidR="001119AC" w:rsidRDefault="001119AC">
      <w:pPr>
        <w:pStyle w:val="BodyText"/>
        <w:ind w:left="0"/>
        <w:rPr>
          <w:rFonts w:ascii="Tahoma"/>
          <w:sz w:val="20"/>
        </w:rPr>
      </w:pPr>
    </w:p>
    <w:p w:rsidR="001119AC" w:rsidRDefault="001119AC">
      <w:pPr>
        <w:pStyle w:val="BodyText"/>
        <w:spacing w:before="86"/>
        <w:ind w:left="0"/>
        <w:rPr>
          <w:rFonts w:ascii="Tahoma"/>
          <w:sz w:val="20"/>
        </w:rPr>
      </w:pPr>
    </w:p>
    <w:p w:rsidR="001119AC" w:rsidRDefault="001119AC">
      <w:pPr>
        <w:pStyle w:val="BodyText"/>
        <w:rPr>
          <w:rFonts w:ascii="Tahoma"/>
          <w:sz w:val="20"/>
        </w:rPr>
        <w:sectPr w:rsidR="001119AC">
          <w:pgSz w:w="23820" w:h="16840" w:orient="landscape"/>
          <w:pgMar w:top="840" w:right="0" w:bottom="0" w:left="708" w:header="720" w:footer="720" w:gutter="0"/>
          <w:cols w:space="720"/>
        </w:sectPr>
      </w:pPr>
    </w:p>
    <w:p w:rsidR="001119AC" w:rsidRDefault="001119AC">
      <w:pPr>
        <w:pStyle w:val="Heading3"/>
        <w:spacing w:before="85"/>
        <w:ind w:right="38"/>
        <w:jc w:val="both"/>
      </w:pPr>
      <w:r>
        <w:rPr>
          <w:color w:val="231F20"/>
          <w:w w:val="90"/>
        </w:rPr>
        <w:t>При обнаружении БПЛА над (на) территорией медицинско- го учреждения сообщите медицинскому персоналу и/или сотруднику охраны, сообщение, по возможности, должно содержать следующие данные:</w:t>
      </w:r>
    </w:p>
    <w:p w:rsidR="001119AC" w:rsidRDefault="001119AC">
      <w:pPr>
        <w:pStyle w:val="ListParagraph"/>
        <w:numPr>
          <w:ilvl w:val="1"/>
          <w:numId w:val="2"/>
        </w:numPr>
        <w:tabs>
          <w:tab w:val="left" w:pos="708"/>
        </w:tabs>
        <w:spacing w:before="86"/>
        <w:ind w:left="708" w:hanging="566"/>
        <w:rPr>
          <w:sz w:val="38"/>
        </w:rPr>
      </w:pPr>
      <w:r>
        <w:rPr>
          <w:color w:val="231F20"/>
          <w:w w:val="85"/>
          <w:sz w:val="38"/>
        </w:rPr>
        <w:t>время</w:t>
      </w:r>
      <w:r>
        <w:rPr>
          <w:color w:val="231F20"/>
          <w:spacing w:val="49"/>
          <w:sz w:val="38"/>
        </w:rPr>
        <w:t xml:space="preserve"> </w:t>
      </w:r>
      <w:r>
        <w:rPr>
          <w:color w:val="231F20"/>
          <w:w w:val="85"/>
          <w:sz w:val="38"/>
        </w:rPr>
        <w:t>обнаружения</w:t>
      </w:r>
      <w:r>
        <w:rPr>
          <w:color w:val="231F20"/>
          <w:spacing w:val="50"/>
          <w:sz w:val="38"/>
        </w:rPr>
        <w:t xml:space="preserve"> </w:t>
      </w:r>
      <w:r>
        <w:rPr>
          <w:color w:val="231F20"/>
          <w:spacing w:val="-2"/>
          <w:w w:val="85"/>
          <w:sz w:val="38"/>
        </w:rPr>
        <w:t>БПЛА;</w:t>
      </w:r>
    </w:p>
    <w:p w:rsidR="001119AC" w:rsidRDefault="001119AC">
      <w:pPr>
        <w:pStyle w:val="ListParagraph"/>
        <w:numPr>
          <w:ilvl w:val="1"/>
          <w:numId w:val="2"/>
        </w:numPr>
        <w:tabs>
          <w:tab w:val="left" w:pos="708"/>
        </w:tabs>
        <w:spacing w:before="75"/>
        <w:ind w:left="708" w:hanging="566"/>
        <w:rPr>
          <w:sz w:val="38"/>
        </w:rPr>
      </w:pPr>
      <w:r>
        <w:rPr>
          <w:color w:val="231F20"/>
          <w:w w:val="85"/>
          <w:sz w:val="38"/>
        </w:rPr>
        <w:t>место</w:t>
      </w:r>
      <w:r>
        <w:rPr>
          <w:color w:val="231F20"/>
          <w:spacing w:val="-7"/>
          <w:w w:val="95"/>
          <w:sz w:val="38"/>
        </w:rPr>
        <w:t xml:space="preserve"> </w:t>
      </w:r>
      <w:r>
        <w:rPr>
          <w:color w:val="231F20"/>
          <w:spacing w:val="-2"/>
          <w:w w:val="95"/>
          <w:sz w:val="38"/>
        </w:rPr>
        <w:t>обнаружения;</w:t>
      </w:r>
    </w:p>
    <w:p w:rsidR="001119AC" w:rsidRDefault="001119AC">
      <w:pPr>
        <w:pStyle w:val="ListParagraph"/>
        <w:numPr>
          <w:ilvl w:val="1"/>
          <w:numId w:val="2"/>
        </w:numPr>
        <w:tabs>
          <w:tab w:val="left" w:pos="709"/>
        </w:tabs>
        <w:spacing w:before="76" w:line="249" w:lineRule="auto"/>
        <w:ind w:left="709" w:right="38" w:hanging="567"/>
        <w:rPr>
          <w:sz w:val="38"/>
        </w:rPr>
      </w:pPr>
      <w:r>
        <w:rPr>
          <w:color w:val="231F20"/>
          <w:w w:val="90"/>
          <w:sz w:val="38"/>
        </w:rPr>
        <w:t>примерную</w:t>
      </w:r>
      <w:r>
        <w:rPr>
          <w:color w:val="231F20"/>
          <w:spacing w:val="-10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высоту,</w:t>
      </w:r>
      <w:r>
        <w:rPr>
          <w:color w:val="231F20"/>
          <w:spacing w:val="-10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скорость</w:t>
      </w:r>
      <w:r>
        <w:rPr>
          <w:color w:val="231F20"/>
          <w:spacing w:val="-10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и</w:t>
      </w:r>
      <w:r>
        <w:rPr>
          <w:color w:val="231F20"/>
          <w:spacing w:val="-10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курс</w:t>
      </w:r>
      <w:r>
        <w:rPr>
          <w:color w:val="231F20"/>
          <w:spacing w:val="-10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(направление)</w:t>
      </w:r>
      <w:r>
        <w:rPr>
          <w:color w:val="231F20"/>
          <w:spacing w:val="-10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полёта</w:t>
      </w:r>
      <w:r>
        <w:rPr>
          <w:color w:val="231F20"/>
          <w:spacing w:val="-10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 xml:space="preserve">(дви- </w:t>
      </w:r>
      <w:r>
        <w:rPr>
          <w:color w:val="231F20"/>
          <w:spacing w:val="-2"/>
          <w:sz w:val="38"/>
        </w:rPr>
        <w:t>жения);</w:t>
      </w:r>
    </w:p>
    <w:p w:rsidR="001119AC" w:rsidRDefault="001119AC">
      <w:pPr>
        <w:pStyle w:val="ListParagraph"/>
        <w:numPr>
          <w:ilvl w:val="1"/>
          <w:numId w:val="2"/>
        </w:numPr>
        <w:tabs>
          <w:tab w:val="left" w:pos="708"/>
        </w:tabs>
        <w:spacing w:before="59"/>
        <w:ind w:left="708" w:hanging="566"/>
        <w:rPr>
          <w:sz w:val="38"/>
        </w:rPr>
      </w:pPr>
      <w:r>
        <w:rPr>
          <w:color w:val="231F20"/>
          <w:w w:val="85"/>
          <w:sz w:val="38"/>
        </w:rPr>
        <w:t>количество</w:t>
      </w:r>
      <w:r>
        <w:rPr>
          <w:color w:val="231F20"/>
          <w:spacing w:val="12"/>
          <w:sz w:val="38"/>
        </w:rPr>
        <w:t xml:space="preserve"> </w:t>
      </w:r>
      <w:r>
        <w:rPr>
          <w:color w:val="231F20"/>
          <w:w w:val="85"/>
          <w:sz w:val="38"/>
        </w:rPr>
        <w:t>летательных</w:t>
      </w:r>
      <w:r>
        <w:rPr>
          <w:color w:val="231F20"/>
          <w:spacing w:val="12"/>
          <w:sz w:val="38"/>
        </w:rPr>
        <w:t xml:space="preserve"> </w:t>
      </w:r>
      <w:r>
        <w:rPr>
          <w:color w:val="231F20"/>
          <w:spacing w:val="-2"/>
          <w:w w:val="85"/>
          <w:sz w:val="38"/>
        </w:rPr>
        <w:t>аппаратов;</w:t>
      </w:r>
    </w:p>
    <w:p w:rsidR="001119AC" w:rsidRDefault="001119AC">
      <w:pPr>
        <w:pStyle w:val="ListParagraph"/>
        <w:numPr>
          <w:ilvl w:val="1"/>
          <w:numId w:val="2"/>
        </w:numPr>
        <w:tabs>
          <w:tab w:val="left" w:pos="709"/>
        </w:tabs>
        <w:spacing w:before="76" w:line="249" w:lineRule="auto"/>
        <w:ind w:left="709" w:right="38" w:hanging="567"/>
        <w:rPr>
          <w:sz w:val="38"/>
        </w:rPr>
      </w:pPr>
      <w:r>
        <w:rPr>
          <w:noProof/>
          <w:lang w:eastAsia="ru-RU"/>
        </w:rPr>
        <w:pict>
          <v:group id="Group 89" o:spid="_x0000_s1114" style="position:absolute;left:0;text-align:left;margin-left:249pt;margin-top:81.1pt;width:941.6pt;height:373.8pt;z-index:-251631616;mso-wrap-distance-left:0;mso-wrap-distance-right:0;mso-position-horizontal-relative:page" coordsize="119583,47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">
            <v:shape id="Image 90" o:spid="_x0000_s1115" type="#_x0000_t75" style="position:absolute;left:12885;width:106692;height:474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oxGTBAAAA2wAAAA8AAABkcnMvZG93bnJldi54bWxET89rwjAUvg/2P4Q32G2mOihbZxQRqgNl&#10;sG6X3R7NW1PWvJQkauZfbw6Cx4/v93yZ7CCO5EPvWMF0UoAgbp3uuVPw/VU/vYAIEVnj4JgU/FOA&#10;5eL+bo6Vdif+pGMTO5FDOFSowMQ4VlKG1pDFMHEjceZ+nbcYM/Sd1B5POdwOclYUpbTYc24wONLa&#10;UPvXHKwCpmQ+hnrc7OuzL8tdem5mP1ulHh/S6g1EpBRv4qv7XSt4zevzl/wD5OI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XoxGTBAAAA2wAAAA8AAAAAAAAAAAAAAAAAnwIA&#10;AGRycy9kb3ducmV2LnhtbFBLBQYAAAAABAAEAPcAAACNAwAAAAA=&#10;">
              <v:imagedata r:id="rId15" o:title=""/>
            </v:shape>
            <v:shape id="Image 91" o:spid="_x0000_s1116" type="#_x0000_t75" style="position:absolute;left:8372;top:9037;width:1161;height:30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5R1PEAAAA2wAAAA8AAABkcnMvZG93bnJldi54bWxEj0FrwkAUhO8F/8PyhN7qrh6qTd0ECYhV&#10;vFTbQ2+v2dckNPs2Zrcx/nu3IHgcZuYbZpkNthE9db52rGE6USCIC2dqLjV8HNdPCxA+IBtsHJOG&#10;C3nI0tHDEhPjzvxO/SGUIkLYJ6ihCqFNpPRFRRb9xLXE0ftxncUQZVdK0+E5wm0jZ0o9S4s1x4UK&#10;W8orKn4Pf1bD3Du/Ock8V7362pl2/ym332utH8fD6hVEoCHcw7f2m9HwMoX/L/EHyPQ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5R1PEAAAA2wAAAA8AAAAAAAAAAAAAAAAA&#10;nwIAAGRycy9kb3ducmV2LnhtbFBLBQYAAAAABAAEAPcAAACQAwAAAAA=&#10;">
              <v:imagedata r:id="rId16" o:title=""/>
            </v:shape>
            <v:shape id="Image 92" o:spid="_x0000_s1117" type="#_x0000_t75" style="position:absolute;left:9189;top:9539;width:1754;height:13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hb5rFAAAA2wAAAA8AAABkcnMvZG93bnJldi54bWxEj09rwkAUxO9Cv8PyCt50U5GSRldJWrQ9&#10;6KGpB4+P7MsfzL4Nu1tNv323IPQ4zMxvmPV2NL24kvOdZQVP8wQEcWV1x42C09duloLwAVljb5kU&#10;/JCH7eZhssZM2xt/0rUMjYgQ9hkqaEMYMil91ZJBP7cDcfRq6wyGKF0jtcNbhJteLpLkWRrsOC60&#10;ONBrS9Wl/DYKXHPc2+X5rS5k+X4s6vxAlKZKTR/HfAUi0Bj+w/f2h1bwsoC/L/EH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oW+axQAAANsAAAAPAAAAAAAAAAAAAAAA&#10;AJ8CAABkcnMvZG93bnJldi54bWxQSwUGAAAAAAQABAD3AAAAkQMAAAAA&#10;">
              <v:imagedata r:id="rId17" o:title=""/>
            </v:shape>
            <v:shape id="Image 93" o:spid="_x0000_s1118" type="#_x0000_t75" style="position:absolute;left:8357;top:7841;width:1050;height:14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mMsbDAAAA2wAAAA8AAABkcnMvZG93bnJldi54bWxEj81qwzAQhO+FvIPYQG+NnJQE17US0oZC&#10;Tg35gV4Xa2sZWysjKbH79lGh0OMwM98w5Wa0nbiRD41jBfNZBoK4crrhWsHl/PGUgwgRWWPnmBT8&#10;UIDNevJQYqHdwEe6nWItEoRDgQpMjH0hZagMWQwz1xMn79t5izFJX0vtcUhw28lFlq2kxYbTgsGe&#10;3g1V7elqFaDzyxDz4aszb4fd57JvFybPlHqcjttXEJHG+B/+a++1gpdn+P2SfoB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YyxsMAAADbAAAADwAAAAAAAAAAAAAAAACf&#10;AgAAZHJzL2Rvd25yZXYueG1sUEsFBgAAAAAEAAQA9wAAAI8DAAAAAA==&#10;">
              <v:imagedata r:id="rId18" o:title=""/>
            </v:shape>
            <v:shape id="Image 94" o:spid="_x0000_s1119" type="#_x0000_t75" style="position:absolute;left:8356;top:7115;width:1051;height:10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+9lPFAAAA2wAAAA8AAABkcnMvZG93bnJldi54bWxEj0FrwkAUhO+C/2F5ghdpNkoRG12lWJRS&#10;Cmq0PT+zzySYfRuyq6b/3hUKHoeZ+YaZLVpTiSs1rrSsYBjFIIgzq0vOFRz2q5cJCOeRNVaWScEf&#10;OVjMu50ZJtreeEfX1OciQNglqKDwvk6kdFlBBl1ka+LgnWxj0AfZ5FI3eAtwU8lRHI+lwZLDQoE1&#10;LQvKzunFKBgN1s5u4+/J5vfnY5wf/bL6GqZK9Xvt+xSEp9Y/w//tT63g7RUeX8IP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PvZTxQAAANsAAAAPAAAAAAAAAAAAAAAA&#10;AJ8CAABkcnMvZG93bnJldi54bWxQSwUGAAAAAAQABAD3AAAAkQMAAAAA&#10;">
              <v:imagedata r:id="rId19" o:title=""/>
            </v:shape>
            <v:shape id="Graphic 95" o:spid="_x0000_s1120" style="position:absolute;left:6047;top:6608;width:2762;height:807;visibility:visible;mso-wrap-style:square;v-text-anchor:top" coordsize="276225,80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W0tMMA&#10;AADbAAAADwAAAGRycy9kb3ducmV2LnhtbESPS2vCQBSF9wX/w3AL3emkrRWNGcUWLW4ENeL6krl5&#10;YOZOmhlN+u+dgtDl4Tw+TrLsTS1u1LrKsoLXUQSCOLO64kLBKd0MpyCcR9ZYWyYFv+RguRg8JRhr&#10;2/GBbkdfiDDCLkYFpfdNLKXLSjLoRrYhDl5uW4M+yLaQusUujJtavkXRRBqsOBBKbOirpOxyvJrA&#10;Xaf7c/c9S4vsM38f84/bdeiUennuV3MQnnr/H360t1rB7AP+voQf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W0tMMAAADbAAAADwAAAAAAAAAAAAAAAACYAgAAZHJzL2Rv&#10;d25yZXYueG1sUEsFBgAAAAAEAAQA9QAAAIgDAAAAAA==&#10;" path="m,l80784,40224r57957,19985l180619,73177r38178,7096l240460,79899r35269,-2455l268630,51752,153987,14363,,xe" fillcolor="#b1e3fa" stroked="f">
              <v:path arrowok="t"/>
            </v:shape>
            <v:shape id="Graphic 96" o:spid="_x0000_s1121" style="position:absolute;left:6047;top:6608;width:2762;height:807;visibility:visible;mso-wrap-style:square;v-text-anchor:top" coordsize="276225,80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PtsUA&#10;AADbAAAADwAAAGRycy9kb3ducmV2LnhtbESPQUvDQBSE70L/w/KEXoLdWCTamG2RQqHgyahgb4/s&#10;S7KYfZvubtvor3cFweMwM98w1WaygziTD8axgttFDoK4cdpwp+DtdXfzACJEZI2DY1LwRQE269lV&#10;haV2F36hcx07kSAcSlTQxziWUoamJ4th4Ubi5LXOW4xJ+k5qj5cEt4Nc5nkhLRpOCz2OtO2p+axP&#10;VsH73bM/fJvCuFV9OBZtlsn7j0yp+fX09Agi0hT/w3/tvVawKuD3S/oB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o+2xQAAANsAAAAPAAAAAAAAAAAAAAAAAJgCAABkcnMv&#10;ZG93bnJldi54bWxQSwUGAAAAAAQABAD1AAAAigMAAAAA&#10;" path="m,l80784,40224r57957,19985l180619,73177r38178,7096l240460,79899r35269,-2455l269328,54356,238963,71450r-3589,1365l225113,74874r-16175,-301l187604,68859,169326,60935r-9594,-8318l155670,38796,153987,14363,,xe" fillcolor="#a2d6ed" stroked="f">
              <v:path arrowok="t"/>
            </v:shape>
            <v:shape id="Graphic 97" o:spid="_x0000_s1122" style="position:absolute;left:8882;top:7220;width:2851;height:864;visibility:visible;mso-wrap-style:square;v-text-anchor:top" coordsize="285115,8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rVZsUA&#10;AADbAAAADwAAAGRycy9kb3ducmV2LnhtbESPQWvCQBSE74L/YXlCb7rRgrZpVhFpxYuHpjWQ2yP7&#10;zAazb0N21fjvu4VCj8PMfMNkm8G24ka9bxwrmM8SEMSV0w3XCr6/PqYvIHxA1tg6JgUP8rBZj0cZ&#10;ptrd+ZNueahFhLBPUYEJoUul9JUhi37mOuLonV1vMUTZ11L3eI9w28pFkiylxYbjgsGOdoaqS361&#10;Ct5tUezzcvUon4vr0W/Pp+PSnJR6mgzbNxCBhvAf/msftILXFfx+i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tVmxQAAANsAAAAPAAAAAAAAAAAAAAAAAJgCAABkcnMv&#10;ZG93bnJldi54bWxQSwUGAAAAAAQABAD1AAAAigMAAAAA&#10;" path="m70364,l45328,158,8877,3508,,12372r4907,2603l62077,41100r55304,18261l189483,73761r77318,12513l284543,80356,242457,56930,199993,36677,150901,17897,95580,3894,70364,xe" fillcolor="#b1e3fa" stroked="f">
              <v:path arrowok="t"/>
            </v:shape>
            <v:shape id="Graphic 98" o:spid="_x0000_s1123" style="position:absolute;left:8882;top:7220;width:2851;height:807;visibility:visible;mso-wrap-style:square;v-text-anchor:top" coordsize="285115,80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ZCcMA&#10;AADbAAAADwAAAGRycy9kb3ducmV2LnhtbERPTWvCQBC9F/wPywi91Y2lRI2uIhVBSgmtCnocs2MS&#10;zM6G7NYk/fXuodDj430vVp2pxJ0aV1pWMB5FIIgzq0vOFRwP25cpCOeRNVaWSUFPDlbLwdMCE21b&#10;/qb73ucihLBLUEHhfZ1I6bKCDLqRrYkDd7WNQR9gk0vdYBvCTSVfoyiWBksODQXW9F5Qdtv/GAWn&#10;3cfllJ6vffz5u0kn6zO+fZWo1POwW89BeOr8v/jPvdMKZmFs+BJ+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aZCcMAAADbAAAADwAAAAAAAAAAAAAAAACYAgAAZHJzL2Rv&#10;d25yZXYueG1sUEsFBgAAAAAEAAQA9QAAAIgDAAAAAA==&#10;" path="m164249,23004r-55791,l149356,29081r58490,19774l260657,70038r23861,10306l272538,73279,242446,56927,199986,36673,164249,23004xem70351,l45315,154,8864,3497,,12374r4907,2603l18259,21709r19738,9246l62064,41101,76066,34216,88309,29081,99335,25303r9123,-2299l164249,23004,150901,17899r-6083,-1956l138696,14228r-6134,-1524l95568,3895,70351,xe" fillcolor="#a2d6ed" stroked="f">
              <v:path arrowok="t"/>
            </v:shape>
            <v:shape id="Graphic 99" o:spid="_x0000_s1124" style="position:absolute;left:8628;top:6874;width:514;height:565;visibility:visible;mso-wrap-style:square;v-text-anchor:top" coordsize="51435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JYZsYA&#10;AADbAAAADwAAAGRycy9kb3ducmV2LnhtbESPQWvCQBSE70L/w/IKXkQ3FZQmdZW2WBAvYvSgt2f2&#10;NUmbfRuy2yT213cFocdhZr5hFqveVKKlxpWWFTxNIhDEmdUl5wqOh4/xMwjnkTVWlknBlRyslg+D&#10;BSbadrynNvW5CBB2CSoovK8TKV1WkEE3sTVx8D5tY9AH2eRSN9gFuKnkNIrm0mDJYaHAmt4Lyr7T&#10;H6Ng9tXhaX2tZ+nbetf/nk17GW2lUsPH/vUFhKfe/4fv7Y1WEMdw+xJ+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JYZsYAAADbAAAADwAAAAAAAAAAAAAAAACYAgAAZHJz&#10;L2Rvd25yZXYueG1sUEsFBgAAAAAEAAQA9QAAAIsDAAAAAA==&#10;" path="m26296,l10463,501,2502,4013,,13544,540,32105r-71,3459l2080,43281r6025,7984l21279,55524r17373,739l47578,54627r3301,-5706l51378,37452r-63,-5852l49119,18726,41782,5851,26296,xe" fillcolor="#737373" stroked="f">
              <v:path arrowok="t"/>
            </v:shape>
            <v:shape id="Image 100" o:spid="_x0000_s1125" type="#_x0000_t75" style="position:absolute;left:16040;top:13393;width:1319;height:2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Ski7FAAAA3AAAAA8AAABkcnMvZG93bnJldi54bWxEj01LAzEQhu+C/yGM0IvYpFKlrE2LVKQV&#10;odDWi7dhM2YXN5N1k7bx3zsHobcZ5v14Zr4soVMnGlIb2cJkbEAR19G17C18HF7vZqBSRnbYRSYL&#10;v5Rgubi+mmPl4pl3dNpnrySEU4UWmpz7SutUNxQwjWNPLLevOATMsg5euwHPEh46fW/Mow7YsjQ0&#10;2NOqofp7fwzS++5N2b75w+xnervevpTPhJsHa0c35fkJVKaSL+J/98YJvhF8eUYm0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kpIuxQAAANwAAAAPAAAAAAAAAAAAAAAA&#10;AJ8CAABkcnMvZG93bnJldi54bWxQSwUGAAAAAAQABAD3AAAAkQMAAAAA&#10;">
              <v:imagedata r:id="rId20" o:title=""/>
            </v:shape>
            <v:shape id="Image 101" o:spid="_x0000_s1126" type="#_x0000_t75" style="position:absolute;left:8837;top:8161;width:1892;height:1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2yNLAAAAA3AAAAA8AAABkcnMvZG93bnJldi54bWxET81qwkAQvgt9h2UK3szGgCVNXUXE0NKb&#10;0QcYstNsaHY2ZNckffuuIHibj+93tvvZdmKkwbeOFayTFARx7XTLjYLrpVzlIHxA1tg5JgV/5GG/&#10;e1lssdBu4jONVWhEDGFfoAITQl9I6WtDFn3ieuLI/bjBYohwaKQecIrhtpNZmr5Jiy3HBoM9HQ3V&#10;v9XNKji40WXfn7gJt+P7KS+z+WTJKLV8nQ8fIALN4Sl+uL90nJ+u4f5MvED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7bI0sAAAADcAAAADwAAAAAAAAAAAAAAAACfAgAA&#10;ZHJzL2Rvd25yZXYueG1sUEsFBgAAAAAEAAQA9wAAAIwDAAAAAA==&#10;">
              <v:imagedata r:id="rId21" o:title=""/>
            </v:shape>
            <v:shape id="Image 102" o:spid="_x0000_s1127" type="#_x0000_t75" style="position:absolute;left:10111;top:8903;width:1920;height:15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ZE/TCAAAA3AAAAA8AAABkcnMvZG93bnJldi54bWxETz1rwzAQ3Qv5D+IC2Ro5GdziRglJoGCC&#10;h9pJ9qt1tU2tk5FU2/33VaHQ7R7v83aH2fRiJOc7ywo26wQEcW11x42C2/X18RmED8gae8uk4Js8&#10;HPaLhx1m2k5c0liFRsQQ9hkqaEMYMil93ZJBv7YDceQ+rDMYInSN1A6nGG56uU2SVBrsODa0ONC5&#10;pfqz+jIKzOTeug0VRZG/P11OaVXer9NJqdVyPr6ACDSHf/GfO9dxfrKF32fiBX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GRP0wgAAANwAAAAPAAAAAAAAAAAAAAAAAJ8C&#10;AABkcnMvZG93bnJldi54bWxQSwUGAAAAAAQABAD3AAAAjgMAAAAA&#10;">
              <v:imagedata r:id="rId22" o:title=""/>
            </v:shape>
            <v:shape id="Graphic 103" o:spid="_x0000_s1128" style="position:absolute;left:11690;top:9910;width:451;height:578;visibility:visible;mso-wrap-style:square;v-text-anchor:top" coordsize="45085,5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eRksEA&#10;AADcAAAADwAAAGRycy9kb3ducmV2LnhtbERP24rCMBB9X/Afwgj7tqauINI1FXERRBa8Lvg4NNM2&#10;2ExKE7X+vREE3+ZwrjOddbYWV2q9caxgOEhAEOdOGy4VHA/LrwkIH5A11o5JwZ08zLLexxRT7W68&#10;o+s+lCKGsE9RQRVCk0rp84os+oFriCNXuNZiiLAtpW7xFsNtLb+TZCwtGo4NFTa0qCg/7y9WQWc2&#10;br0dFnTSR76Y3+3yb7f6V+qz381/QATqwlv8cq90nJ+M4PlMvEB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XkZLBAAAA3AAAAA8AAAAAAAAAAAAAAAAAmAIAAGRycy9kb3du&#10;cmV2LnhtbFBLBQYAAAAABAAEAPUAAACGAwAAAAA=&#10;" path="m30734,l1582,31151,,42148r1949,8891l6905,56287r7228,1213l22898,54290r8690,-7219l38615,37340,43273,26349,44856,15351,42914,6461,37961,1213,30734,xe" fillcolor="#576161" stroked="f">
              <v:path arrowok="t"/>
            </v:shape>
            <v:shape id="Image 104" o:spid="_x0000_s1129" type="#_x0000_t75" style="position:absolute;left:11360;top:9668;width:2174;height:17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CTrnBAAAA3AAAAA8AAABkcnMvZG93bnJldi54bWxET0uLwjAQvi/4H8II3tbURRepRtEVoSzu&#10;wQd4HZKxLTaT2kTb/fdGWNjbfHzPmS87W4kHNb50rGA0TEAQa2dKzhWcjtv3KQgfkA1WjknBL3lY&#10;Lnpvc0yNa3lPj0PIRQxhn6KCIoQ6ldLrgiz6oauJI3dxjcUQYZNL02Abw20lP5LkU1osOTYUWNNX&#10;Qfp6uFsF2mf809rN9znLae3GE82j206pQb9bzUAE6sK/+M+dmTg/GcPrmXiBX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zCTrnBAAAA3AAAAA8AAAAAAAAAAAAAAAAAnwIA&#10;AGRycy9kb3ducmV2LnhtbFBLBQYAAAAABAAEAPcAAACNAwAAAAA=&#10;">
              <v:imagedata r:id="rId23" o:title=""/>
            </v:shape>
            <v:shape id="Graphic 105" o:spid="_x0000_s1130" style="position:absolute;left:12254;top:10386;width:666;height:800;visibility:visible;mso-wrap-style:square;v-text-anchor:top" coordsize="66675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7/nL8A&#10;AADcAAAADwAAAGRycy9kb3ducmV2LnhtbERPTYvCMBC9L/gfwgje1lRFkWoUUQQvglYPHodmbIrN&#10;pDSx1n9vFha8zeN9znLd2Uq01PjSsYLRMAFBnDtdcqHgetn/zkH4gKyxckwK3uRhver9LDHV7sVn&#10;arNQiBjCPkUFJoQ6ldLnhiz6oauJI3d3jcUQYVNI3eArhttKjpNkJi2WHBsM1rQ1lD+yp1UwOd3c&#10;0dgLnm272z2O0212GmVKDfrdZgEiUBe+4n/3Qcf5yRT+nokX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Dv+cvwAAANwAAAAPAAAAAAAAAAAAAAAAAJgCAABkcnMvZG93bnJl&#10;di54bWxQSwUGAAAAAAQABAD1AAAAhAMAAAAA&#10;" path="m,67576l38684,78651r5562,1105l50380,77292r7357,-8331l6705,68961,,67576xem23998,1792l35013,23063r-25,6832l14236,66509,6705,68961r51032,l66573,42710r-69,-2642l53301,15367,23998,1792xem23691,1649r133,143l24307,2082r-326,-290l23691,1649xem20129,r3102,1436l22085,749,20129,xe" fillcolor="#3e4040" stroked="f">
              <v:path arrowok="t"/>
            </v:shape>
            <v:shape id="Graphic 106" o:spid="_x0000_s1131" style="position:absolute;left:12081;top:10378;width:520;height:686;visibility:visible;mso-wrap-style:square;v-text-anchor:top" coordsize="52069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dxcMA&#10;AADcAAAADwAAAGRycy9kb3ducmV2LnhtbERP22oCMRB9L/QfwhR8q9kKLmVrXOyCaC0VtOLzkMxe&#10;cDNZN1HXv28Khb7N4Vxnlg+2FVfqfeNYwcs4AUGsnWm4UnD4Xj6/gvAB2WDrmBTcyUM+f3yYYWbc&#10;jXd03YdKxBD2GSqoQ+gyKb2uyaIfu444cqXrLYYI+0qaHm8x3LZykiSptNhwbKixo6ImfdpfrILt&#10;13HK+mO6KvU93awK3Hy+F2elRk/D4g1EoCH8i//caxPnJyn8PhMv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EdxcMAAADcAAAADwAAAAAAAAAAAAAAAACYAgAAZHJzL2Rv&#10;d25yZXYueG1sUEsFBgAAAAAEAAQA9QAAAIgDAAAAAA==&#10;" path="m27464,l17705,4223,8419,13753,2297,26342,,40276,2186,53842,8567,63924r8997,4620l27873,67614,38190,61043,45821,51002,50481,39018,51906,26467,49836,14726,44443,5677,36681,626,27464,xe" fillcolor="#576161" stroked="f">
              <v:path arrowok="t"/>
            </v:shape>
            <v:shape id="Graphic 107" o:spid="_x0000_s1132" style="position:absolute;left:10275;top:10299;width:2171;height:648;visibility:visible;mso-wrap-style:square;v-text-anchor:top" coordsize="217170,64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Jr8EA&#10;AADcAAAADwAAAGRycy9kb3ducmV2LnhtbERPO2/CMBDeK/EfrENiKw4dCgoYBFVbYOSxsB32kUTE&#10;58g2kPx7jFSp2336njdbtLYWd/KhcqxgNMxAEGtnKi4UHA8/7xMQISIbrB2Tgo4CLOa9txnmxj14&#10;R/d9LEQK4ZCjgjLGJpcy6JIshqFriBN3cd5iTNAX0nh8pHBby48s+5QWK04NJTb0VZK+7m9WweT3&#10;W2/XzU2e9K5bhW7si+vyrNSg3y6nICK18V/8596YND8bw+uZdIG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+ia/BAAAA3AAAAA8AAAAAAAAAAAAAAAAAmAIAAGRycy9kb3du&#10;cmV2LnhtbFBLBQYAAAAABAAEAPUAAACGAwAAAAA=&#10;" path="m,l17678,39268,198640,64109r3328,648l205740,63322,217157,35953r-1550,-5956l207975,21996,,xe" fillcolor="#737373" stroked="f">
              <v:path arrowok="t"/>
            </v:shape>
            <v:shape id="Graphic 108" o:spid="_x0000_s1133" style="position:absolute;left:12916;top:10574;width:724;height:927;visibility:visible;mso-wrap-style:square;v-text-anchor:top" coordsize="72390,92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DSsYA&#10;AADcAAAADwAAAGRycy9kb3ducmV2LnhtbESPQWvCQBCF74L/YRmhN91oRTR1FRGE0hZB20tvQ3aa&#10;pMnOxt2tpv++cyh4m+G9ee+b9bZ3rbpSiLVnA9NJBoq48Lbm0sDH+2G8BBUTssXWMxn4pQjbzXCw&#10;xtz6G5/oek6lkhCOORqoUupyrWNRkcM48R2xaF8+OEyyhlLbgDcJd62eZdlCO6xZGirsaF9R0Zx/&#10;nIEwXzar4+flLb3qw/xxFbGZfb8Y8zDqd0+gEvXpbv6/fraCnwmtPCMT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EDSsYAAADcAAAADwAAAAAAAAAAAAAAAACYAgAAZHJz&#10;L2Rvd25yZXYueG1sUEsFBgAAAAAEAAQA9QAAAIsDAAAAAA==&#10;" path="m49537,l10059,32506,,67958,3135,82291r7988,8460l22776,92711,36906,87541,50920,75893,62253,60200,69765,42480,72313,24753,69177,10420,61190,1959,49537,xe" fillcolor="#576161" stroked="f">
              <v:path arrowok="t"/>
            </v:shape>
            <v:shape id="Image 109" o:spid="_x0000_s1134" type="#_x0000_t75" style="position:absolute;left:13082;top:10788;width:3890;height:26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LXt3DAAAA3AAAAA8AAABkcnMvZG93bnJldi54bWxET01rwkAQvQv9D8sUehGzaSraplklCKVe&#10;NUWv0+w0CcnOhuyqaX+9Kwi9zeN9TrYeTSfONLjGsoLnKAZBXFrdcKXgq/iYvYJwHlljZ5kU/JKD&#10;9ephkmGq7YV3dN77SoQQdikqqL3vUyldWZNBF9meOHA/djDoAxwqqQe8hHDTySSOF9Jgw6Ghxp42&#10;NZXt/mQULD/b+SKZvsjeHewo/7bVd3HMlXp6HPN3EJ5G/y++u7c6zI/f4PZMuEC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0te3cMAAADcAAAADwAAAAAAAAAAAAAAAACf&#10;AgAAZHJzL2Rvd25yZXYueG1sUEsFBgAAAAAEAAQA9wAAAI8DAAAAAA==&#10;">
              <v:imagedata r:id="rId24" o:title=""/>
            </v:shape>
            <v:shape id="Image 110" o:spid="_x0000_s1135" type="#_x0000_t75" style="position:absolute;left:16325;top:12197;width:1050;height:14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pkLrHAAAA3AAAAA8AAABkcnMvZG93bnJldi54bWxEj0trwzAQhO+F/gexhV5KI7uHUtwoIZQG&#10;+oDQvA65LdbGMrFWxlJt599nD4HcdpnZmW+n89E3qqcu1oEN5JMMFHEZbM2Vgd12+fwGKiZki01g&#10;MnCmCPPZ/d0UCxsGXlO/SZWSEI4FGnAptYXWsXTkMU5CSyzaMXQek6xdpW2Hg4T7Rr9k2av2WLM0&#10;OGzpw1F52vx7A5/D9jh+27/Vr1svf54Odn8e+tyYx4dx8Q4q0Zhu5uv1lxX8XPDlGZlAzy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FpkLrHAAAA3AAAAA8AAAAAAAAAAAAA&#10;AAAAnwIAAGRycy9kb3ducmV2LnhtbFBLBQYAAAAABAAEAPcAAACTAwAAAAA=&#10;">
              <v:imagedata r:id="rId25" o:title=""/>
            </v:shape>
            <v:shape id="Graphic 111" o:spid="_x0000_s1136" style="position:absolute;left:17216;top:12596;width:83;height:635;visibility:visible;mso-wrap-style:square;v-text-anchor:top" coordsize="8255,6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QrsQA&#10;AADcAAAADwAAAGRycy9kb3ducmV2LnhtbERP32vCMBB+F/Y/hBvsRWbaPYzRGWUMBMUxUTvc49Hc&#10;mrLmUpJU6/56Iwx8u4/v503ng23FkXxoHCvIJxkI4srphmsF5X7x+AIiRGSNrWNScKYA89ndaIqF&#10;dife0nEXa5FCOBSowMTYFVKGypDFMHEdceJ+nLcYE/S11B5PKdy28inLnqXFhlODwY7eDVW/u94q&#10;6Mvxpue8KY3/Xn2u/74O9fnjoNTD/fD2CiLSEG/if/dSp/l5Dtdn0gV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aEK7EAAAA3AAAAA8AAAAAAAAAAAAAAAAAmAIAAGRycy9k&#10;b3ducmV2LnhtbFBLBQYAAAAABAAEAPUAAACJAwAAAAA=&#10;" path="m6210,l1803,2539,,5981,,61937r1803,1359l4013,62026,6210,60756,8013,57315r,-55957l6210,xe" fillcolor="#75c043" stroked="f">
              <v:path arrowok="t"/>
            </v:shape>
            <v:shape id="Graphic 112" o:spid="_x0000_s1137" style="position:absolute;left:16324;top:11910;width:1054;height:609;visibility:visible;mso-wrap-style:square;v-text-anchor:top" coordsize="105410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BJecAA&#10;AADcAAAADwAAAGRycy9kb3ducmV2LnhtbERPS4vCMBC+L/gfwgje1tQKi1ajiCDsTbc+zkMzNtVm&#10;Uppsrf9+syB4m4/vOct1b2vRUesrxwom4wQEceF0xaWC03H3OQPhA7LG2jEpeJKH9WrwscRMuwf/&#10;UJeHUsQQ9hkqMCE0mZS+MGTRj11DHLmray2GCNtS6hYfMdzWMk2SL2mx4thgsKGtoeKe/1oFt/zg&#10;ppQeu/PMHOaX3G73TVIpNRr2mwWIQH14i1/ubx3nT1L4fyZe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YBJecAAAADcAAAADwAAAAAAAAAAAAAAAACYAgAAZHJzL2Rvd25y&#10;ZXYueG1sUEsFBgAAAAAEAAQA9QAAAIUDAAAAAA==&#10;" path="m52401,l32633,2187,15276,8821,3785,18838,,30249,3912,41675,15517,51735r17423,6703l52731,60696,72499,58509,89850,51874,101341,41858r3788,-11412l101220,19020,89622,8961,72194,2258,52401,xe" fillcolor="#576161" stroked="f">
              <v:path arrowok="t"/>
            </v:shape>
            <v:shape id="Graphic 113" o:spid="_x0000_s1138" style="position:absolute;left:16501;top:11958;width:717;height:425;visibility:visible;mso-wrap-style:square;v-text-anchor:top" coordsize="71755,42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rkRMIA&#10;AADcAAAADwAAAGRycy9kb3ducmV2LnhtbERP32vCMBB+H/g/hBP2NlM3EKlGEUEYyCqroq9HczbF&#10;5lKbaOv++mUw8O0+vp83X/a2FndqfeVYwXiUgCAunK64VHDYb96mIHxA1lg7JgUP8rBcDF7mmGrX&#10;8Tfd81CKGMI+RQUmhCaV0heGLPqRa4gjd3atxRBhW0rdYhfDbS3fk2QiLVYcGww2tDZUXPKbVbDf&#10;dpk+ZefsKE3/03w98t30ulbqddivZiAC9eEp/nd/6jh//AF/z8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uREwgAAANwAAAAPAAAAAAAAAAAAAAAAAJgCAABkcnMvZG93&#10;bnJldi54bWxQSwUGAAAAAAQABAD1AAAAhwMAAAAA&#10;" path="m71539,21780r-331,-965l71501,20726,71501,,12,1130r,20764l12,22021r2566,7658l10401,36499r11811,4522l35661,42506,49136,40970,60985,36410r7899,-6845l71539,21780xe" fillcolor="#434545" stroked="f">
              <v:path arrowok="t"/>
            </v:shape>
            <v:shape id="Graphic 114" o:spid="_x0000_s1139" style="position:absolute;left:16501;top:11752;width:718;height:419;visibility:visible;mso-wrap-style:square;v-text-anchor:top" coordsize="71755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W5MIA&#10;AADcAAAADwAAAGRycy9kb3ducmV2LnhtbERP32vCMBB+H+x/CDfwZWjSITKqUaQgyB4K6hh7PJqz&#10;LTaXkkRb//tlIPh2H9/PW21G24kb+dA61pDNFAjiypmWaw3fp930E0SIyAY7x6ThTgE269eXFebG&#10;DXyg2zHWIoVwyFFDE2OfSxmqhiyGmeuJE3d23mJM0NfSeBxSuO3kh1ILabHl1NBgT0VD1eV4tRoW&#10;ZbH9ff/J5uWw++p9sVe2vCqtJ2/jdgki0hif4od7b9L8bA7/z6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dbkwgAAANwAAAAPAAAAAAAAAAAAAAAAAJgCAABkcnMvZG93&#10;bnJldi54bWxQSwUGAAAAAAQABAD1AAAAhwMAAAAA&#10;" path="m35879,l22410,1539,10548,6099,2658,12938,,20712r2578,7766l10396,35296r11806,4515l35655,41300,49124,39764,60980,35207r7893,-6846l71534,20583,68956,12815,61133,5997,49328,1484,35879,xe" fillcolor="#576161" stroked="f">
              <v:path arrowok="t"/>
            </v:shape>
            <v:shape id="Graphic 115" o:spid="_x0000_s1140" style="position:absolute;left:16560;top:11778;width:604;height:336;visibility:visible;mso-wrap-style:square;v-text-anchor:top" coordsize="60325,33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/oFsMA&#10;AADcAAAADwAAAGRycy9kb3ducmV2LnhtbERPTWvCQBC9C/6HZYRepNnYopbUVYpQ6KWHRJvzNDvN&#10;BrOzaXY16b/vCoK3ebzP2exG24oL9b5xrGCRpCCIK6cbrhUcD++PLyB8QNbYOiYFf+Rht51ONphp&#10;N3BOlyLUIoawz1CBCaHLpPSVIYs+cR1x5H5cbzFE2NdS9zjEcNvKpzRdSYsNxwaDHe0NVafibBV8&#10;lYZ+136VPn+f/PyzXueFLEelHmbj2yuIQGO4i2/uDx3nL5ZwfSZe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/oFsMAAADcAAAADwAAAAAAAAAAAAAAAACYAgAAZHJzL2Rv&#10;d25yZXYueG1sUEsFBgAAAAAEAAQA9QAAAIgDAAAAAA==&#10;" path="m59639,l,927,12,20383r2896,4369l8674,28079r9851,3766l29746,33085,40616,31845r257,l50677,28079r6434,-3683l60032,19621r-303,-3619l59639,xe" fillcolor="#434545" stroked="f">
              <v:path arrowok="t"/>
            </v:shape>
            <v:shape id="Graphic 116" o:spid="_x0000_s1141" style="position:absolute;left:16560;top:11615;width:597;height:349;visibility:visible;mso-wrap-style:square;v-text-anchor:top" coordsize="59690,34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8misQA&#10;AADcAAAADwAAAGRycy9kb3ducmV2LnhtbERPS0vEMBC+C/6HMMJelt20Ky5rbVrEd/Egro/zkIxt&#10;sZnUJrb13xthwdt8fM/Jy9l2YqTBt44VpOsEBLF2puVawevL7WoHwgdkg51jUvBDHsri+CjHzLiJ&#10;n2nch1rEEPYZKmhC6DMpvW7Iol+7njhyH26wGCIcamkGnGK47eQmSbbSYsuxocGerhrSn/tvq+Cm&#10;9k/m8e36/XxZ6dOvs6m/v9OVUouT+fICRKA5/IsP7gcT56db+HsmX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vJorEAAAA3AAAAA8AAAAAAAAAAAAAAAAAmAIAAGRycy9k&#10;b3ducmV2LnhtbFBLBQYAAAAABAAEAPUAAACJAwAAAAA=&#10;" path="m29937,l18698,1284,8802,5091,2219,10799,,17284r2150,6479l8675,29449r9852,3766l29748,34455,40983,33173r9894,-3800l57460,23665r2220,-6486l57530,10701,51004,5014,41158,1242,29937,xe" fillcolor="#576161" stroked="f">
              <v:path arrowok="t"/>
            </v:shape>
            <v:shape id="Graphic 117" o:spid="_x0000_s1142" style="position:absolute;left:16693;top:11471;width:343;height:412;visibility:visible;mso-wrap-style:square;v-text-anchor:top" coordsize="34290,4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WksIA&#10;AADcAAAADwAAAGRycy9kb3ducmV2LnhtbERPTWsCMRC9C/6HMEJvmrUtardGKWKhFC/aIj0Om3F3&#10;aTKJSarrv28Ewds83ufMl5014kQhto4VjEcFCOLK6ZZrBd9f78MZiJiQNRrHpOBCEZaLfm+OpXZn&#10;3tJpl2qRQziWqKBJyZdSxqohi3HkPHHmDi5YTBmGWuqA5xxujXwsiom02HJuaNDTqqHqd/dnFWz2&#10;8vn4GS6HI3r88esX8zTRRqmHQff2CiJRl+7im/tD5/njKVyfy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taSwgAAANwAAAAPAAAAAAAAAAAAAAAAAJgCAABkcnMvZG93&#10;bnJldi54bWxQSwUGAAAAAAQABAD1AAAAhwMAAAAA&#10;" path="m33667,l,533,12,32816r1500,2274l1638,35280r9817,5664l22066,40944,32232,35090r1651,-2705l33717,30340,33667,xe" fillcolor="#232626" stroked="f">
              <v:path arrowok="t"/>
            </v:shape>
            <v:shape id="Graphic 118" o:spid="_x0000_s1143" style="position:absolute;left:16912;top:11611;width:1867;height:2273;visibility:visible;mso-wrap-style:square;v-text-anchor:top" coordsize="186690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k1MQA&#10;AADcAAAADwAAAGRycy9kb3ducmV2LnhtbESPzWrDMBCE74W8g9hAb42c0prgRAlOSkvpqfl5gMXa&#10;WCbWykhq4rx991DobZeZnfl2tRl9r64UUxfYwHxWgCJugu24NXA6vj8tQKWMbLEPTAbulGCznjys&#10;sLLhxnu6HnKrJIRThQZczkOldWoceUyzMBCLdg7RY5Y1ttpGvEm47/VzUZTaY8fS4HCgnaPmcvjx&#10;BsryLUb3Eu5f5XD+GL9ft3Xd7o15nI71ElSmMf+b/64/reDPhVa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RJNTEAAAA3AAAAA8AAAAAAAAAAAAAAAAAmAIAAGRycy9k&#10;b3ducmV2LnhtbFBLBQYAAAAABAAEAPUAAACJAwAAAAA=&#10;" path="m9715,l1003,22326,,24815r69354,98667l183984,227279r2502,-15418l173567,192141,143435,146654,109028,95912,83286,60426,56983,31861,39418,19175,9715,xe" fillcolor="#b1e3fa" stroked="f">
              <v:path arrowok="t"/>
            </v:shape>
            <v:shape id="Graphic 119" o:spid="_x0000_s1144" style="position:absolute;left:16922;top:11611;width:1861;height:2273;visibility:visible;mso-wrap-style:square;v-text-anchor:top" coordsize="186055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J4MIA&#10;AADcAAAADwAAAGRycy9kb3ducmV2LnhtbERPyWrDMBC9B/IPYgq9JXICLbUb2TShpoWcspDzYE0s&#10;U2tkJMVx/74qFHqbx1tnU022FyP50DlWsFpmIIgbpztuFZxP9eIFRIjIGnvHpOCbAlTlfLbBQrs7&#10;H2g8xlakEA4FKjAxDoWUoTFkMSzdQJy4q/MWY4K+ldrjPYXbXq6z7Fla7Dg1GBxoZ6j5Ot6sgqfx&#10;sjfb22Hf1h9T/T40Y577q1KPD9PbK4hIU/wX/7k/dZq/yuH3mXS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28ngwgAAANwAAAAPAAAAAAAAAAAAAAAAAJgCAABkcnMvZG93&#10;bnJldi54bWxQSwUGAAAAAAQABAD1AAAAhwMAAAAA&#10;" path="m49021,26835r-14478,l38233,27895r9447,4505l60449,42340,74104,59702r9875,17299l86671,89409r-5034,13497l68351,123482,182981,227279,142432,146654,108025,95912,82283,60426,55980,31861,49021,26835xem8712,l,22326r673,2896l1596,27895,25176,44261r4404,-5128l34543,26835r14478,l38415,19175,8712,xe" fillcolor="#a2d6ed" stroked="f">
              <v:path arrowok="t"/>
            </v:shape>
            <v:shape id="Graphic 120" o:spid="_x0000_s1145" style="position:absolute;left:15054;top:9346;width:1873;height:2273;visibility:visible;mso-wrap-style:square;v-text-anchor:top" coordsize="187325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U6MUA&#10;AADcAAAADwAAAGRycy9kb3ducmV2LnhtbESPQW/CMAyF70j7D5EncRspTNpYR0AbY4IbWreJq9V4&#10;TbXGqZpQyr/HByRutt7ze58Xq8E3qqcu1oENTCcZKOIy2JorAz/fnw9zUDEhW2wCk4EzRVgt70YL&#10;zG048Rf1RaqUhHDM0YBLqc21jqUjj3ESWmLR/kLnMcnaVdp2eJJw3+hZlj1pjzVLg8OW1o7K/+Lo&#10;DdgNv893h+nmuc8Kd9j/bj/WL4/GjO+Ht1dQiYZ0M1+vd1bwZ4Ivz8gEe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xToxQAAANwAAAAPAAAAAAAAAAAAAAAAAJgCAABkcnMv&#10;ZG93bnJldi54bWxQSwUGAAAAAAQABAD1AAAAigMAAAAA&#10;" path="m,l19607,43968,41449,85633r28032,44453l105379,174464r37978,33118l174535,226758r12421,-1791l167679,187318,146759,152644,121179,117001,72097,62249,17703,5880,,xe" fillcolor="#b1e3fa" stroked="f">
              <v:path arrowok="t"/>
            </v:shape>
            <v:shape id="Graphic 121" o:spid="_x0000_s1146" style="position:absolute;left:15054;top:9346;width:1873;height:2273;visibility:visible;mso-wrap-style:square;v-text-anchor:top" coordsize="187325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0Ax8UA&#10;AADcAAAADwAAAGRycy9kb3ducmV2LnhtbESP3WrCQBCF7wXfYRmhd7oxYCvRVUQakYLFvwcYsmMS&#10;zM7G3a3Gt+8WCt7NcM535sx82ZlG3Mn52rKC8SgBQVxYXXOp4HzKh1MQPiBrbCyTgid5WC76vTlm&#10;2j74QPdjKEUMYZ+hgiqENpPSFxUZ9CPbEkftYp3BEFdXSu3wEcNNI9MkeZcGa44XKmxpXVFxPf6Y&#10;WKPcfX7f0o/JZvfM3Vd+Xe2T7V6pt0G3moEI1IWX+Z/e6silY/h7Jk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QDHxQAAANwAAAAPAAAAAAAAAAAAAAAAAJgCAABkcnMv&#10;ZG93bnJldi54bWxQSwUGAAAAAAQABAD1AAAAigMAAAAA&#10;" path="m,l19638,43959,41485,85626r28034,44460l105404,174464r37984,33113l174574,226745r12408,-1778l167704,187318,139190,161882r-13089,-3285l77448,122054,42487,71164,12917,22550,,xe" fillcolor="#a2d6ed" stroked="f">
              <v:path arrowok="t"/>
            </v:shape>
            <v:shape id="Graphic 122" o:spid="_x0000_s1147" style="position:absolute;left:16596;top:11230;width:514;height:565;visibility:visible;mso-wrap-style:square;v-text-anchor:top" coordsize="51435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BosQA&#10;AADcAAAADwAAAGRycy9kb3ducmV2LnhtbERPTWvCQBC9C/6HZYReSt00YJGYVbRYKF5Ko4d6m2an&#10;STQ7G7LbJPrruwXB2zze56SrwdSio9ZVlhU8TyMQxLnVFRcKDvu3pzkI55E11pZJwYUcrJbjUYqJ&#10;tj1/Upf5QoQQdgkqKL1vEildXpJBN7UNceB+bGvQB9gWUrfYh3BTyziKXqTBikNDiQ29lpSfs1+j&#10;YHbq8Wt7aWbZZvsxXI+m+37cSaUeJsN6AcLT4O/im/tdh/lxDP/PhA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4QaLEAAAA3AAAAA8AAAAAAAAAAAAAAAAAmAIAAGRycy9k&#10;b3ducmV2LnhtbFBLBQYAAAAABAAEAPUAAACJAwAAAAA=&#10;" path="m26296,l10463,501,2502,4013,,13544,540,32105r-71,3459l2080,43281r6025,7984l21279,55524r17373,739l47578,54627r3301,-5706l51378,37452r-63,-5852l49119,18726,41782,5851,26296,xe" fillcolor="#737373" stroked="f">
              <v:path arrowok="t"/>
            </v:shape>
            <v:shape id="Graphic 123" o:spid="_x0000_s1148" style="position:absolute;left:12523;top:11466;width:2895;height:934;visibility:visible;mso-wrap-style:square;v-text-anchor:top" coordsize="289560,9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iY8EA&#10;AADcAAAADwAAAGRycy9kb3ducmV2LnhtbERPy6rCMBDdX/AfwgjurqkKKr1GUVHoxoUv0N3QzG1L&#10;m0lpota/N4Lgbg7nObNFaypxp8YVlhUM+hEI4tTqgjMFp+P2dwrCeWSNlWVS8CQHi3nnZ4axtg/e&#10;0/3gMxFC2MWoIPe+jqV0aU4GXd/WxIH7t41BH2CTSd3gI4SbSg6jaCwNFhwacqxpnVNaHm5GwWR6&#10;0ddzOVrVZbJJ9X69c4PEK9Xrtss/EJ5a/xV/3IkO84cjeD8TL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TomPBAAAA3AAAAA8AAAAAAAAAAAAAAAAAmAIAAGRycy9kb3du&#10;cmV2LnhtbFBLBQYAAAAABAAEAPUAAACGAwAAAAA=&#10;" path="m92265,l,5549,1841,36220,88201,31026,267322,90487r8052,2667l284060,88798r5347,-16104l285051,64007,92265,xe" fillcolor="#3e4040" stroked="f">
              <v:path arrowok="t"/>
            </v:shape>
            <v:shape id="Image 124" o:spid="_x0000_s1149" type="#_x0000_t75" style="position:absolute;left:11110;top:16143;width:1929;height:28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A7GDBAAAA3AAAAA8AAABkcnMvZG93bnJldi54bWxET9tqwkAQfS/4D8sIfdONd4muIkLFUig0&#10;Kr4O2TEJZmdDdo3J33cLQt/mcK6z3ramFA3VrrCsYDSMQBCnVhecKTifPgZLEM4jaywtk4KOHGw3&#10;vbc1xto++YeaxGcihLCLUUHufRVL6dKcDLqhrYgDd7O1QR9gnUld4zOEm1KOo2guDRYcGnKsaJ9T&#10;ek8eRsEnLmbJufq6NhNsZofJd5d2l06p9367W4Hw1Pp/8ct91GH+eAp/z4QL5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8A7GDBAAAA3AAAAA8AAAAAAAAAAAAAAAAAnwIA&#10;AGRycy9kb3ducmV2LnhtbFBLBQYAAAAABAAEAPcAAACNAwAAAAA=&#10;">
              <v:imagedata r:id="rId26" o:title=""/>
            </v:shape>
            <v:shape id="Graphic 125" o:spid="_x0000_s1150" style="position:absolute;left:7290;top:10778;width:3328;height:5239;visibility:visible;mso-wrap-style:square;v-text-anchor:top" coordsize="332740,523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uSar0A&#10;AADcAAAADwAAAGRycy9kb3ducmV2LnhtbERPTYvCMBC9L/gfwgje1tSCy1KNooLo1a4Xb0MzNsVm&#10;Epqo7b83woK3ebzPWa5724oHdaFxrGA2zUAQV043XCs4/+2/f0GEiKyxdUwKBgqwXo2+llho9+QT&#10;PcpYixTCoUAFJkZfSBkqQxbD1HnixF1dZzEm2NVSd/hM4baVeZb9SIsNpwaDnnaGqlt5twrinPLB&#10;Xja+bAz7UB36AdutUpNxv1mAiNTHj/jffdRpfj6H9zPpArl6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4uSar0AAADcAAAADwAAAAAAAAAAAAAAAACYAgAAZHJzL2Rvd25yZXYu&#10;eG1sUEsFBgAAAAAEAAQA9QAAAIIDAAAAAA==&#10;" path="m332740,159651l56184,,,32435,276555,192100r,331521l332740,491185r,-331521l332740,159651xe" fillcolor="#454d4d" stroked="f">
              <v:path arrowok="t"/>
            </v:shape>
            <v:shape id="Graphic 126" o:spid="_x0000_s1151" style="position:absolute;left:7290;top:11103;width:2769;height:4914;visibility:visible;mso-wrap-style:square;v-text-anchor:top" coordsize="276860,49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3tcEA&#10;AADcAAAADwAAAGRycy9kb3ducmV2LnhtbERPTYvCMBC9C/sfwix409QKIt1GEUV0wYtV70Mzmxab&#10;SWlirf9+IyzsbR7vc/L1YBvRU+drxwpm0wQEcel0zUbB9bKfLEH4gKyxcUwKXuRhvfoY5Zhp9+Qz&#10;9UUwIoawz1BBFUKbSenLiiz6qWuJI/fjOoshws5I3eEzhttGpkmykBZrjg0VtrStqLwXD6tgVwyn&#10;23xujt+3Zm8es8s9TQ5Xpcafw+YLRKAh/Iv/3Ecd56cLeD8TL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Y97XBAAAA3AAAAA8AAAAAAAAAAAAAAAAAmAIAAGRycy9kb3du&#10;cmV2LnhtbFBLBQYAAAAABAAEAPUAAACGAwAAAAA=&#10;" path="m,l,331533,276555,491197r,-331520l,xe" fillcolor="#303333" stroked="f">
              <v:path arrowok="t"/>
            </v:shape>
            <v:shape id="Graphic 127" o:spid="_x0000_s1152" style="position:absolute;left:7217;top:10982;width:2496;height:4692;visibility:visible;mso-wrap-style:square;v-text-anchor:top" coordsize="249554,469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jqMIA&#10;AADcAAAADwAAAGRycy9kb3ducmV2LnhtbERPTYvCMBC9C/sfwizsTdOKqFSjLIuCLB60LgvehmZs&#10;i82kNKmt/94Igrd5vM9ZrntTiRs1rrSsIB5FIIgzq0vOFfydtsM5COeRNVaWScGdHKxXH4MlJtp2&#10;fKRb6nMRQtglqKDwvk6kdFlBBt3I1sSBu9jGoA+wyaVusAvhppLjKJpKgyWHhgJr+ikou6atUYD/&#10;511Mk81h32btbH7stukvxUp9ffbfCxCeev8Wv9w7HeaPZ/B8Jlw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vCOowgAAANwAAAAPAAAAAAAAAAAAAAAAAJgCAABkcnMvZG93&#10;bnJldi54bWxQSwUGAAAAAAQABAD1AAAAhwMAAAAA&#10;" path="m,l,126072,105410,234022r46380,196266l249428,468706,200253,133210,,xe" fillcolor="#3e4040" stroked="f">
              <v:path arrowok="t"/>
            </v:shape>
            <v:shape id="Graphic 128" o:spid="_x0000_s1153" style="position:absolute;left:7217;top:10317;width:2674;height:5480;visibility:visible;mso-wrap-style:square;v-text-anchor:top" coordsize="267335,54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tavMQA&#10;AADcAAAADwAAAGRycy9kb3ducmV2LnhtbESPQWvCQBCF74L/YZmCF6mbepCauoqWCp6ERC/ehuw0&#10;G8zOhuxW4793DkJvM7w3732z2gy+VTfqYxPYwMcsA0VcBdtwbeB82r9/gooJ2WIbmAw8KMJmPR6t&#10;MLfhzgXdylQrCeGYowGXUpdrHStHHuMsdMSi/YbeY5K1r7Xt8S7hvtXzLFtojw1Lg8OOvh1V1/LP&#10;G1jifle76zIUbnpctNuy+Ln4wpjJ27D9ApVoSP/m1/XBCv5caOUZmUC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bWrzEAAAA3AAAAA8AAAAAAAAAAAAAAAAAmAIAAGRycy9k&#10;b3ducmV2LnhtbFBLBQYAAAAABAAEAPUAAACJAwAAAAA=&#10;" path="m,l,126072,124726,259016r64186,275184l267246,547611,200253,133210,,xe" fillcolor="#303333" stroked="f">
              <v:path arrowok="t"/>
            </v:shape>
            <v:shape id="Graphic 129" o:spid="_x0000_s1154" style="position:absolute;left:10887;top:13779;width:2889;height:3016;visibility:visible;mso-wrap-style:square;v-text-anchor:top" coordsize="288925,301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Qw8MA&#10;AADcAAAADwAAAGRycy9kb3ducmV2LnhtbERPS2vCQBC+C/0PyxS86aY5iKbZSCktFFSIpt7H7ORh&#10;s7NpdtX477uFQm/z8T0nXY+mE1caXGtZwdM8AkFcWt1yreCzeJ8tQTiPrLGzTAru5GCdPUxSTLS9&#10;8Z6uB1+LEMIuQQWN930ipSsbMujmticOXGUHgz7AoZZ6wFsIN52Mo2ghDbYcGhrs6bWh8utwMQoW&#10;u375tvXF5ljl36dzledxfqyVmj6OL88gPI3+X/zn/tBhfryC32fCB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mQw8MAAADcAAAADwAAAAAAAAAAAAAAAACYAgAAZHJzL2Rv&#10;d25yZXYueG1sUEsFBgAAAAAEAAQA9QAAAIgDAAAAAA==&#10;" path="m176885,l21983,54622,,301205,232486,263867,288429,160743,176885,xe" fillcolor="#c4c4d0" stroked="f">
              <v:path arrowok="t"/>
            </v:shape>
            <v:shape id="Graphic 130" o:spid="_x0000_s1155" style="position:absolute;left:7082;top:9984;width:4686;height:6807;visibility:visible;mso-wrap-style:square;v-text-anchor:top" coordsize="468630,680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JPMYA&#10;AADcAAAADwAAAGRycy9kb3ducmV2LnhtbESPzWvCQBDF74L/wzKF3nTTD4pEN6EKbQW9+AFex+yY&#10;hGZnQ3Zr0v71zqHgbYb35r3fLPLBNepKXag9G3iaJqCIC29rLg0cDx+TGagQkS02nsnALwXIs/Fo&#10;gan1Pe/ouo+lkhAOKRqoYmxTrUNRkcMw9S2xaBffOYyydqW2HfYS7hr9nCRv2mHN0lBhS6uKiu/9&#10;jzPwubHLr9P6vH3dnf9WXMai7u3WmMeH4X0OKtIQ7+b/67UV/BfBl2dkAp3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pJPMYAAADcAAAADwAAAAAAAAAAAAAAAACYAgAAZHJz&#10;L2Rvd25yZXYueG1sUEsFBgAAAAAEAAQA9QAAAIsDAAAAAA==&#10;" path="m100012,l8140,21323,,93103,20307,74587,100012,xem245973,562825l229438,277025r-15609,23050l229565,575906r16408,-13081xem468058,636803l245986,562825r-16421,13081l380479,680681r87579,-43878xe" fillcolor="#bdbdc7" stroked="f">
              <v:path arrowok="t"/>
            </v:shape>
            <v:shape id="Image 131" o:spid="_x0000_s1156" type="#_x0000_t75" style="position:absolute;left:7082;top:9421;width:3386;height:35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m1zBAAAA3AAAAA8AAABkcnMvZG93bnJldi54bWxET0trwkAQvhf8D8sI3uomfYQSXaWUVnrw&#10;YmLvY3bMBrOzYXfV+O/dQqG3+fies1yPthcX8qFzrCCfZyCIG6c7bhXs66/HNxAhImvsHZOCGwVY&#10;ryYPSyy1u/KOLlVsRQrhUKICE+NQShkaQxbD3A3EiTs6bzEm6FupPV5TuO3lU5YV0mLHqcHgQB+G&#10;mlN1tgq2Zqfzl/5cF/HTZlv988qbw6DUbDq+L0BEGuO/+M/9rdP85xx+n0kX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fm1zBAAAA3AAAAA8AAAAAAAAAAAAAAAAAnwIA&#10;AGRycy9kb3ducmV2LnhtbFBLBQYAAAAABAAEAPcAAACNAwAAAAA=&#10;">
              <v:imagedata r:id="rId27" o:title=""/>
            </v:shape>
            <v:shape id="Graphic 132" o:spid="_x0000_s1157" style="position:absolute;left:10887;top:16417;width:2330;height:375;visibility:visible;mso-wrap-style:square;v-text-anchor:top" coordsize="233045,37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w4n8MA&#10;AADcAAAADwAAAGRycy9kb3ducmV2LnhtbERPzWrCQBC+F3yHZQQvYjYqFomuUooWi3gw9QGG7JgN&#10;ZmdDdjWxT98tFHqbj+931tve1uJBra8cK5gmKQjiwumKSwWXr/1kCcIHZI21Y1LwJA/bzeBljZl2&#10;HZ/pkYdSxBD2GSowITSZlL4wZNEnriGO3NW1FkOEbSl1i10Mt7WcpemrtFhxbDDY0Luh4pbfrQJr&#10;Psbd9f4s8s/v42m66HZyv7gpNRr2bysQgfrwL/5zH3ScP5/B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w4n8MAAADcAAAADwAAAAAAAAAAAAAAAACYAgAAZHJzL2Rv&#10;d25yZXYueG1sUEsFBgAAAAAEAAQA9QAAAIgDAAAAAA==&#10;" path="m232486,l,37337,232486,xe" fillcolor="#9996aa" stroked="f">
              <v:path arrowok="t"/>
            </v:shape>
            <v:shape id="Graphic 133" o:spid="_x0000_s1158" style="position:absolute;left:7082;top:10197;width:4026;height:6598;visibility:visible;mso-wrap-style:square;v-text-anchor:top" coordsize="402590,659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8c2cAA&#10;AADcAAAADwAAAGRycy9kb3ducmV2LnhtbERPS4vCMBC+L/gfwgje1lRFcatRVBQETz7Yvc42Y1tM&#10;JqWJWv+9EQRv8/E9ZzpvrBE3qn3pWEGvm4AgzpwuOVdwOm6+xyB8QNZoHJOCB3mYz1pfU0y1u/Oe&#10;boeQixjCPkUFRQhVKqXPCrLou64ijtzZ1RZDhHUudY33GG6N7CfJSFosOTYUWNGqoOxyuFoFZmV0&#10;OUzWw+v/MvfmZ3f5W/yelOq0m8UERKAmfMRv91bH+YMBvJ6JF8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8c2cAAAADcAAAADwAAAAAAAAAAAAAAAACYAgAAZHJzL2Rvd25y&#10;ZXYueG1sUEsFBgAAAAAEAAQA9QAAAIUDAAAAAA==&#10;" path="m8140,l,71780,165353,260985r64212,293598l380466,659358,402450,412775,337870,228727,221805,105981,8140,xe" fillcolor="#d9d9e8" stroked="f">
              <v:path arrowok="t"/>
            </v:shape>
            <v:shape id="Graphic 134" o:spid="_x0000_s1159" style="position:absolute;left:9257;top:13186;width:1156;height:2832;visibility:visible;mso-wrap-style:square;v-text-anchor:top" coordsize="115570,283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1iwcEA&#10;AADcAAAADwAAAGRycy9kb3ducmV2LnhtbERP22rCQBB9L/gPywi+1Y2XpjW6iihSQV+0/YAhO2aD&#10;2dmQXZP4991CoW9zONdZbXpbiZYaXzpWMBknIIhzp0suFHx/HV4/QPiArLFyTAqe5GGzHrysMNOu&#10;4wu111CIGMI+QwUmhDqT0ueGLPqxq4kjd3ONxRBhU0jdYBfDbSWnSZJKiyXHBoM17Qzl9+vDKihP&#10;2H2+mfs5fV/sjxftArW1Vmo07LdLEIH68C/+cx91nD+bw+8z8QK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dYsHBAAAA3AAAAA8AAAAAAAAAAAAAAAAAmAIAAGRycy9kb3du&#10;cmV2LnhtbFBLBQYAAAAABAAEAPUAAACGAwAAAAA=&#10;" path="m,l34874,228650r80416,54217l115290,94018,,xe" fillcolor="#454d4d" stroked="f">
              <v:path arrowok="t"/>
            </v:shape>
            <v:shape id="Graphic 135" o:spid="_x0000_s1160" style="position:absolute;left:9300;top:10637;width:1822;height:1848;visibility:visible;mso-wrap-style:square;v-text-anchor:top" coordsize="182245,184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B4QcEA&#10;AADcAAAADwAAAGRycy9kb3ducmV2LnhtbERPzUrDQBC+F3yHZQQvxW60KDZ2W0proddGH2DcHZPg&#10;7mzITtL49l1B8DYf3++st1PwaqQ+tZENPCwKUMQ2upZrAx/vx/sXUEmQHfrIZOCHEmw3N7M1li5e&#10;+ExjJbXKIZxKNNCIdKXWyTYUMC1iR5y5r9gHlAz7WrseLzk8eP1YFM86YMu5ocGO9g3Z72oIBobP&#10;005Wg4wWD+fRWn9czd+8MXe30+4VlNAk/+I/98nl+csn+H0mX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weEHBAAAA3AAAAA8AAAAAAAAAAAAAAAAAmAIAAGRycy9kb3du&#10;cmV2LnhtbFBLBQYAAAAABAAEAPUAAACGAwAAAAA=&#10;" path="m19837,l,62014,116065,184759r66078,-66472l19837,xe" fillcolor="#b0b0bd" stroked="f">
              <v:path arrowok="t"/>
            </v:shape>
            <v:shape id="Graphic 136" o:spid="_x0000_s1161" style="position:absolute;left:9498;top:10074;width:4756;height:6344;visibility:visible;mso-wrap-style:square;v-text-anchor:top" coordsize="475615,634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dYn8IA&#10;AADcAAAADwAAAGRycy9kb3ducmV2LnhtbERPTWvCQBC9C/0PyxR6041VRKKbIC0Fi4eituBxzE6T&#10;0Oxs2F2T+O+7guBtHu9z1vlgGtGR87VlBdNJAoK4sLrmUsH38WO8BOEDssbGMim4koc8exqtMdW2&#10;5z11h1CKGMI+RQVVCG0qpS8qMugntiWO3K91BkOErpTaYR/DTSNfk2QhDdYcGyps6a2i4u9wMQqG&#10;7vrOu0//de5rh3v/czqby1ypl+dhswIRaAgP8d291XH+bAG3Z+IF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1ifwgAAANwAAAAPAAAAAAAAAAAAAAAAAJgCAABkcnMvZG93&#10;bnJldi54bWxQSwUGAAAAAAQABAD1AAAAhwMAAAAA&#10;" path="m259270,118287l96964,,,56273,162306,174561r96964,-56274xem475246,503212l394296,324802,259283,118287r-96965,56274l315722,370459,427253,531215,371309,634314r47981,-27991l475221,503224r25,-12xe" fillcolor="#9996aa" stroked="f">
              <v:path arrowok="t"/>
            </v:shape>
            <v:shape id="Graphic 137" o:spid="_x0000_s1162" style="position:absolute;left:10460;top:11820;width:3315;height:3568;visibility:visible;mso-wrap-style:square;v-text-anchor:top" coordsize="331470,356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4WVcMA&#10;AADcAAAADwAAAGRycy9kb3ducmV2LnhtbERPyWrDMBC9F/IPYgq91XKTkgTHSgiBgE+lWQ7tbbAm&#10;tok1MpZsq/36qlDobR5vnXwXTCtG6l1jWcFLkoIgLq1uuFJwvRyf1yCcR9bYWiYFX+Rgt5095Jhp&#10;O/GJxrOvRAxhl6GC2vsuk9KVNRl0ie2II3ezvUEfYV9J3eMUw00r52m6lAYbjg01dnSoqbyfB6Pg&#10;sAjF+8fy+9O8FcXrgD40wZyUenoM+w0IT8H/i//chY7zFyv4fSZ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4WVcMAAADcAAAADwAAAAAAAAAAAAAAAACYAgAAZHJzL2Rv&#10;d25yZXYueG1sUEsFBgAAAAAEAAQA9QAAAIgDAAAAAA==&#10;" path="m66090,l,66459,64592,250520,331038,356641,219494,195884,66090,xe" fillcolor="#bdbdc7" stroked="f">
              <v:path arrowok="t"/>
            </v:shape>
            <v:shape id="Graphic 138" o:spid="_x0000_s1163" style="position:absolute;left:9902;top:12894;width:489;height:3124;visibility:visible;mso-wrap-style:square;v-text-anchor:top" coordsize="48895,3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NSjcUA&#10;AADcAAAADwAAAGRycy9kb3ducmV2LnhtbESPT2vDMAzF74V9B6PCbq3TFUbJ6pYyGBu99Q8suYlY&#10;S0JjObOdNPv202Gwm8R7eu+n7X5ynRopxNazgdUyA0VcedtybeB6eVtsQMWEbLHzTAZ+KMJ+9zDb&#10;Ym79nU80nlOtJIRjjgaalPpc61g15DAufU8s2pcPDpOsodY24F3CXaefsuxZO2xZGhrs6bWh6nYe&#10;nIFQFKN733yGsTyVQzEcsvB9vBnzOJ8OL6ASTenf/Hf9YQV/LbTyjE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1KNxQAAANwAAAAPAAAAAAAAAAAAAAAAAJgCAABkcnMv&#10;ZG93bnJldi54bWxQSwUGAAAAAAQABAD1AAAAigMAAAAA&#10;" path="m28143,l19621,4419,139,66014,,312038r30721,13l30848,70764,48856,13855,44310,5118,28143,xe" fillcolor="#3e4040" stroked="f">
              <v:path arrowok="t"/>
            </v:shape>
            <v:shape id="Graphic 139" o:spid="_x0000_s1164" style="position:absolute;left:7789;top:13217;width:445;height:851;visibility:visible;mso-wrap-style:square;v-text-anchor:top" coordsize="44450,8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C0SsEA&#10;AADcAAAADwAAAGRycy9kb3ducmV2LnhtbERPTWvCQBC9C/6HZQRvujGitNFVpCB4Eowl52l2TNJm&#10;Z0N2m0R/fbcgeJvH+5ztfjC16Kh1lWUFi3kEgji3uuJCwef1OHsD4TyyxtoyKbiTg/1uPNpiom3P&#10;F+pSX4gQwi5BBaX3TSKly0sy6Oa2IQ7czbYGfYBtIXWLfQg3tYyjaC0NVhwaSmzoo6T8J/01CvpV&#10;tnrEl4wz06XLlL/P8ZcjpaaT4bAB4WnwL/HTfdJh/vId/p8JF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QtErBAAAA3AAAAA8AAAAAAAAAAAAAAAAAmAIAAGRycy9kb3du&#10;cmV2LnhtbFBLBQYAAAAABAAEAPUAAACGAwAAAAA=&#10;" path="m21983,l,61442,43967,84874,21983,xe" fillcolor="#fed812" stroked="f">
              <v:path arrowok="t"/>
            </v:shape>
            <v:shape id="Image 140" o:spid="_x0000_s1165" type="#_x0000_t75" style="position:absolute;left:2408;top:12480;width:1161;height:30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PxhnGAAAA3AAAAA8AAABkcnMvZG93bnJldi54bWxEj0FrwkAQhe8F/8MygpdSN5VUJHUTpCII&#10;7aXqxds0O02C2dmQXU38986h0NsM781736yL0bXqRn1oPBt4nSegiEtvG64MnI67lxWoEJEttp7J&#10;wJ0CFPnkaY2Z9QN/0+0QKyUhHDI0UMfYZVqHsiaHYe47YtF+fe8wytpX2vY4SLhr9SJJltphw9JQ&#10;Y0cfNZWXw9UZSL9CO4zn9PRZNvvtdflWPf/YwZjZdNy8g4o0xn/z3/XeCn4q+PKMTKD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w/GGcYAAADcAAAADwAAAAAAAAAAAAAA&#10;AACfAgAAZHJzL2Rvd25yZXYueG1sUEsFBgAAAAAEAAQA9wAAAJIDAAAAAA==&#10;">
              <v:imagedata r:id="rId28" o:title=""/>
            </v:shape>
            <v:shape id="Graphic 141" o:spid="_x0000_s1166" style="position:absolute;left:3242;top:13693;width:584;height:610;visibility:visible;mso-wrap-style:square;v-text-anchor:top" coordsize="58419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R2sEA&#10;AADcAAAADwAAAGRycy9kb3ducmV2LnhtbERPTWsCMRC9F/wPYYTealYrIlujFEXwUITagh6HzTS7&#10;dDNZknHd9tc3hUJv83ifs9oMvlU9xdQENjCdFKCIq2Abdgbe3/YPS1BJkC22gcnAFyXYrEd3Kyxt&#10;uPEr9SdxKodwKtFALdKVWqeqJo9pEjrizH2E6FEyjE7biLcc7ls9K4qF9thwbqixo21N1efp6g28&#10;4KJ352WBuyiRHi/VUb4dGXM/Hp6fQAkN8i/+cx9snj+fwu8z+QK9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lEdrBAAAA3AAAAA8AAAAAAAAAAAAAAAAAmAIAAGRycy9kb3du&#10;cmV2LnhtbFBLBQYAAAAABAAEAPUAAACGAwAAAAA=&#10;" path="m34582,l1879,19176,25,23101,,32143r560,3035l673,35788,18404,59931r249,l20701,60502r2197,-139l23897,60363r1388,-432l57011,41325r-3608,l50901,40627,32702,12966r25,-9042l34582,xem57984,40755r-1139,354l53403,41325r3608,l57984,40755xe" fillcolor="#3e4040" stroked="f">
              <v:path arrowok="t"/>
            </v:shape>
            <v:shape id="Graphic 142" o:spid="_x0000_s1167" style="position:absolute;left:3569;top:13665;width:317;height:445;visibility:visible;mso-wrap-style:square;v-text-anchor:top" coordsize="31750,4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DKicQA&#10;AADcAAAADwAAAGRycy9kb3ducmV2LnhtbERPTWvCQBC9C/0Pywi96a5WrcasIkKLLfSg7cHjmB2T&#10;YHY2ZLcx/nu3IPQ2j/c56bqzlWip8aVjDaOhAkGcOVNyruHn+20wB+EDssHKMWm4kYf16qmXYmLc&#10;lffUHkIuYgj7BDUUIdSJlD4ryKIfupo4cmfXWAwRNrk0DV5juK3kWKmZtFhybCiwpm1B2eXwazVM&#10;Z93r5evlqN7Vbjs5LT4/9rSptX7ud5sliEBd+Bc/3DsT50/G8PdMvE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wyonEAAAA3AAAAA8AAAAAAAAAAAAAAAAAmAIAAGRycy9k&#10;b3ducmV2LnhtbFBLBQYAAAAABAAEAPUAAACJAwAAAAA=&#10;" path="m9545,l4589,1169,1240,5387,,12326r1205,8457l4525,29139r4938,7306l15519,41752r6062,2205l26538,42787r3349,-4218l31127,31630,29922,23175,26601,14822,21664,7516,15608,2204,9545,xe" fillcolor="#576161" stroked="f">
              <v:path arrowok="t"/>
            </v:shape>
            <v:shape id="Graphic 143" o:spid="_x0000_s1168" style="position:absolute;left:3668;top:13046;width:1315;height:952;visibility:visible;mso-wrap-style:square;v-text-anchor:top" coordsize="131445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iDcQA&#10;AADcAAAADwAAAGRycy9kb3ducmV2LnhtbERP22rCQBB9L/gPywi+SN3EikjqKl4oLX1oSZoPGLLT&#10;JCQ7G7NrTP++WxD6Nodzne1+NK0YqHe1ZQXxIgJBXFhdc6kg/3p53IBwHllja5kU/JCD/W7ysMVE&#10;2xunNGS+FCGEXYIKKu+7REpXVGTQLWxHHLhv2xv0Afal1D3eQrhp5TKK1tJgzaGhwo5OFRVNdjUK&#10;3ufHaH5uPj98arpLwfFrU+es1Gw6Hp5BeBr9v/juftNh/uoJ/p4JF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wog3EAAAA3AAAAA8AAAAAAAAAAAAAAAAAmAIAAGRycy9k&#10;b3ducmV2LnhtbFBLBQYAAAAABAAEAPUAAACJAwAAAAA=&#10;" path="m117767,l3009,68199,1168,69291,12,71729,12839,94932r2845,-356l131076,26009r-1333,584l127609,26733,114757,9144r25,-5614l115925,1104,117767,xe" fillcolor="#8a8989" stroked="f">
              <v:path arrowok="t"/>
            </v:shape>
            <v:shape id="Graphic 144" o:spid="_x0000_s1169" style="position:absolute;left:4382;top:12982;width:584;height:610;visibility:visible;mso-wrap-style:square;v-text-anchor:top" coordsize="58419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yQsEA&#10;AADcAAAADwAAAGRycy9kb3ducmV2LnhtbERPTWsCMRC9F/wPYQq91WxbEVmNIpZCD0XQFtrjsBmz&#10;i5vJkkzXbX+9EQRv83ifs1gNvlU9xdQENvA0LkARV8E27Ax8fb49zkAlQbbYBiYDf5RgtRzdLbC0&#10;4cQ76vfiVA7hVKKBWqQrtU5VTR7TOHTEmTuE6FEyjE7biKcc7lv9XBRT7bHh3FBjR5uaquP+1xv4&#10;wGnvvmcFvkaJ9PJTbeXfkTEP98N6DkpokJv46n63ef5kApdn8gV6e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SskLBAAAA3AAAAA8AAAAAAAAAAAAAAAAAmAIAAGRycy9kb3du&#10;cmV2LnhtbFBLBQYAAAAABAAEAPUAAACGAwAAAAA=&#10;" path="m34582,l1879,19176,25,23101,,32143r560,3035l673,35788,18404,59931r249,l20701,60502r2197,-139l23897,60363r1388,-432l57011,41325r-3608,l50901,40627,32702,12966r25,-9042l34582,xem57984,40755r-1139,354l53403,41325r3608,l57984,40755xe" fillcolor="#3e4040" stroked="f">
              <v:path arrowok="t"/>
            </v:shape>
            <v:shape id="Image 145" o:spid="_x0000_s1170" type="#_x0000_t75" style="position:absolute;left:2393;top:11284;width:1050;height:14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nH7HCAAAA3AAAAA8AAABkcnMvZG93bnJldi54bWxET0uLwjAQvgv7H8IseNO0oiLVKMuCD9CL&#10;ugt7HJvZtmwzKUms9d8bQdjbfHzPWaw6U4uWnK8sK0iHCQji3OqKCwVf5/VgBsIHZI21ZVJwJw+r&#10;5VtvgZm2Nz5SewqFiCHsM1RQhtBkUvq8JIN+aBviyP1aZzBE6AqpHd5iuKnlKEmm0mDFsaHEhj5L&#10;yv9OV6NgO3XyuP+pvttzetm0aTE77INXqv/efcxBBOrCv/jl3uk4fzyB5zPxAr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px+xwgAAANwAAAAPAAAAAAAAAAAAAAAAAJ8C&#10;AABkcnMvZG93bnJldi54bWxQSwUGAAAAAAQABAD3AAAAjgMAAAAA&#10;">
              <v:imagedata r:id="rId29" o:title=""/>
            </v:shape>
            <v:shape id="Graphic 146" o:spid="_x0000_s1171" style="position:absolute;left:2392;top:10997;width:1054;height:610;visibility:visible;mso-wrap-style:square;v-text-anchor:top" coordsize="105410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hgZ8AA&#10;AADcAAAADwAAAGRycy9kb3ducmV2LnhtbERPS4vCMBC+C/sfwix403RVxO0aZREWvKn1cR6asanb&#10;TEoTa/33RhC8zcf3nPmys5VoqfGlYwVfwwQEce50yYWCw/5vMAPhA7LGyjEpuJOH5eKjN8dUuxvv&#10;qM1CIWII+xQVmBDqVEqfG7Loh64mjtzZNRZDhE0hdYO3GG4rOUqSqbRYcmwwWNPKUP6fXa2CS7Z1&#10;Yxrt2+PMbL9PmV1t6qRUqv/Z/f6ACNSFt/jlXus4fzKF5zPxAr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hgZ8AAAADcAAAADwAAAAAAAAAAAAAAAACYAgAAZHJzL2Rvd25y&#10;ZXYueG1sUEsFBgAAAAAEAAQA9QAAAIUDAAAAAA==&#10;" path="m52401,l32633,2184,15276,8816,3785,18833,,30245,3912,41671,15517,51730r17423,6703l52731,60691,72499,58504,89850,51869,101341,41853r3788,-11412l101220,19015,89622,8956,72194,2259,52401,xe" fillcolor="#576161" stroked="f">
              <v:path arrowok="t"/>
            </v:shape>
            <v:shape id="Graphic 147" o:spid="_x0000_s1172" style="position:absolute;left:2569;top:11045;width:717;height:426;visibility:visible;mso-wrap-style:square;v-text-anchor:top" coordsize="71755,42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LNWsMA&#10;AADcAAAADwAAAGRycy9kb3ducmV2LnhtbERP32vCMBB+F/wfwgm+abohTqpRhjAYDCursr0ezdkU&#10;m0vXZLbur18Ewbf7+H7eatPbWlyo9ZVjBU/TBARx4XTFpYLj4W2yAOEDssbaMSm4kofNejhYYapd&#10;x590yUMpYgj7FBWYEJpUSl8YsuinriGO3Mm1FkOEbSl1i10Mt7V8TpK5tFhxbDDY0NZQcc5/rYLD&#10;R5fp7+yUfUnT/zW7a75f/GyVGo/61yWIQH14iO/udx3nz17g9ky8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LNWsMAAADcAAAADwAAAAAAAAAAAAAAAACYAgAAZHJzL2Rv&#10;d25yZXYueG1sUEsFBgAAAAAEAAQA9QAAAIgDAAAAAA==&#10;" path="m71539,21780r-331,-965l71488,20726,71488,,,1130,,21907r38,140l2578,29667r7823,6820l22199,41008r13462,1486l49123,40957,60985,36398r7887,-6846l71539,21780xe" fillcolor="#434545" stroked="f">
              <v:path arrowok="t"/>
            </v:shape>
            <v:shape id="Graphic 148" o:spid="_x0000_s1173" style="position:absolute;left:2569;top:10839;width:718;height:419;visibility:visible;mso-wrap-style:square;v-text-anchor:top" coordsize="71755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z/MYA&#10;AADcAAAADwAAAGRycy9kb3ducmV2LnhtbESPQWvDMAyF74P+B6PBLqO1O0oZWd1SAoXSQ2BdGT2K&#10;WEvCYjnYbpP9++kw2E3iPb33abObfK/uFFMX2MJyYUAR18F13Fi4fBzmr6BSRnbYByYLP5Rgt509&#10;bLBwYeR3up9zoySEU4EW2pyHQutUt+QxLcJALNpXiB6zrLHRLuIo4b7XL8astceOpaHFgcqW6u/z&#10;zVtYV+X++vy5XFXj4TTE8mh8dTPWPj1O+zdQmab8b/67PjrBXwmtPCMT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Pz/MYAAADcAAAADwAAAAAAAAAAAAAAAACYAgAAZHJz&#10;L2Rvd25yZXYueG1sUEsFBgAAAAAEAAQA9QAAAIsDAAAAAA==&#10;" path="m35879,l22410,1536,10548,6088,2658,12934,,20712r2578,7768l10396,35298r11806,4515l35655,41301,49124,39766,60980,35209r7893,-6847l71534,20585,68956,12817,61133,5999,49328,1485,35879,xe" fillcolor="#576161" stroked="f">
              <v:path arrowok="t"/>
            </v:shape>
            <v:shape id="Graphic 149" o:spid="_x0000_s1174" style="position:absolute;left:2628;top:10865;width:604;height:337;visibility:visible;mso-wrap-style:square;v-text-anchor:top" coordsize="60325,33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HNDsMA&#10;AADcAAAADwAAAGRycy9kb3ducmV2LnhtbERPS2vCQBC+F/wPywi9lGZjK9rGrCKC0EsPxsd5mh2z&#10;wexszK6a/vtuQfA2H99z8kVvG3GlzteOFYySFARx6XTNlYLddv36AcIHZI2NY1LwSx4W88FTjpl2&#10;N97QtQiViCHsM1RgQmgzKX1pyKJPXEscuaPrLIYIu0rqDm8x3DbyLU0n0mLNscFgSytD5am4WAX7&#10;g6Hz1E/S95+Tf/mupptCHnqlnof9cgYiUB8e4rv7S8f540/4fyZ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HNDsMAAADcAAAADwAAAAAAAAAAAAAAAACYAgAAZHJzL2Rv&#10;d25yZXYueG1sUEsFBgAAAAAEAAQA9QAAAIgDAAAAAA==&#10;" path="m59639,l,927,12,20383r2896,4369l8674,28079r9851,3766l29746,33085,40616,31845r257,l50677,28079r6434,-3683l60032,19621r-303,-3620l59639,xe" fillcolor="#434545" stroked="f">
              <v:path arrowok="t"/>
            </v:shape>
            <v:shape id="Graphic 150" o:spid="_x0000_s1175" style="position:absolute;left:2628;top:10702;width:597;height:349;visibility:visible;mso-wrap-style:square;v-text-anchor:top" coordsize="59690,34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ipccA&#10;AADcAAAADwAAAGRycy9kb3ducmV2LnhtbESPQU/CQBCF7yb+h82YcCGyFQPRykIMKEg4GBE8T3bH&#10;trE7W7sLrf/eOZh4m8l78943s0Xva3WmNlaBDdyMMlDENriKCwOH9+frO1AxITusA5OBH4qwmF9e&#10;zDB3oeM3Ou9ToSSEY44GypSaXOtoS/IYR6EhFu0ztB6TrG2hXYudhPtaj7Nsqj1WLA0lNrQsyX7t&#10;T97AUxFf3e64+rgfbu3t96RrNmu7NWZw1T8+gErUp3/z3/WLE/yJ4MszMoG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goqXHAAAA3AAAAA8AAAAAAAAAAAAAAAAAmAIAAGRy&#10;cy9kb3ducmV2LnhtbFBLBQYAAAAABAAEAPUAAACMAwAAAAA=&#10;" path="m29937,l18698,1284,8802,5091,2219,10799,,17284r2150,6479l8675,29449r9852,3766l29748,34455,40983,33173r9894,-3800l57460,23665r2220,-6486l57530,10701,51004,5014,41158,1242,29937,xe" fillcolor="#576161" stroked="f">
              <v:path arrowok="t"/>
            </v:shape>
            <v:shape id="Graphic 151" o:spid="_x0000_s1176" style="position:absolute;left:2761;top:10558;width:343;height:413;visibility:visible;mso-wrap-style:square;v-text-anchor:top" coordsize="34290,4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1SvcIA&#10;AADcAAAADwAAAGRycy9kb3ducmV2LnhtbERPTWsCMRC9C/6HMEJvmrWtYrdGKWKhFC/aIj0Om3F3&#10;aTKJSarrv28Ewds83ufMl5014kQhto4VjEcFCOLK6ZZrBd9f78MZiJiQNRrHpOBCEZaLfm+OpXZn&#10;3tJpl2qRQziWqKBJyZdSxqohi3HkPHHmDi5YTBmGWuqA5xxujXwsiqm02HJuaNDTqqHqd/dnFWz2&#10;8vn4GS6HI3r88esX8zTVRqmHQff2CiJRl+7im/tD5/mTMVyfy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fVK9wgAAANwAAAAPAAAAAAAAAAAAAAAAAJgCAABkcnMvZG93&#10;bnJldi54bWxQSwUGAAAAAAQABAD1AAAAhwMAAAAA&#10;" path="m33667,l,533,12,32816r1500,2274l1638,35280r9817,5664l22066,40944,32232,35090r1651,-2705l33717,30340,33667,xe" fillcolor="#232626" stroked="f">
              <v:path arrowok="t"/>
            </v:shape>
            <v:shape id="Graphic 152" o:spid="_x0000_s1177" style="position:absolute;left:1497;top:10819;width:1473;height:2458;visibility:visible;mso-wrap-style:square;v-text-anchor:top" coordsize="147320,2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b5MMA&#10;AADcAAAADwAAAGRycy9kb3ducmV2LnhtbERPzWrCQBC+C32HZQq9SN3EokjqKlUMeNCDSR5gyE6T&#10;0Oxsml019em7guBtPr7fWa4H04oL9a6xrCCeRCCIS6sbrhQUefq+AOE8ssbWMin4Iwfr1ctoiYm2&#10;Vz7RJfOVCCHsElRQe98lUrqyJoNuYjviwH3b3qAPsK+k7vEawk0rp1E0lwYbDg01drStqfzJzkbB&#10;7eMWu/yQ/h7zzXi/y4qUS4qVensdvj5BeBr8U/xw73WYP5vC/ZlwgV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rb5MMAAADcAAAADwAAAAAAAAAAAAAAAACYAgAAZHJzL2Rv&#10;d25yZXYueG1sUEsFBgAAAAAEAAQA9QAAAIgDAAAAAA==&#10;" path="m146926,l120294,,54178,100863,,245706r15252,-3378l59975,178260,94441,127564,117919,90551,134778,55556,146926,xe" fillcolor="#b1e3fa" stroked="f">
              <v:path arrowok="t"/>
            </v:shape>
            <v:shape id="Graphic 153" o:spid="_x0000_s1178" style="position:absolute;left:1497;top:10819;width:1473;height:2458;visibility:visible;mso-wrap-style:square;v-text-anchor:top" coordsize="147320,2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3NBMQA&#10;AADcAAAADwAAAGRycy9kb3ducmV2LnhtbERPS2sCMRC+F/wPYQRvNavig61RFkVoDx6qpeBt2Ew3&#10;224mSxJ17a9vhIK3+fies1x3thEX8qF2rGA0zEAQl07XXCn4OO6eFyBCRNbYOCYFNwqwXvWelphr&#10;d+V3uhxiJVIIhxwVmBjbXMpQGrIYhq4lTtyX8xZjgr6S2uM1hdtGjrNsJi3WnBoMtrQxVP4czlbB&#10;ftR8/hpf2PA2LmbT+fb7dKuOSg36XfECIlIXH+J/96tO86cTuD+TL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9zQTEAAAA3AAAAA8AAAAAAAAAAAAAAAAAmAIAAGRycy9k&#10;b3ducmV2LnhtbFBLBQYAAAAABAAEAPUAAACJAwAAAAA=&#10;" path="m54178,100863l,245706r15252,-3378l28815,223046,59975,178260,94441,127564r13917,-21940l78210,105624,54178,100863xem146926,l110597,25213r1296,6289l118507,33782r13039,l131922,37601,115582,82677,78210,105624r30148,l117919,90551,128295,71389r6483,-15833l140090,34551,146926,xe" fillcolor="#a2d6ed" stroked="f">
              <v:path arrowok="t"/>
            </v:shape>
            <v:shape id="Graphic 154" o:spid="_x0000_s1179" style="position:absolute;left:2887;top:8271;width:1416;height:2464;visibility:visible;mso-wrap-style:square;v-text-anchor:top" coordsize="141605,246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mBsMA&#10;AADcAAAADwAAAGRycy9kb3ducmV2LnhtbERP22rCQBB9L/gPywi+1U1Ei6auIoIoghQvUPo2ZKdJ&#10;MDsbsmsS/XpXKPRtDuc682VnStFQ7QrLCuJhBII4tbrgTMHlvHmfgnAeWWNpmRTcycFy0XubY6Jt&#10;y0dqTj4TIYRdggpy76tESpfmZNANbUUcuF9bG/QB1pnUNbYh3JRyFEUf0mDBoSHHitY5pdfTzSjY&#10;m+v2UP0cZm1Mj28sovirbDZKDfrd6hOEp87/i//cOx3mT8bweiZc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vmBsMAAADcAAAADwAAAAAAAAAAAAAAAACYAgAAZHJzL2Rv&#10;d25yZXYueG1sUEsFBgAAAAAEAAQA9QAAAIgDAAAAAA==&#10;" path="m140272,l108899,31445,79786,65040,49517,106553,21534,156209,5406,201859,,235254r6235,10884l33464,214077,57853,181789,81459,145032,112085,83667,141338,18656,140272,xe" fillcolor="#b1e3fa" stroked="f">
              <v:path arrowok="t"/>
            </v:shape>
            <v:shape id="Graphic 155" o:spid="_x0000_s1180" style="position:absolute;left:2887;top:8271;width:1404;height:2464;visibility:visible;mso-wrap-style:square;v-text-anchor:top" coordsize="140335,246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0tXMQA&#10;AADcAAAADwAAAGRycy9kb3ducmV2LnhtbERPTWvCQBC9C/6HZQq9iG5aVDR1DaVpqRdRUy+9Ddkx&#10;CWZnQ3abxH/fLRS8zeN9ziYZTC06al1lWcHTLAJBnFtdcaHg/PUxXYFwHlljbZkU3MhBsh2PNhhr&#10;2/OJuswXIoSwi1FB6X0TS+nykgy6mW2IA3exrUEfYFtI3WIfwk0tn6NoKQ1WHBpKbOitpPya/RgF&#10;aZUeJ7pY77/Xn8vz7vI+d9HBKvX4MLy+gPA0+Lv4373TYf5iAX/PhAv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dLVzEAAAA3AAAAA8AAAAAAAAAAAAAAAAAmAIAAGRycy9k&#10;b3ducmV2LnhtbFBLBQYAAAAABAAEAPUAAACJAwAAAAA=&#10;" path="m140258,l108904,31445,79788,65040,49517,106553,21534,156209,5406,201859,,235254r5460,10579l33343,214029,46364,179022,44291,167212r-1001,-9724l43332,148844,59200,111906,92048,62715,124769,19377,140258,xe" fillcolor="#a2d6ed" stroked="f">
              <v:path arrowok="t"/>
            </v:shape>
            <v:shape id="Graphic 156" o:spid="_x0000_s1181" style="position:absolute;left:2663;top:10317;width:515;height:565;visibility:visible;mso-wrap-style:square;v-text-anchor:top" coordsize="51435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U03MQA&#10;AADcAAAADwAAAGRycy9kb3ducmV2LnhtbERPTWvCQBC9F/oflil4Ed0oRErMKq0olF6KsQe9jdkx&#10;SZudDdk1if313YLQ2zze56TrwdSio9ZVlhXMphEI4tzqigsFn4fd5BmE88gaa8uk4EYO1qvHhxQT&#10;bXveU5f5QoQQdgkqKL1vEildXpJBN7UNceAutjXoA2wLqVvsQ7ip5TyKFtJgxaGhxIY2JeXf2dUo&#10;iL96PG5vTZy9bj+Gn5PpzuN3qdToaXhZgvA0+H/x3f2mw/x4AX/PhA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FNNzEAAAA3AAAAA8AAAAAAAAAAAAAAAAAmAIAAGRycy9k&#10;b3ducmV2LnhtbFBLBQYAAAAABAAEAPUAAACJAwAAAAA=&#10;" path="m26296,l10463,501,2502,4013,,13544,540,32105r-71,3459l2080,43281r6025,7984l21279,55524r17373,739l47578,54627r3301,-5706l51378,37452r-63,-5852l49119,18726,41782,5851,26296,xe" fillcolor="#737373" stroked="f">
              <v:path arrowok="t"/>
            </v:shape>
            <v:shape id="Image 157" o:spid="_x0000_s1182" type="#_x0000_t75" style="position:absolute;left:10075;top:16836;width:1320;height:24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mip/CAAAA3AAAAA8AAABkcnMvZG93bnJldi54bWxET01rwkAQvRf6H5YRvNWNgdo0uooIQvFm&#10;1J6H7JhEs7Npdk2iv75bEHqbx/ucxWowteiodZVlBdNJBII4t7riQsHxsH1LQDiPrLG2TAru5GC1&#10;fH1ZYKptz3vqMl+IEMIuRQWl900qpctLMugmtiEO3Nm2Bn2AbSF1i30IN7WMo2gmDVYcGkpsaFNS&#10;fs1uRkGcnLf3bL3v9C7+7L9/qsvJXh5KjUfDeg7C0+D/xU/3lw7z3z/g75lwgV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poqfwgAAANwAAAAPAAAAAAAAAAAAAAAAAJ8C&#10;AABkcnMvZG93bnJldi54bWxQSwUGAAAAAAQABAD3AAAAjgMAAAAA&#10;">
              <v:imagedata r:id="rId30" o:title=""/>
            </v:shape>
            <v:shape id="Image 158" o:spid="_x0000_s1183" type="#_x0000_t75" style="position:absolute;left:2873;top:11604;width:1892;height:16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bdqnCAAAA3AAAAA8AAABkcnMvZG93bnJldi54bWxEj0FrwzAMhe+D/QejwW6r00HHltUtpVDY&#10;te1+gBYrjmksZ7abJv++Ogx2k3hP731ab6fQq5FS9pENLBcVKOImWs/OwPf58PIOKhdki31kMjBT&#10;hu3m8WGNtY03PtJ4Kk5JCOcaDXSlDLXWuekoYF7EgVi0NqaARdbktE14k/DQ69eqetMBPUtDhwPt&#10;O2oup2swcJ7b8Dsenfu5tClh9r4/fMzGPD9Nu09Qhabyb/67/rKCvxJaeUYm0J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G3apwgAAANwAAAAPAAAAAAAAAAAAAAAAAJ8C&#10;AABkcnMvZG93bnJldi54bWxQSwUGAAAAAAQABAD3AAAAjgMAAAAA&#10;">
              <v:imagedata r:id="rId31" o:title=""/>
            </v:shape>
            <v:shape id="Image 159" o:spid="_x0000_s1184" type="#_x0000_t75" style="position:absolute;left:8086;top:11437;width:828;height:8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/3E/DAAAA3AAAAA8AAABkcnMvZG93bnJldi54bWxET0trwkAQvhf8D8sIvdWNgZYaXUUD0l7a&#10;Uit4HbKTB2Zn4+5qkn/fLRS8zcf3nNVmMK24kfONZQXzWQKCuLC64UrB8Wf/9ArCB2SNrWVSMJKH&#10;zXrysMJM256/6XYIlYgh7DNUUIfQZVL6oiaDfmY74siV1hkMEbpKaod9DDetTJPkRRpsODbU2FFe&#10;U3E+XI2CXf41jGV7+liwdakpt9fLW/Wp1ON02C5BBBrCXfzvftdx/vMC/p6JF8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3/cT8MAAADcAAAADwAAAAAAAAAAAAAAAACf&#10;AgAAZHJzL2Rvd25yZXYueG1sUEsFBgAAAAAEAAQA9wAAAI8DAAAAAA==&#10;">
              <v:imagedata r:id="rId32" o:title=""/>
            </v:shape>
            <v:shape id="Image 160" o:spid="_x0000_s1185" type="#_x0000_t75" style="position:absolute;left:4147;top:12347;width:1920;height:15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L33rCAAAA3AAAAA8AAABkcnMvZG93bnJldi54bWxEj81qw0AMhO+BvsOiQm/JuoWa1M0mhJJC&#10;j2l+7sKr2MZe7eJVE/ftq0OgN4kZzXxabaYwmCuNuYvs4HlRgCGuo++4cXA6fs6XYLIgexwik4Nf&#10;yrBZP8xWWPl442+6HqQxGsK5QgetSKqszXVLAfMiJmLVLnEMKLqOjfUj3jQ8DPalKEobsGNtaDHR&#10;R0t1f/gJDhjP3a7u+3167ZNsp0v5Jjt07ulx2r6DEZrk33y//vKKXyq+PqMT2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i996wgAAANwAAAAPAAAAAAAAAAAAAAAAAJ8C&#10;AABkcnMvZG93bnJldi54bWxQSwUGAAAAAAQABAD3AAAAjgMAAAAA&#10;">
              <v:imagedata r:id="rId33" o:title=""/>
            </v:shape>
            <v:shape id="Graphic 161" o:spid="_x0000_s1186" style="position:absolute;left:6482;top:11797;width:2070;height:2629;visibility:visible;mso-wrap-style:square;v-text-anchor:top" coordsize="207010,26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qWWMIA&#10;AADcAAAADwAAAGRycy9kb3ducmV2LnhtbERPPW/CMBDdkfofrEPqBk4YUJJiUKlA7cJAEvZTfMQR&#10;8TmKXUj/fY1Uqds9vc/b7CbbizuNvnOsIF0mIIgbpztuFdTVcZGB8AFZY++YFPyQh932ZbbBQrsH&#10;n+lehlbEEPYFKjAhDIWUvjFk0S/dQBy5qxsthgjHVuoRHzHc9nKVJGtpsePYYHCgD0PNrfy2Ck7l&#10;7Zrl+yo9Xw55ngVTV5/HRKnX+fT+BiLQFP7Ff+4vHeevU3g+Ey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+pZYwgAAANwAAAAPAAAAAAAAAAAAAAAAAJgCAABkcnMvZG93&#10;bnJldi54bWxQSwUGAAAAAAQABAD1AAAAhwMAAAAA&#10;" path="m181000,38l178536,r-3086,1193l174498,1879,,232359r1016,-1232l2286,230098r38112,11786l42621,262661,203746,39128r2095,-2641l206438,32054,183857,1016,181000,38xe" fillcolor="#737373" stroked="f">
              <v:path arrowok="t"/>
            </v:shape>
            <v:shape id="Graphic 162" o:spid="_x0000_s1187" style="position:absolute;left:5726;top:13354;width:451;height:577;visibility:visible;mso-wrap-style:square;v-text-anchor:top" coordsize="45085,5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RqcEA&#10;AADcAAAADwAAAGRycy9kb3ducmV2LnhtbERPS4vCMBC+C/6HMMLeNK0HWbrGsiiCiOBjK3gcmrEN&#10;20xKE7X7782C4G0+vufM89424k6dN44VpJMEBHHptOFKQfGzHn+C8AFZY+OYFPyRh3wxHMwx0+7B&#10;R7qfQiViCPsMFdQhtJmUvqzJop+4ljhyV9dZDBF2ldQdPmK4beQ0SWbSouHYUGNLy5rK39PNKujN&#10;3m0P6ZUuuuCbWR3Wu+PmrNTHqP/+AhGoD2/xy73Rcf5sCv/Px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E0anBAAAA3AAAAA8AAAAAAAAAAAAAAAAAmAIAAGRycy9kb3du&#10;cmV2LnhtbFBLBQYAAAAABAAEAPUAAACGAwAAAAA=&#10;" path="m30734,l1582,31151,,42148r1949,8891l6905,56287r7228,1213l22898,54290r8690,-7219l38615,37340,43273,26349,44856,15351,42914,6461,37961,1213,30734,xe" fillcolor="#576161" stroked="f">
              <v:path arrowok="t"/>
            </v:shape>
            <v:shape id="Image 163" o:spid="_x0000_s1188" type="#_x0000_t75" style="position:absolute;left:5396;top:13112;width:2174;height:17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daDLEAAAA3AAAAA8AAABkcnMvZG93bnJldi54bWxET0trwkAQvhf8D8sIvTWbptWWNGvQQqGI&#10;2Po45DhkxySYnQ3Zrab/3hUEb/PxPSfLB9OKE/WusazgOYpBEJdWN1wp2O++nt5BOI+ssbVMCv7J&#10;QT4bPWSYanvmDZ22vhIhhF2KCmrvu1RKV9Zk0EW2Iw7cwfYGfYB9JXWP5xBuWpnE8VQabDg01NjR&#10;Z03lcftnFKwmyXzzy7vFwRdvr/ufyZqK5Vqpx/Ew/wDhafB38c39rcP86QtcnwkXy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daDLEAAAA3AAAAA8AAAAAAAAAAAAAAAAA&#10;nwIAAGRycy9kb3ducmV2LnhtbFBLBQYAAAAABAAEAPcAAACQAwAAAAA=&#10;">
              <v:imagedata r:id="rId34" o:title=""/>
            </v:shape>
            <v:shape id="Image 164" o:spid="_x0000_s1189" type="#_x0000_t75" style="position:absolute;left:6952;top:14018;width:723;height:9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ZxLPGAAAA3AAAAA8AAABkcnMvZG93bnJldi54bWxEj91qwkAQhe+FvsMyBe/MpqlYia4i0oL4&#10;01L1AYbsdJM2O5tmV03fvisI3s1wznfmzHTe2VqcqfWVYwVPSQqCuHC6YqPgeHgbjEH4gKyxdkwK&#10;/sjDfPbQm2Ku3YU/6bwPRsQQ9jkqKENocil9UZJFn7iGOGpfrrUY4toaqVu8xHBbyyxNR9JixfFC&#10;iQ0tSyp+9icba2T4sc5+i3fjtuZ1/PJ82NnNt1L9x24xARGoC3fzjV7pyI2GcH0mTiB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FnEs8YAAADcAAAADwAAAAAAAAAAAAAA&#10;AACfAgAAZHJzL2Rvd25yZXYueG1sUEsFBgAAAAAEAAQA9wAAAJIDAAAAAA==&#10;">
              <v:imagedata r:id="rId35" o:title=""/>
            </v:shape>
            <v:shape id="Image 165" o:spid="_x0000_s1190" type="#_x0000_t75" style="position:absolute;left:7118;top:14232;width:3890;height:26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ZRq3CAAAA3AAAAA8AAABkcnMvZG93bnJldi54bWxET0uLwjAQvi/4H8II3ta0C5ala1rERfCg&#10;+ASvYzPbFptJaaLWf28EYW/z8T1nmvemETfqXG1ZQTyOQBAXVtdcKjgeFp/fIJxH1thYJgUPcpBn&#10;g48pptreeUe3vS9FCGGXooLK+zaV0hUVGXRj2xIH7s92Bn2AXSl1h/cQbhr5FUWJNFhzaKiwpXlF&#10;xWV/NQqS32gZb+PT+bJazx6Lzbmfb1Y7pUbDfvYDwlPv/8Vv91KH+ckEXs+EC2T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2UatwgAAANwAAAAPAAAAAAAAAAAAAAAAAJ8C&#10;AABkcnMvZG93bnJldi54bWxQSwUGAAAAAAQABAD3AAAAjgMAAAAA&#10;">
              <v:imagedata r:id="rId36" o:title=""/>
            </v:shape>
            <v:shape id="Image 166" o:spid="_x0000_s1191" type="#_x0000_t75" style="position:absolute;left:10361;top:15640;width:1050;height:14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msY/DAAAA3AAAAA8AAABkcnMvZG93bnJldi54bWxET02LwjAQvQv7H8IIexFN3UOx1SgiK+hB&#10;wa7seWzGtthMShO1+uvNwoK3ebzPmS06U4sbta6yrGA8ikAQ51ZXXCg4/qyHExDOI2usLZOCBzlY&#10;zD96M0y1vfOBbpkvRAhhl6KC0vsmldLlJRl0I9sQB+5sW4M+wLaQusV7CDe1/IqiWBqsODSU2NCq&#10;pPySXY2CfFdku99jklzHq+by3T332/1poNRnv1tOQXjq/Fv8797oMD+O4e+ZcIG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uaxj8MAAADcAAAADwAAAAAAAAAAAAAAAACf&#10;AgAAZHJzL2Rvd25yZXYueG1sUEsFBgAAAAAEAAQA9wAAAI8DAAAAAA==&#10;">
              <v:imagedata r:id="rId37" o:title=""/>
            </v:shape>
            <v:shape id="Graphic 167" o:spid="_x0000_s1192" style="position:absolute;left:10360;top:15353;width:1054;height:610;visibility:visible;mso-wrap-style:square;v-text-anchor:top" coordsize="105410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ZnMIA&#10;AADcAAAADwAAAGRycy9kb3ducmV2LnhtbERPTWvCQBC9F/wPywi91Y0ppBpdRQJCb7XR9jxkx2w0&#10;Oxuy2yT9991Cobd5vM/Z7ifbioF63zhWsFwkIIgrpxuuFVzOx6cVCB+QNbaOScE3edjvZg9bzLUb&#10;+Z2GMtQihrDPUYEJocul9JUhi37hOuLIXV1vMUTY11L3OMZw28o0STJpseHYYLCjwlB1L7+sglt5&#10;cs+UnoePlTmtP0tbvHVJo9TjfDpsQASawr/4z/2q4/zsBX6fiR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8ZmcwgAAANwAAAAPAAAAAAAAAAAAAAAAAJgCAABkcnMvZG93&#10;bnJldi54bWxQSwUGAAAAAAQABAD1AAAAhwMAAAAA&#10;" path="m52401,l32633,2184,15276,8816,3785,18833,,30245,3912,41671,15517,51730r17423,6703l52731,60691,72499,58504,89850,51869,101341,41853r3788,-11412l101220,19015,89622,8956,72194,2259,52401,xe" fillcolor="#576161" stroked="f">
              <v:path arrowok="t"/>
            </v:shape>
            <v:shape id="Graphic 168" o:spid="_x0000_s1193" style="position:absolute;left:10537;top:15401;width:717;height:426;visibility:visible;mso-wrap-style:square;v-text-anchor:top" coordsize="71755,42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FSMYA&#10;AADcAAAADwAAAGRycy9kb3ducmV2LnhtbESPQWvCQBCF70L/wzIFb7ppDyKpqxShIIgpRmmvQ3bM&#10;hmZn0+zWxP5651DobYb35r1vVpvRt+pKfWwCG3iaZ6CIq2Abrg2cT2+zJaiYkC22gcnAjSJs1g+T&#10;FeY2DHyka5lqJSEcczTgUupyrWPlyGOch45YtEvoPSZZ+1rbHgcJ961+zrKF9tiwNDjsaOuo+ip/&#10;vIHTfijsZ3EpPrQbf7vDrXxffm+NmT6Ory+gEo3p3/x3vbOCvxBaeUYm0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gFSMYAAADcAAAADwAAAAAAAAAAAAAAAACYAgAAZHJz&#10;L2Rvd25yZXYueG1sUEsFBgAAAAAEAAQA9QAAAIsDAAAAAA==&#10;" path="m71539,21793r-331,-978l71488,20726,71488,,,1130,,21920r2578,7759l10401,36499r11798,4522l35661,42506,49123,40970,60985,36410r7887,-6845l71539,21793xe" fillcolor="#434545" stroked="f">
              <v:path arrowok="t"/>
            </v:shape>
            <v:shape id="Graphic 169" o:spid="_x0000_s1194" style="position:absolute;left:10537;top:15195;width:718;height:419;visibility:visible;mso-wrap-style:square;v-text-anchor:top" coordsize="71755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B8MA&#10;AADcAAAADwAAAGRycy9kb3ducmV2LnhtbERP32vCMBB+F/Y/hBvsRTRxjDKrUaQgyB4KujF8PJqz&#10;LTaXkkTb/ffLYODbfXw/b70dbSfu5EPrWMNirkAQV860XGv4+tzP3kGEiGywc0wafijAdvM0WWNu&#10;3MBHup9iLVIIhxw1NDH2uZShashimLueOHEX5y3GBH0tjcchhdtOviqVSYstp4YGeyoaqq6nm9WQ&#10;lcXuPP1evJXD/qP3xUHZ8qa0fnkedysQkcb4EP+7DybNz5bw90y6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oKB8MAAADcAAAADwAAAAAAAAAAAAAAAACYAgAAZHJzL2Rv&#10;d25yZXYueG1sUEsFBgAAAAAEAAQA9QAAAIgDAAAAAA==&#10;" path="m35879,l22410,1539,10548,6099,2658,12938,,20712r2578,7766l10396,35296r11806,4515l35655,41300,49124,39764,60980,35207r7893,-6846l71534,20583,68956,12815,61133,5997,49328,1484,35879,xe" fillcolor="#576161" stroked="f">
              <v:path arrowok="t"/>
            </v:shape>
            <v:shape id="Graphic 170" o:spid="_x0000_s1195" style="position:absolute;left:10596;top:15221;width:604;height:337;visibility:visible;mso-wrap-style:square;v-text-anchor:top" coordsize="60325,33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uLsQA&#10;AADcAAAADwAAAGRycy9kb3ducmV2LnhtbESPQWvCQBCF7wX/wzJCL6VubMFI6ioiCL30YKqep9lp&#10;NpidjdlV4793DoXeZnhv3vtmsRp8q67UxyawgekkA0VcBdtwbWD/vX2dg4oJ2WIbmAzcKcJqOXpa&#10;YGHDjXd0LVOtJIRjgQZcSl2hdawceYyT0BGL9ht6j0nWvta2x5uE+1a/ZdlMe2xYGhx2tHFUncqL&#10;N3A4OjrncZa9/5ziy1ed70p9HIx5Hg/rD1CJhvRv/rv+tIKfC748IxPo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nri7EAAAA3AAAAA8AAAAAAAAAAAAAAAAAmAIAAGRycy9k&#10;b3ducmV2LnhtbFBLBQYAAAAABAAEAPUAAACJAwAAAAA=&#10;" path="m59639,l,927,12,20383r2896,4369l8674,28079r9851,3766l29746,33085,40616,31845r257,l50677,28079r6434,-3683l60032,19621r-303,-3619l59639,xe" fillcolor="#434545" stroked="f">
              <v:path arrowok="t"/>
            </v:shape>
            <v:shape id="Graphic 171" o:spid="_x0000_s1196" style="position:absolute;left:10596;top:15058;width:597;height:349;visibility:visible;mso-wrap-style:square;v-text-anchor:top" coordsize="59690,34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lbXsUA&#10;AADcAAAADwAAAGRycy9kb3ducmV2LnhtbERPS2sCMRC+C/6HMAUvRbMqrXY1SunDVjyItvU8JNPd&#10;xc1ku0nd7b83QsHbfHzPmS9bW4oT1b5wrGA4SEAQa2cKzhR8frz2pyB8QDZYOiYFf+Rhueh25pga&#10;1/COTvuQiRjCPkUFeQhVKqXXOVn0A1cRR+7b1RZDhHUmTY1NDLelHCXJvbRYcGzIsaKnnPRx/2sV&#10;vGR+azZfz4eH27Ue/9w11dtKr5Xq3bSPMxCB2nAV/7vfTZw/GcLlmXiBX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VtexQAAANwAAAAPAAAAAAAAAAAAAAAAAJgCAABkcnMv&#10;ZG93bnJldi54bWxQSwUGAAAAAAQABAD1AAAAigMAAAAA&#10;" path="m29937,l18698,1281,8802,5086,2219,10794,,17279r2150,6479l8675,29444r9852,3766l29748,34450,40983,33168r9894,-3800l57460,23660r2220,-6485l57530,10696,51004,5010,41158,1243,29937,xe" fillcolor="#576161" stroked="f">
              <v:path arrowok="t"/>
            </v:shape>
            <v:shape id="Graphic 172" o:spid="_x0000_s1197" style="position:absolute;left:10729;top:14914;width:343;height:413;visibility:visible;mso-wrap-style:square;v-text-anchor:top" coordsize="34290,4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qQqsIA&#10;AADcAAAADwAAAGRycy9kb3ducmV2LnhtbERPTWsCMRC9F/wPYQRvmlWLtVujSKlQipfaIj0Om3F3&#10;aTKJSdT13zeC0Ns83ucsVp014kwhto4VjEcFCOLK6ZZrBd9fm+EcREzIGo1jUnClCKtl72GBpXYX&#10;/qTzLtUih3AsUUGTki+ljFVDFuPIeeLMHVywmDIMtdQBLzncGjkpipm02HJuaNDTa0PV7+5kFWz3&#10;8vH4Ea6HI3r88W/PZjrTRqlBv1u/gEjUpX/x3f2u8/ynCdyeyR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GpCqwgAAANwAAAAPAAAAAAAAAAAAAAAAAJgCAABkcnMvZG93&#10;bnJldi54bWxQSwUGAAAAAAQABAD1AAAAhwMAAAAA&#10;" path="m33667,l,533,12,32816r1500,2274l1638,35280r9817,5664l22066,40944,32232,35090r1651,-2706l33717,30340,33667,xe" fillcolor="#232626" stroked="f">
              <v:path arrowok="t"/>
            </v:shape>
            <v:shape id="Graphic 173" o:spid="_x0000_s1198" style="position:absolute;left:8051;top:14408;width:2762;height:806;visibility:visible;mso-wrap-style:square;v-text-anchor:top" coordsize="276225,80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cSz8QA&#10;AADcAAAADwAAAGRycy9kb3ducmV2LnhtbESPQWvCQBCF74L/YRnBm9lYS1tTV6lixYvQGul5yI5J&#10;MDsbs6uJ/94tCN5meG/e92a26EwlrtS40rKCcRSDIM6sLjlXcEi/Rx8gnEfWWFkmBTdysJj3ezNM&#10;tG35l657n4sQwi5BBYX3dSKlywoy6CJbEwftaBuDPqxNLnWDbQg3lXyJ4zdpsORAKLCmVUHZaX8x&#10;gbtOf/7azTTNs+Vx8spnt2vRKTUcdF+fIDx1/ml+XG91qP8+gf9nwgR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XEs/EAAAA3AAAAA8AAAAAAAAAAAAAAAAAmAIAAGRycy9k&#10;b3ducmV2LnhtbFBLBQYAAAAABAAEAPUAAACJAwAAAAA=&#10;" path="m,l80784,40236r57957,19986l180619,73190r38178,7096l240460,79912r35269,-2455l269328,54368r-698,-2603l153974,14376,,xe" fillcolor="#b1e3fa" stroked="f">
              <v:path arrowok="t"/>
            </v:shape>
            <v:shape id="Graphic 174" o:spid="_x0000_s1199" style="position:absolute;left:8051;top:14408;width:2762;height:806;visibility:visible;mso-wrap-style:square;v-text-anchor:top" coordsize="276225,80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CGIMMA&#10;AADcAAAADwAAAGRycy9kb3ducmV2LnhtbERPzU4CMRC+k/AOzZB4k65EBBYKIa5GuGAEHmDYjtuG&#10;7XTdVljf3pqYcJsv3+8sVp2rxYXaYD0reBhmIIhLry1XCo6H1/spiBCRNdaeScEPBVgt+70F5tpf&#10;+YMu+1iJFMIhRwUmxiaXMpSGHIahb4gT9+lbhzHBtpK6xWsKd7UcZdmTdGg5NRhs6NlQed5/OwX1&#10;izMne5i974rCrt82xXb8NRsrdTfo1nMQkbp4E/+7NzrNnzzC3zPp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CGIMMAAADcAAAADwAAAAAAAAAAAAAAAACYAgAAZHJzL2Rv&#10;d25yZXYueG1sUEsFBgAAAAAEAAQA9QAAAIgDAAAAAA==&#10;" path="m,l80784,40236r57957,19986l180619,73190r38178,7096l240460,79912r35269,-2455l275017,74887r-49904,l208938,74586,169326,60948,153974,14376,,xem256514,47815r-3189,l241751,49004r-5733,2899l235564,58647r3399,12815l235374,72827r-10261,2060l275017,74887,258445,48069r-1931,-254xe" fillcolor="#a2d6ed" stroked="f">
              <v:path arrowok="t"/>
            </v:shape>
            <v:shape id="Graphic 175" o:spid="_x0000_s1200" style="position:absolute;left:10886;top:15020;width:2851;height:863;visibility:visible;mso-wrap-style:square;v-text-anchor:top" coordsize="285115,8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Dt8QA&#10;AADcAAAADwAAAGRycy9kb3ducmV2LnhtbERPTWvCQBC9F/wPyxR6q5tW1BLdiEgtXjyY1oC3ITvJ&#10;BrOzIbtq/PfdgtDbPN7nLFeDbcWVet84VvA2TkAQl043XCv4+d6+foDwAVlj65gU3MnDKhs9LTHV&#10;7sYHuuahFjGEfYoKTAhdKqUvDVn0Y9cRR65yvcUQYV9L3eMthttWvifJTFpsODYY7GhjqDznF6vg&#10;0xbFV36a30+T4rL36+q4n5mjUi/Pw3oBItAQ/sUP907H+fMp/D0TL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xw7fEAAAA3AAAAA8AAAAAAAAAAAAAAAAAmAIAAGRycy9k&#10;b3ducmV2LnhtbFBLBQYAAAAABAAEAPUAAACJAwAAAAA=&#10;" path="m70364,l45328,158,8877,3508,,12372r4909,2603l62064,41100r55309,18261l189476,73761r77325,12513l284543,80356,242457,56930,199993,36677,150901,17897,95580,3894,70364,xe" fillcolor="#b1e3fa" stroked="f">
              <v:path arrowok="t"/>
            </v:shape>
            <v:shape id="Graphic 176" o:spid="_x0000_s1201" style="position:absolute;left:10886;top:15020;width:2851;height:806;visibility:visible;mso-wrap-style:square;v-text-anchor:top" coordsize="285115,80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9d8QA&#10;AADcAAAADwAAAGRycy9kb3ducmV2LnhtbERP22rCQBB9L/gPywh9q5uWEkt0I6IUQilSL6CPY3Zy&#10;odnZkN1q0q93hULf5nCuM1/0phEX6lxtWcHzJAJBnFtdc6ngsH9/egPhPLLGxjIpGMjBIh09zDHR&#10;9spbuux8KUIIuwQVVN63iZQur8igm9iWOHCF7Qz6ALtS6g6vIdw08iWKYmmw5tBQYUurivLv3Y9R&#10;cMw+zsfNqRjiz9/1Zro84etXjUo9jvvlDISn3v+L/9yZDvOnMdyfCRf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n/XfEAAAA3AAAAA8AAAAAAAAAAAAAAAAAmAIAAGRycy9k&#10;b3ducmV2LnhtbFBLBQYAAAAABAAEAPUAAACJAwAAAAA=&#10;" path="m164249,23004r-55791,l149356,29081r58490,19774l260657,70038r23861,10306l272538,73279,242446,56927,199986,36673,164249,23004xem70351,l45315,154,8864,3497,,12374r4907,2603l18259,21709r19738,9246l62064,41101,76066,34216,88309,29081,99335,25303r9123,-2299l164249,23004,150901,17899r-6083,-1956l138696,14228r-6134,-1524l95568,3895,70351,xe" fillcolor="#a2d6ed" stroked="f">
              <v:path arrowok="t"/>
            </v:shape>
            <v:shape id="Graphic 177" o:spid="_x0000_s1202" style="position:absolute;left:10631;top:14673;width:515;height:565;visibility:visible;mso-wrap-style:square;v-text-anchor:top" coordsize="51435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zNJ8QA&#10;AADcAAAADwAAAGRycy9kb3ducmV2LnhtbERPTWvCQBC9F/wPywi9FN1UsEp0FSsWSi/F6EFvY3ZM&#10;otnZkN0msb++WxC8zeN9znzZmVI0VLvCsoLXYQSCOLW64EzBfvcxmIJwHlljaZkU3MjBctF7mmOs&#10;bctbahKfiRDCLkYFufdVLKVLczLohrYiDtzZ1gZ9gHUmdY1tCDelHEXRmzRYcGjIsaJ1Tuk1+TEK&#10;xpcWD5tbNU7eN9/d79E0p5cvqdRzv1vNQHjq/EN8d3/qMH8ygf9nwgV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8zSfEAAAA3AAAAA8AAAAAAAAAAAAAAAAAmAIAAGRycy9k&#10;b3ducmV2LnhtbFBLBQYAAAAABAAEAPUAAACJAwAAAAA=&#10;" path="m26296,l10463,501,2502,4013,,13544,540,32105r-71,3459l2080,43281r6025,7984l21279,55524r17365,739l47568,54627r3304,-5706l51378,37452r-63,-5852l49119,18726,41782,5851,26296,xe" fillcolor="#737373" stroked="f">
              <v:path arrowok="t"/>
            </v:shape>
            <v:shape id="Graphic 178" o:spid="_x0000_s1203" style="position:absolute;left:11233;top:16058;width:83;height:635;visibility:visible;mso-wrap-style:square;v-text-anchor:top" coordsize="8255,6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9ck8cA&#10;AADcAAAADwAAAGRycy9kb3ducmV2LnhtbESPQUsDMRCF70L/Q5iCF2mz9aCybVpEEBRFsd1Sj8Nm&#10;3CxuJkuSbbf+eucgeJvhvXnvm9Vm9J06UkxtYAOLeQGKuA625cZAtXuc3YFKGdliF5gMnCnBZj25&#10;WGFpw4k/6LjNjZIQTiUacDn3pdapduQxzUNPLNpXiB6zrLHRNuJJwn2nr4viRntsWRoc9vTgqP7e&#10;Dt7AUF29D7xoKxc/n99efvaH5vx6MOZyOt4vQWUa87/57/rJCv6t0MozMoF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/XJPHAAAA3AAAAA8AAAAAAAAAAAAAAAAAmAIAAGRy&#10;cy9kb3ducmV2LnhtbFBLBQYAAAAABAAEAPUAAACMAwAAAAA=&#10;" path="m6210,l1803,2540,,5981,,61937r1803,1359l4000,62026,6210,60756,8000,57315r,-55957l6210,xe" fillcolor="#75c043" stroked="f">
              <v:path arrowok="t"/>
            </v:shape>
            <v:shape id="Image 179" o:spid="_x0000_s1204" type="#_x0000_t75" style="position:absolute;left:32073;top:12304;width:917;height:66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p3LrFAAAA3AAAAA8AAABkcnMvZG93bnJldi54bWxET0trwkAQvhf8D8sIvdVNS7WaukppUESU&#10;4uPibZqdJsHsbLq7NfHfd4VCb/PxPWc670wtLuR8ZVnB4yABQZxbXXGh4HhYPIxB+ICssbZMCq7k&#10;YT7r3U0x1bblHV32oRAxhH2KCsoQmlRKn5dk0A9sQxy5L+sMhghdIbXDNoabWj4lyUgarDg2lNjQ&#10;e0n5ef9jFHyertmzabfLbLjeLMbb7PztPo5K3fe7t1cQgbrwL/5zr3Sc/zKB2zPxAj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Kdy6xQAAANwAAAAPAAAAAAAAAAAAAAAA&#10;AJ8CAABkcnMvZG93bnJldi54bWxQSwUGAAAAAAQABAD3AAAAkQMAAAAA&#10;">
              <v:imagedata r:id="rId38" o:title=""/>
            </v:shape>
            <v:shape id="Graphic 180" o:spid="_x0000_s1205" style="position:absolute;left:32203;top:12779;width:1156;height:6147;visibility:visible;mso-wrap-style:square;v-text-anchor:top" coordsize="115570,614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wnT8QA&#10;AADcAAAADwAAAGRycy9kb3ducmV2LnhtbESPQWvDMAyF74P+B6PBLmN1VlgpWd2yDgY7bTTtDxCx&#10;mriNZRO7Sfbvp0OhN4n39N6n9XbynRqoTy6wgdd5AYq4DtZxY+B4+HpZgUoZ2WIXmAz8UYLtZvaw&#10;xtKGkfc0VLlREsKpRANtzrHUOtUteUzzEIlFO4XeY5a1b7TtcZRw3+lFUSy1R8fS0GKkz5bqS3X1&#10;BuIJz/XbTxoWu+p4/R2eXRwnZ8zT4/TxDirTlO/m2/W3FfyV4MszMoH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8J0/EAAAA3AAAAA8AAAAAAAAAAAAAAAAAmAIAAGRycy9k&#10;b3ducmV2LnhtbFBLBQYAAAAABAAEAPUAAACJAwAAAAA=&#10;" path="m78613,l,614629,26936,595668,115328,87922,78613,xe" fillcolor="#3d3d3d" stroked="f">
              <v:path arrowok="t"/>
            </v:shape>
            <v:shape id="Image 181" o:spid="_x0000_s1206" type="#_x0000_t75" style="position:absolute;left:34878;top:11464;width:2609;height:41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EW6DBAAAA3AAAAA8AAABkcnMvZG93bnJldi54bWxET01rwkAQvRf8D8sI3uomBUtIXUWEluDN&#10;NBSPQ3ZMgtnZuLuN8d+7QqG3ebzPWW8n04uRnO8sK0iXCQji2uqOGwXV9+drBsIHZI29ZVJwJw/b&#10;zexljbm2Nz7SWIZGxBD2OSpoQxhyKX3dkkG/tANx5M7WGQwRukZqh7cYbnr5liTv0mDHsaHFgfYt&#10;1Zfy1yj40X5Vna6TPtfFcfdVuu4wnvZKLebT7gNEoCn8i//chY7zsxSez8QL5O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EW6DBAAAA3AAAAA8AAAAAAAAAAAAAAAAAnwIA&#10;AGRycy9kb3ducmV2LnhtbFBLBQYAAAAABAAEAPcAAACNAwAAAAA=&#10;">
              <v:imagedata r:id="rId39" o:title=""/>
            </v:shape>
            <v:shape id="Graphic 182" o:spid="_x0000_s1207" style="position:absolute;left:34985;top:11239;width:2699;height:4401;visibility:visible;mso-wrap-style:square;v-text-anchor:top" coordsize="269875,440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403MAA&#10;AADcAAAADwAAAGRycy9kb3ducmV2LnhtbERPS4vCMBC+L/gfwgh7W1Nd8FGNIguCF1l84HloxraY&#10;TGqStfXfbwTB23x8z1msOmvEnXyoHSsYDjIQxIXTNZcKTsfN1xREiMgajWNS8KAAq2XvY4G5di3v&#10;6X6IpUghHHJUUMXY5FKGoiKLYeAa4sRdnLcYE/Sl1B7bFG6NHGXZWFqsOTVU2NBPRcX18GcVyPY2&#10;PB/PE7OOl7GZ/H5rP9M7pT773XoOIlIX3+KXe6vT/OkIns+kC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403MAAAADcAAAADwAAAAAAAAAAAAAAAACYAgAAZHJzL2Rvd25y&#10;ZXYueG1sUEsFBgAAAAAEAAQA9QAAAIUDAAAAAA==&#10;" path="m35242,l,69862,250177,439851r19609,-25628l35242,xe" fillcolor="#3d3d3d" stroked="f">
              <v:path arrowok="t"/>
            </v:shape>
            <v:shape id="Image 183" o:spid="_x0000_s1208" type="#_x0000_t75" style="position:absolute;left:28244;top:11355;width:3547;height:53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HsQnBAAAA3AAAAA8AAABkcnMvZG93bnJldi54bWxET0tqwzAQ3Rd6BzGB7ho5bmmCEyUUQ2ko&#10;2cTOAQZrYptYIyOp/ty+CgS6m8f7zu4wmU4M5HxrWcFqmYAgrqxuuVZwKb9eNyB8QNbYWSYFM3k4&#10;7J+fdphpO/KZhiLUIoawz1BBE0KfSemrhgz6pe2JI3e1zmCI0NVSOxxjuOlkmiQf0mDLsaHBnvKG&#10;qlvxaxSEn5PjOfdp/l3wan2VJR3fS6VeFtPnFkSgKfyLH+6jjvM3b3B/Jl4g9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HsQnBAAAA3AAAAA8AAAAAAAAAAAAAAAAAnwIA&#10;AGRycy9kb3ducmV2LnhtbFBLBQYAAAAABAAEAPcAAACNAwAAAAA=&#10;">
              <v:imagedata r:id="rId40" o:title=""/>
            </v:shape>
            <v:shape id="Graphic 184" o:spid="_x0000_s1209" style="position:absolute;left:28374;top:11590;width:3785;height:5087;visibility:visible;mso-wrap-style:square;v-text-anchor:top" coordsize="378460,508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L0MMA&#10;AADcAAAADwAAAGRycy9kb3ducmV2LnhtbERPTWvCQBC9F/oflil4KXXTICGkrhJSxB56iYrgbZod&#10;N6HZ2ZBdNf33XaHQ2zze5yzXk+3FlUbfOVbwOk9AEDdOd2wUHPablxyED8gae8ek4Ic8rFePD0ss&#10;tLtxTdddMCKGsC9QQRvCUEjpm5Ys+rkbiCN3dqPFEOFopB7xFsNtL9MkyaTFjmNDiwNVLTXfu4tV&#10;8P5Zpqft8WDqKmeTnfH5K7Wk1OxpKt9ABJrCv/jP/aHj/HwB92fi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JL0MMAAADcAAAADwAAAAAAAAAAAAAAAACYAgAAZHJzL2Rv&#10;d25yZXYueG1sUEsFBgAAAAAEAAQA9QAAAIgDAAAAAA==&#10;" path="m341630,l,508114,26936,489153,378345,87922,341630,xe" fillcolor="#3d3d3d" stroked="f">
              <v:path arrowok="t"/>
            </v:shape>
            <v:shape id="Image 185" o:spid="_x0000_s1210" type="#_x0000_t75" style="position:absolute;left:39311;top:12033;width:1453;height:10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Nw8nBAAAA3AAAAA8AAABkcnMvZG93bnJldi54bWxET02LwjAQvQv+hzAL3jRVXJGuaVkExYMX&#10;qwjexmRsyzaT0kTt/vvNguBtHu9zVnlvG/GgzteOFUwnCQhi7UzNpYLTcTNegvAB2WDjmBT8koc8&#10;Gw5WmBr35AM9ilCKGMI+RQVVCG0qpdcVWfQT1xJH7uY6iyHCrpSmw2cMt42cJclCWqw5NlTY0roi&#10;/VPcrQK7tW4/PRXz+qbpcj1c9Hke9kqNPvrvLxCB+vAWv9w7E+cvP+H/mXiBz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Nw8nBAAAA3AAAAA8AAAAAAAAAAAAAAAAAnwIA&#10;AGRycy9kb3ducmV2LnhtbFBLBQYAAAAABAAEAPcAAACNAwAAAAA=&#10;">
              <v:imagedata r:id="rId41" o:title=""/>
            </v:shape>
            <v:shape id="Image 186" o:spid="_x0000_s1211" type="#_x0000_t75" style="position:absolute;left:25921;top:11403;width:1453;height:10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JUDHBAAAA3AAAAA8AAABkcnMvZG93bnJldi54bWxEj82qwjAQhfeC7xBGuBvR1C6K1EYRQRBc&#10;WX2AoRnbYjOpTfrj25sLF+5uhnPmfGeyw2QaMVDnassKNusIBHFhdc2lgsf9vNqCcB5ZY2OZFHzI&#10;wWE/n2WYajvyjYbclyKEsEtRQeV9m0rpiooMurVtiYP2tJ1BH9aulLrDMYSbRsZRlEiDNQdChS2d&#10;KipeeW8UDNd4XHJ8ez9a/coDfKmTvlfqZzEddyA8Tf7f/Hd90aH+NoHfZ8IEcv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0JUDHBAAAA3AAAAA8AAAAAAAAAAAAAAAAAnwIA&#10;AGRycy9kb3ducmV2LnhtbFBLBQYAAAAABAAEAPcAAACNAwAAAAA=&#10;">
              <v:imagedata r:id="rId42" o:title=""/>
            </v:shape>
            <v:shape id="Image 187" o:spid="_x0000_s1212" type="#_x0000_t75" style="position:absolute;left:32004;top:7471;width:1453;height:14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AkOnCAAAA3AAAAA8AAABkcnMvZG93bnJldi54bWxET0uLwjAQvgv+hzCCN01VWKUaRdwV9rbr&#10;6+BtaMa22ExqEm13f/1mQfA2H99zFqvWVOJBzpeWFYyGCQjizOqScwXHw3YwA+EDssbKMin4IQ+r&#10;ZbezwFTbhnf02IdcxBD2KSooQqhTKX1WkEE/tDVx5C7WGQwRulxqh00MN5UcJ8mbNFhybCiwpk1B&#10;2XV/Nwoml8MXtqXJaHz7dqeP9/xsfhul+r12PQcRqA0v8dP9qeP82RT+n4kX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gJDpwgAAANwAAAAPAAAAAAAAAAAAAAAAAJ8C&#10;AABkcnMvZG93bnJldi54bWxQSwUGAAAAAAQABAD3AAAAjgMAAAAA&#10;">
              <v:imagedata r:id="rId43" o:title=""/>
            </v:shape>
            <v:shape id="Image 188" o:spid="_x0000_s1213" type="#_x0000_t75" style="position:absolute;left:30885;top:10403;width:4939;height:33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3CJLEAAAA3AAAAA8AAABkcnMvZG93bnJldi54bWxEj0FrwkAQhe+C/2EZoTfd2INI6iYURexJ&#10;rC2lxzE7TYLZ2bC7mvTfO4dCbzO8N+99sylH16k7hdh6NrBcZKCIK29brg18fuzna1AxIVvsPJOB&#10;X4pQFtPJBnPrB36n+znVSkI45migSanPtY5VQw7jwvfEov344DDJGmptAw4S7jr9nGUr7bBlaWiw&#10;p21D1fV8cwZ2Ix1vy3D5vn4Nl1PW1fEQqDLmaTa+voBKNKZ/89/1mxX8tdDKMzKB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3CJLEAAAA3AAAAA8AAAAAAAAAAAAAAAAA&#10;nwIAAGRycy9kb3ducmV2LnhtbFBLBQYAAAAABAAEAPcAAACQAwAAAAA=&#10;">
              <v:imagedata r:id="rId44" o:title=""/>
            </v:shape>
            <v:shape id="Graphic 189" o:spid="_x0000_s1214" style="position:absolute;left:32253;top:7375;width:958;height:553;visibility:visible;mso-wrap-style:square;v-text-anchor:top" coordsize="95885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7TG8AA&#10;AADcAAAADwAAAGRycy9kb3ducmV2LnhtbERPS2vCQBC+F/wPyxS8lLpRSonRVXwVvBWj9DxkxyQ0&#10;Oxt21yT+e1co9DYf33OW68E0oiPna8sKppMEBHFhdc2lgsv56z0F4QOyxsYyKbiTh/Vq9LLETNue&#10;T9TloRQxhH2GCqoQ2kxKX1Rk0E9sSxy5q3UGQ4SulNphH8NNI2dJ8ikN1hwbKmxpV1Hxm9+MguSt&#10;o0O+t7oP5vK9Rfdz/3Azpcavw2YBItAQ/sV/7qOO89M5PJ+JF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7TG8AAAADcAAAADwAAAAAAAAAAAAAAAACYAgAAZHJzL2Rvd25y&#10;ZXYueG1sUEsFBgAAAAAEAAQA9QAAAIUDAAAAAA==&#10;" path="m47925,l29937,2050,14104,8139,3557,17283,,27670,3441,38044r10448,9109l29664,53186r17968,1985l65620,53116,81453,47026,92000,37882,95557,27497,92116,17126,81668,8024,65893,1990,47925,xe" fillcolor="#787878" stroked="f">
              <v:path arrowok="t"/>
            </v:shape>
            <v:shape id="Graphic 190" o:spid="_x0000_s1215" style="position:absolute;left:33510;top:12830;width:698;height:965;visibility:visible;mso-wrap-style:square;v-text-anchor:top" coordsize="6985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bfncUA&#10;AADcAAAADwAAAGRycy9kb3ducmV2LnhtbESPQWvCQBCF7wX/wzKCt7pRodToKqIIIr2opXocsmMS&#10;zM6G7Kppfn3nIPQ2w3vz3jfzZesq9aAmlJ4NjIYJKOLM25JzA9+n7fsnqBCRLVaeycAvBVguem9z&#10;TK1/8oEex5grCeGQooEixjrVOmQFOQxDXxOLdvWNwyhrk2vb4FPCXaXHSfKhHZYsDQXWtC4oux3v&#10;zsBX8pOfLe4uYXKvLl03Pe03q86YQb9dzUBFauO/+XW9s4I/FXx5Rib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t+dxQAAANwAAAAPAAAAAAAAAAAAAAAAAJgCAABkcnMv&#10;ZG93bnJldi54bWxQSwUGAAAAAAQABAD1AAAAigMAAAAA&#10;" path="m33947,l,8153,20561,20929,34175,96138r35243,l33947,xe" fillcolor="#4f4f4f" stroked="f">
              <v:path arrowok="t"/>
            </v:shape>
            <v:shape id="Image 191" o:spid="_x0000_s1216" type="#_x0000_t75" style="position:absolute;left:26904;top:12016;width:4239;height:8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oSMPBAAAA3AAAAA8AAABkcnMvZG93bnJldi54bWxET0trAjEQvhf8D2EEbzWrB9HVKIv4ghZK&#10;rd6HzbhZ3EyWJOr67xuh0Nt8fM9ZrDrbiDv5UDtWMBpmIIhLp2uuFJx+tu9TECEia2wck4InBVgt&#10;e28LzLV78Dfdj7ESKYRDjgpMjG0uZSgNWQxD1xIn7uK8xZigr6T2+EjhtpHjLJtIizWnBoMtrQ2V&#10;1+PNKjjPit1t7IvJx77bfO4yuz5/mVqpQb8r5iAidfFf/Oc+6DR/NoLXM+kCu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oSMPBAAAA3AAAAA8AAAAAAAAAAAAAAAAAnwIA&#10;AGRycy9kb3ducmV2LnhtbFBLBQYAAAAABAAEAPcAAACNAwAAAAA=&#10;">
              <v:imagedata r:id="rId45" o:title=""/>
            </v:shape>
            <v:shape id="Image 192" o:spid="_x0000_s1217" type="#_x0000_t75" style="position:absolute;left:32357;top:13189;width:1867;height:28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Z8L3AAAAA3AAAAA8AAABkcnMvZG93bnJldi54bWxET0uLwjAQvi/4H8II3tZURdFqFFkodG++&#10;8Dw2Y1ttJqXJat1fbwTB23x8z1msWlOJGzWutKxg0I9AEGdWl5wrOOyT7ykI55E1VpZJwYMcrJad&#10;rwXG2t55S7edz0UIYRejgsL7OpbSZQUZdH1bEwfubBuDPsAml7rBewg3lRxG0UQaLDk0FFjTT0HZ&#10;dfdnFGxcOvtPaf84JW4zOmI2NpfkV6let13PQXhq/Uf8dqc6zJ8N4fVMuEA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FnwvcAAAADcAAAADwAAAAAAAAAAAAAAAACfAgAA&#10;ZHJzL2Rvd25yZXYueG1sUEsFBgAAAAAEAAQA9wAAAIwDAAAAAA==&#10;">
              <v:imagedata r:id="rId46" o:title=""/>
            </v:shape>
            <v:shape id="Image 193" o:spid="_x0000_s1218" type="#_x0000_t75" style="position:absolute;left:32304;top:8480;width:1868;height:26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KuiPCAAAA3AAAAA8AAABkcnMvZG93bnJldi54bWxET99rwjAQfh/4P4QT9jZTtylbZxQZDPoy&#10;0Kp7PpqzKTaXkmS2219vBMG3+/h+3mI12FacyYfGsYLpJANBXDndcK1gv/t6egMRIrLG1jEp+KMA&#10;q+XoYYG5dj1v6VzGWqQQDjkqMDF2uZShMmQxTFxHnLij8xZjgr6W2mOfwm0rn7NsLi02nBoMdvRp&#10;qDqVv1bBfzPzB/29KV6PTs94+7MuTNkr9Tge1h8gIg3xLr65C53mv7/A9Zl0gVx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SrojwgAAANwAAAAPAAAAAAAAAAAAAAAAAJ8C&#10;AABkcnMvZG93bnJldi54bWxQSwUGAAAAAAQABAD3AAAAjgMAAAAA&#10;">
              <v:imagedata r:id="rId47" o:title=""/>
            </v:shape>
            <v:shape id="Image 194" o:spid="_x0000_s1219" type="#_x0000_t75" style="position:absolute;left:35566;top:11793;width:3842;height:10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ZsBXGAAAA3AAAAA8AAABkcnMvZG93bnJldi54bWxEj09rwkAQxe+C32GZgre6iUj/pK4SBFE8&#10;VE0LXsfsNAnNzobsmqT99G6h4G2G995v3ixWg6lFR62rLCuIpxEI4tzqigsFnx+bxxcQziNrrC2T&#10;gh9ysFqORwtMtO35RF3mCxEg7BJUUHrfJFK6vCSDbmob4qB92dagD2tbSN1iH+CmlrMoepIGKw4X&#10;SmxoXVL+nV1NoFzfn7f27GM6RGl//O3c5rLPlZo8DOkbCE+Dv5v/0zsd6r/O4e+ZMIF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mwFcYAAADcAAAADwAAAAAAAAAAAAAA&#10;AACfAgAAZHJzL2Rvd25yZXYueG1sUEsFBgAAAAAEAAQA9wAAAJIDAAAAAA==&#10;">
              <v:imagedata r:id="rId48" o:title=""/>
            </v:shape>
            <v:shape id="Image 195" o:spid="_x0000_s1220" type="#_x0000_t75" style="position:absolute;left:33095;top:15621;width:1453;height:10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16PvBAAAA3AAAAA8AAABkcnMvZG93bnJldi54bWxET0trAjEQvhf8D2EEbzXrSquuRrGFhR5K&#10;wdd92Iybxc0kbKKu/94UCr3Nx/ec1aa3rbhRFxrHCibjDARx5XTDtYLjoXydgwgRWWPrmBQ8KMBm&#10;PXhZYaHdnXd028dapBAOBSowMfpCylAZshjGzhMn7uw6izHBrpa6w3sKt63Ms+xdWmw4NRj09Gmo&#10;uuyvVsHVfIQZTr8nZX+YuR+fl7nxJ6VGw367BBGpj//iP/eXTvMXb/D7TLp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b16PvBAAAA3AAAAA8AAAAAAAAAAAAAAAAAnwIA&#10;AGRycy9kb3ducmV2LnhtbFBLBQYAAAAABAAEAPcAAACNAwAAAAA=&#10;">
              <v:imagedata r:id="rId49" o:title=""/>
            </v:shape>
            <v:shape id="Graphic 196" o:spid="_x0000_s1221" style="position:absolute;left:30885;top:10337;width:4940;height:2858;visibility:visible;mso-wrap-style:square;v-text-anchor:top" coordsize="494030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8cqsQA&#10;AADcAAAADwAAAGRycy9kb3ducmV2LnhtbERPS2sCMRC+F/wPYYReimYV6mM1igjWnio+DnobNuPu&#10;6mayTVJ3+++bQqG3+fieM1+2phIPcr60rGDQT0AQZ1aXnCs4HTe9CQgfkDVWlknBN3lYLjpPc0y1&#10;bXhPj0PIRQxhn6KCIoQ6ldJnBRn0fVsTR+5qncEQoculdtjEcFPJYZKMpMGSY0OBNa0Lyu6HL6Pg&#10;bXd2t8FH/pK9Di/b8Xb9aZsNKvXcbVczEIHa8C/+c7/rOH86gt9n4gV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fHKrEAAAA3AAAAA8AAAAAAAAAAAAAAAAAmAIAAGRycy9k&#10;b3ducmV2LnhtbFBLBQYAAAAABAAEAPUAAACJAwAAAAA=&#10;" path="m328675,l155295,19037r-3099,18135l92214,54686,64376,87871,32956,89662,,189763r113029,13729l147154,285165,296417,249326,404571,226174r40094,-62446l493902,84963,352450,65265,328675,xe" fillcolor="#5c5c5c" stroked="f">
              <v:path arrowok="t"/>
            </v:shape>
            <v:shape id="Graphic 197" o:spid="_x0000_s1222" style="position:absolute;left:31529;top:10884;width:730;height:336;visibility:visible;mso-wrap-style:square;v-text-anchor:top" coordsize="73025,33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f0IcQA&#10;AADcAAAADwAAAGRycy9kb3ducmV2LnhtbESPQYvCMBCF78L+hzAL3jRdRXdbjSKCoHhS97DehmZs&#10;yzaT0MRa/70RBG8zvPe9eTNfdqYWLTW+sqzga5iAIM6trrhQ8HvaDH5A+ICssbZMCu7kYbn46M0x&#10;0/bGB2qPoRAxhH2GCsoQXCalz0sy6IfWEUftYhuDIa5NIXWDtxhuajlKkqk0WHG8UKKjdUn5//Fq&#10;Yo3DeJ23aZq60V+9s+3OXc77iVL9z241AxGoC2/zi97qyKXf8HwmT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39CHEAAAA3AAAAA8AAAAAAAAAAAAAAAAAmAIAAGRycy9k&#10;b3ducmV2LnhtbFBLBQYAAAAABAAEAPUAAACJAwAAAAA=&#10;" path="m72644,l27838,,,33185,55232,25158,72644,xe" fillcolor="#3d3d3d" stroked="f">
              <v:path arrowok="t"/>
            </v:shape>
            <v:shape id="Image 198" o:spid="_x0000_s1223" type="#_x0000_t75" style="position:absolute;left:26904;top:11450;width:4717;height:7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AR+bGAAAA3AAAAA8AAABkcnMvZG93bnJldi54bWxEj81uwkAMhO+V+g4rV+JSwQYOFFIWhIBK&#10;FeqFnwewsiYbNetNsgukfXp8qNSbrRnPfF6sel+rG3WxCmxgPMpAERfBVlwaOJ8+hjNQMSFbrAOT&#10;gR+KsFo+Py0wt+HOB7odU6kkhGOOBlxKTa51LBx5jKPQEIt2CZ3HJGtXatvhXcJ9rSdZNtUeK5YG&#10;hw1tHBXfx6s3EH9f+8pNd29fOzfZ8zm2l3bbGjN46dfvoBL16d/8d/1pBX8utPKMTK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8BH5sYAAADcAAAADwAAAAAAAAAAAAAA&#10;AACfAgAAZHJzL2Rvd25yZXYueG1sUEsFBgAAAAAEAAQA9wAAAJIDAAAAAA==&#10;">
              <v:imagedata r:id="rId50" o:title=""/>
            </v:shape>
            <v:shape id="Image 199" o:spid="_x0000_s1224" type="#_x0000_t75" style="position:absolute;left:32357;top:12490;width:1867;height:33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hMT3CAAAA3AAAAA8AAABkcnMvZG93bnJldi54bWxET0trwkAQvhf8D8sIvRTdWErR6CohIvTU&#10;Uh94HbNjEszOhuyabP99t1DwNh/fc1abYBrRU+dqywpm0wQEcWF1zaWC42E3mYNwHlljY5kU/JCD&#10;zXr0tMJU24G/qd/7UsQQdikqqLxvUyldUZFBN7UtceSutjPoI+xKqTscYrhp5GuSvEuDNceGClvK&#10;Kypu+7tRcDp8cU5hezlb8/ny5jN3CdIp9TwO2RKEp+Af4n/3h47zFwv4eyZeI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4TE9wgAAANwAAAAPAAAAAAAAAAAAAAAAAJ8C&#10;AABkcnMvZG93bnJldi54bWxQSwUGAAAAAAQABAD3AAAAjgMAAAAA&#10;">
              <v:imagedata r:id="rId51" o:title=""/>
            </v:shape>
            <v:shape id="Graphic 200" o:spid="_x0000_s1225" style="position:absolute;left:32831;top:12490;width:1397;height:3245;visibility:visible;mso-wrap-style:square;v-text-anchor:top" coordsize="139700,32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RccUA&#10;AADcAAAADwAAAGRycy9kb3ducmV2LnhtbESPQWvCQBSE70L/w/IKXkQ3Wqo1ugkiKIWeqiJ4e80+&#10;k7TZt2F3jem/7xYKPQ4z8w2zznvTiI6cry0rmE4SEMSF1TWXCk7H3fgFhA/IGhvLpOCbPOTZw2CN&#10;qbZ3fqfuEEoRIexTVFCF0KZS+qIig35iW+LoXa0zGKJ0pdQO7xFuGjlLkrk0WHNcqLClbUXF1+Fm&#10;FLju7Ol6edou9qPPnXt+Wx71R1Bq+NhvViAC9eE//Nd+1QoiEX7Px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pFxxQAAANwAAAAPAAAAAAAAAAAAAAAAAJgCAABkcnMv&#10;ZG93bnJldi54bWxQSwUGAAAAAAQABAD1AAAAigMAAAAA&#10;" path="m,l99098,313131r40233,11087l88468,54940,,xe" fillcolor="#646464" stroked="f">
              <v:path arrowok="t"/>
            </v:shape>
            <v:shape id="Image 201" o:spid="_x0000_s1226" type="#_x0000_t75" style="position:absolute;left:32304;top:8293;width:1868;height:21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v2FvAAAAA3AAAAA8AAABkcnMvZG93bnJldi54bWxEj92KwjAQhe8F3yGMsDeiqcKuUo2isi57&#10;a/UBhmZsg82kJLF2334jCF4ezs/HWW9724iOfDCOFcymGQji0mnDlYLL+ThZgggRWWPjmBT8UYDt&#10;ZjhYY67dg0/UFbESaYRDjgrqGNtcylDWZDFMXUucvKvzFmOSvpLa4yON20bOs+xLWjScCDW2dKip&#10;vBV3myD7n85o+dnI79PYGr74Zb/wSn2M+t0KRKQ+vsOv9q9WMM9m8DyTjoD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y/YW8AAAADcAAAADwAAAAAAAAAAAAAAAACfAgAA&#10;ZHJzL2Rvd25yZXYueG1sUEsFBgAAAAAEAAQA9wAAAIwDAAAAAA==&#10;">
              <v:imagedata r:id="rId52" o:title=""/>
            </v:shape>
            <v:shape id="Image 202" o:spid="_x0000_s1227" type="#_x0000_t75" style="position:absolute;left:33097;top:15202;width:1449;height:8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nNWTFAAAA3AAAAA8AAABkcnMvZG93bnJldi54bWxEj0+LwjAUxO8LfofwBG9rasHdpRpFRcHD&#10;gqx/Dt4ezbMpNi+liVr99EYQ9jjMzG+Y8bS1lbhS40vHCgb9BARx7nTJhYL9bvX5A8IHZI2VY1Jw&#10;Jw/TSedjjJl2N/6j6zYUIkLYZ6jAhFBnUvrckEXfdzVx9E6usRiibAqpG7xFuK1kmiRf0mLJccFg&#10;TQtD+Xl7sQrajbRm91jPi2+ZD0/L417/HpZK9brtbAQiUBv+w+/2WitIkxReZ+IRkJ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5zVkxQAAANwAAAAPAAAAAAAAAAAAAAAA&#10;AJ8CAABkcnMvZG93bnJldi54bWxQSwUGAAAAAAQABAD3AAAAkQMAAAAA&#10;">
              <v:imagedata r:id="rId53" o:title=""/>
            </v:shape>
            <v:shape id="Graphic 203" o:spid="_x0000_s1228" style="position:absolute;left:33344;top:15106;width:959;height:552;visibility:visible;mso-wrap-style:square;v-text-anchor:top" coordsize="95885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CG18MA&#10;AADcAAAADwAAAGRycy9kb3ducmV2LnhtbESPT2vCQBTE74LfYXmFXkR3TUUkdRXtH+hNjOL5kX1N&#10;QrNvw+42id++Wyj0OMzMb5jtfrSt6MmHxrGG5UKBIC6dabjScL28zzcgQkQ22DomDXcKsN9NJ1vM&#10;jRv4TH0RK5EgHHLUUMfY5VKGsiaLYeE64uR9Om8xJukraTwOCW5bmSm1lhYbTgs1dvRSU/lVfFsN&#10;atbTW/HqzBDt9XREf7uvfKb148N4eAYRaYz/4b/2h9GQqSf4PZOO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CG18MAAADcAAAADwAAAAAAAAAAAAAAAACYAgAAZHJzL2Rv&#10;d25yZXYueG1sUEsFBgAAAAAEAAQA9QAAAIgDAAAAAA==&#10;" path="m47925,l29937,2050,14104,8139,3557,17283,,27670,3441,38044r10448,9109l29664,53186r17968,1985l65620,53116,81453,47026,92000,37882,95557,27497,92116,17126,81668,8024,65893,1990,47925,xe" fillcolor="#787878" stroked="f">
              <v:path arrowok="t"/>
            </v:shape>
            <v:shape id="Graphic 204" o:spid="_x0000_s1229" style="position:absolute;left:32255;top:10486;width:2839;height:1658;visibility:visible;mso-wrap-style:square;v-text-anchor:top" coordsize="283845,165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SSsIA&#10;AADcAAAADwAAAGRycy9kb3ducmV2LnhtbESPQYvCMBSE74L/ITzBm6ZKUammZSm4LOxBquL50Tzb&#10;ss1LaaLWf78RBI/DzHzD7LLBtOJOvWssK1jMIxDEpdUNVwrOp/1sA8J5ZI2tZVLwJAdZOh7tMNH2&#10;wQXdj74SAcIuQQW1910ipStrMujmtiMO3tX2Bn2QfSV1j48AN61cRtFKGmw4LNTYUV5T+Xe8GQWH&#10;oojjS5Wvv391bi4NXc+3Qio1nQxfWxCeBv8Jv9s/WsEyiuF1JhwB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e5JKwgAAANwAAAAPAAAAAAAAAAAAAAAAAJgCAABkcnMvZG93&#10;bnJldi54bWxQSwUGAAAAAAQABAD1AAAAhwMAAAAA&#10;" path="m142494,l49669,22720r-660,3848l,39763,103505,78968r119265,86271l283641,69849,161759,52870,142494,xe" fillcolor="#4a4a4b" stroked="f">
              <v:path arrowok="t"/>
            </v:shape>
            <v:shape id="Graphic 205" o:spid="_x0000_s1230" style="position:absolute;left:31621;top:10884;width:2864;height:1606;visibility:visible;mso-wrap-style:square;v-text-anchor:top" coordsize="286385,16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sksMA&#10;AADcAAAADwAAAGRycy9kb3ducmV2LnhtbESP0WoCMRRE3wv+Q7iCbzVxQamrUUSqiNCHVT/gsrnu&#10;Lm5uliTV1a9vCoU+DjNzhlmue9uKO/nQONYwGSsQxKUzDVcaLufd+weIEJENto5Jw5MCrFeDtyXm&#10;xj24oPspViJBOOSooY6xy6UMZU0Ww9h1xMm7Om8xJukraTw+Ety2MlNqJi02nBZq7GhbU3k7fVsN&#10;hdkc/WzaqHnWX46u+Iy8f31pPRr2mwWISH38D/+1D0ZDpqb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esksMAAADcAAAADwAAAAAAAAAAAAAAAACYAgAAZHJzL2Rv&#10;d25yZXYueG1sUEsFBgAAAAAEAAQA9QAAAIgDAAAAAA==&#10;" path="m63436,l46024,25158r-6680,381l,79133,91579,90246r29401,70370l286207,125476,166941,39204,63436,xe" fillcolor="#4f4f4f" stroked="f">
              <v:path arrowok="t"/>
            </v:shape>
            <v:shape id="Image 206" o:spid="_x0000_s1231" type="#_x0000_t75" style="position:absolute;left:33849;top:11185;width:5559;height:24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9vj7DAAAA3AAAAA8AAABkcnMvZG93bnJldi54bWxEj0GLwjAUhO/C/ofwhL1pahGVahRXWdiT&#10;oi7s9dE822rzUpKsrf/eCILHYWa+YRarztTiRs5XlhWMhgkI4tzqigsFv6fvwQyED8gaa8uk4E4e&#10;VsuP3gIzbVs+0O0YChEh7DNUUIbQZFL6vCSDfmgb4uidrTMYonSF1A7bCDe1TJNkIg1WHBdKbGhT&#10;Un49/hsFuzSMW1O5y9aN/9K6Ox321+mXUp/9bj0HEagL7/Cr/aMVpMkEnmfiEZ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2+PsMAAADcAAAADwAAAAAAAAAAAAAAAACf&#10;AgAAZHJzL2Rvd25yZXYueG1sUEsFBgAAAAAEAAQA9wAAAI8DAAAAAA==&#10;">
              <v:imagedata r:id="rId54" o:title=""/>
            </v:shape>
            <v:shape id="Image 207" o:spid="_x0000_s1232" type="#_x0000_t75" style="position:absolute;left:35092;top:11185;width:4316;height:17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+ipLEAAAA3AAAAA8AAABkcnMvZG93bnJldi54bWxEj0+LwjAUxO8LfofwhL2tqR5UusYi/gE9&#10;eNC6PT+aZ1vavJQm1u63N8LCHoeZ+Q2zSgbTiJ46V1lWMJ1EIIhzqysuFNzSw9cShPPIGhvLpOCX&#10;HCTr0ccKY22ffKH+6gsRIOxiVFB638ZSurwkg25iW+Lg3W1n0AfZFVJ3+Axw08hZFM2lwYrDQokt&#10;bUvK6+vDKGiX2UbqS1br/rQ7ZD+383mfaqU+x8PmG4Snwf+H/9pHrWAWLeB9JhwBuX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+ipLEAAAA3AAAAA8AAAAAAAAAAAAAAAAA&#10;nwIAAGRycy9kb3ducmV2LnhtbFBLBQYAAAAABAAEAPcAAACQAwAAAAA=&#10;">
              <v:imagedata r:id="rId55" o:title=""/>
            </v:shape>
            <v:shape id="Graphic 208" o:spid="_x0000_s1233" style="position:absolute;left:31143;top:11139;width:877;height:540;visibility:visible;mso-wrap-style:square;v-text-anchor:top" coordsize="87630,5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UccsEA&#10;AADcAAAADwAAAGRycy9kb3ducmV2LnhtbERPTa/BQBTdS/yHyZXYMWUhlCFIvLxg85Bgd3WuttG5&#10;03QG5debxUssT873ZFabQjyocrllBb1uBII4sTrnVMFhv+oMQTiPrLGwTApe5GA2bTYmGGv75D96&#10;7HwqQgi7GBVk3pexlC7JyKDr2pI4cFdbGfQBVqnUFT5DuClkP4oG0mDOoSHDkpYZJbfd3SgYDH+O&#10;79MmXcvF0uSj0cFdzpetUu1WPR+D8FT7r/jf/asV9KOwNpwJR0B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lHHLBAAAA3AAAAA8AAAAAAAAAAAAAAAAAmAIAAGRycy9kb3du&#10;cmV2LnhtbFBLBQYAAAAABAAEAPUAAACGAwAAAAA=&#10;" path="m87096,l7124,9436,,31089,47739,53594,87096,xe" fillcolor="#454545" stroked="f">
              <v:path arrowok="t"/>
            </v:shape>
            <v:shape id="Graphic 209" o:spid="_x0000_s1234" style="position:absolute;left:32407;top:10527;width:349;height:229;visibility:visible;mso-wrap-style:square;v-text-anchor:top" coordsize="34925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nycIA&#10;AADcAAAADwAAAGRycy9kb3ducmV2LnhtbESP3WoCMRSE7wu+QziCdzVRS9XVKKIUSq/qzwMcNsfN&#10;4uZk2WR/fPumUOjlMDPfMNv94CrRURNKzxpmUwWCOPem5ELD7frxugIRIrLByjNpeFKA/W70ssXM&#10;+J7P1F1iIRKEQ4YabIx1JmXILTkMU18TJ+/uG4cxyaaQpsE+wV0l50q9S4clpwWLNR0t5Y9L6zT0&#10;dHjm94X9UnZp3k7tt6QWO60n4+GwARFpiP/hv/an0TBXa/g9k46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8ifJwgAAANwAAAAPAAAAAAAAAAAAAAAAAJgCAABkcnMvZG93&#10;bnJldi54bWxQSwUGAAAAAAQABAD1AAAAhwMAAAAA&#10;" path="m3098,l,18135r33832,4318l34493,18605,3098,xe" fillcolor="#6b6b6b" stroked="f">
              <v:path arrowok="t"/>
            </v:shape>
            <v:shape id="Image 210" o:spid="_x0000_s1235" type="#_x0000_t75" style="position:absolute;left:39312;top:11613;width:1450;height:8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c4FvDAAAA3AAAAA8AAABkcnMvZG93bnJldi54bWxET7tuwjAU3ZH4B+sidSsOVCo0xYkQakWX&#10;CEhZ2G7jmwfE12nsQvr39VCJ8ei8V+lgWnGl3jWWFcymEQjiwuqGKwXHz/fHJQjnkTW2lknBLzlI&#10;k/FohbG2Nz7QNfeVCCHsYlRQe9/FUrqiJoNuajviwJW2N+gD7Cupe7yFcNPKeRQ9S4MNh4YaO9rU&#10;VFzyH6Pg+/TylH3ts/P2bSvXJV2yxa70Sj1MhvUrCE+Dv4v/3R9awXwW5ocz4QjI5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zgW8MAAADcAAAADwAAAAAAAAAAAAAAAACf&#10;AgAAZHJzL2Rvd25yZXYueG1sUEsFBgAAAAAEAAQA9wAAAI8DAAAAAA==&#10;">
              <v:imagedata r:id="rId56" o:title=""/>
            </v:shape>
            <v:shape id="Graphic 211" o:spid="_x0000_s1236" style="position:absolute;left:39560;top:11517;width:959;height:552;visibility:visible;mso-wrap-style:square;v-text-anchor:top" coordsize="95885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r5sIA&#10;AADcAAAADwAAAGRycy9kb3ducmV2LnhtbESPS2vDMBCE74X+B7GFXEoj25RS3CimeUFvoW7oebG2&#10;tqm1MpLix7+PAoEch5n5hlkVk+nEQM63lhWkywQEcWV1y7WC08/h5R2ED8gaO8ukYCYPxfrxYYW5&#10;tiN/01CGWkQI+xwVNCH0uZS+asigX9qeOHp/1hkMUbpaaodjhJtOZknyJg22HBca7GnbUPVfno2C&#10;5HmgfbmzegzmdNyg+51fXabU4mn6/AARaAr38K39pRVkaQrXM/EIyP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9yvmwgAAANwAAAAPAAAAAAAAAAAAAAAAAJgCAABkcnMvZG93&#10;bnJldi54bWxQSwUGAAAAAAQABAD1AAAAhwMAAAAA&#10;" path="m47925,l29937,2055,14104,8145,3557,17284,,27670,3441,38043r10448,9104l29664,53181r17968,1990l65620,53121,81453,47032,92000,37888,95557,27501,92116,17127,81668,8018,65893,1985,47925,xe" fillcolor="#787878" stroked="f">
              <v:path arrowok="t"/>
            </v:shape>
            <v:shape id="Image 212" o:spid="_x0000_s1237" type="#_x0000_t75" style="position:absolute;left:25923;top:10985;width:1448;height:8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DH2zCAAAA3AAAAA8AAABkcnMvZG93bnJldi54bWxEj8FqwzAQRO+F/IPYQG+1bIeW4FoJoVBI&#10;bk1qel6sjWVirRxLsd2/rwqBHIeZecOU29l2YqTBt44VZEkKgrh2uuVGQfX9+bIG4QOyxs4xKfgl&#10;D9vN4qnEQruJjzSeQiMihH2BCkwIfSGlrw1Z9InriaN3doPFEOXQSD3gFOG2k3mavkmLLccFgz19&#10;GKovp5tVsLsY9OvmZ1V9VVOPR369ejoo9bycd+8gAs3hEb6391pBnuXwfyYeAb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Ax9swgAAANwAAAAPAAAAAAAAAAAAAAAAAJ8C&#10;AABkcnMvZG93bnJldi54bWxQSwUGAAAAAAQABAD3AAAAjgMAAAAA&#10;">
              <v:imagedata r:id="rId57" o:title=""/>
            </v:shape>
            <v:shape id="Graphic 213" o:spid="_x0000_s1238" style="position:absolute;left:26170;top:10887;width:959;height:552;visibility:visible;mso-wrap-style:square;v-text-anchor:top" coordsize="95885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kQCsMA&#10;AADcAAAADwAAAGRycy9kb3ducmV2LnhtbESPQWvCQBSE7wX/w/KEXopuTItIdBVtLXgrRvH8yD6T&#10;YPZt2N0m8d+7QqHHYWa+YVabwTSiI+drywpm0wQEcWF1zaWC8+l7sgDhA7LGxjIpuJOHzXr0ssJM&#10;256P1OWhFBHCPkMFVQhtJqUvKjLop7Yljt7VOoMhSldK7bCPcNPINEnm0mDNcaHClj4rKm75r1GQ&#10;vHW0z7+s7oM5/+zQXe4fLlXqdTxslyACDeE//Nc+aAXp7B2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kQCsMAAADcAAAADwAAAAAAAAAAAAAAAACYAgAAZHJzL2Rv&#10;d25yZXYueG1sUEsFBgAAAAAEAAQA9QAAAIgDAAAAAA==&#10;" path="m47925,l29937,2055,14104,8145,3557,17284,,27670,3441,38043r10448,9104l29664,53181r17968,1990l65620,53121,81453,47032,92000,37888,95557,27501,92116,17127,81668,8018,65893,1985,47925,xe" fillcolor="#787878" stroked="f">
              <v:path arrowok="t"/>
            </v:shape>
            <v:shape id="Graphic 214" o:spid="_x0000_s1239" style="position:absolute;left:32081;top:10884;width:1213;height:394;visibility:visible;mso-wrap-style:square;v-text-anchor:top" coordsize="121285,39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kyMQA&#10;AADcAAAADwAAAGRycy9kb3ducmV2LnhtbESPQWsCMRSE74X+h/AKvdWsS7GyNUoRxHopuHro8bF5&#10;3Wy7eVk20aT++kYQehxm5htmsUq2F2cafedYwXRSgCBunO64VXA8bJ7mIHxA1tg7JgW/5GG1vL9b&#10;YKVd5D2d69CKDGFfoQITwlBJ6RtDFv3EDcTZ+3KjxZDl2Eo9Ysxw28uyKGbSYsd5weBAa0PNT32y&#10;CrbxO+nLx9B+1i/e7ZIpY4ylUo8P6e0VRKAU/sO39rtWUE6f4XomHw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1ZMjEAAAA3AAAAA8AAAAAAAAAAAAAAAAAmAIAAGRycy9k&#10;b3ducmV2LnhtbFBLBQYAAAAABAAEAPUAAACJAwAAAAA=&#10;" path="m17424,l,25158,120929,39204,17424,xe" fillcolor="#454545" stroked="f">
              <v:path arrowok="t"/>
            </v:shape>
            <v:shape id="Graphic 215" o:spid="_x0000_s1240" style="position:absolute;left:32255;top:10713;width:1035;height:566;visibility:visible;mso-wrap-style:square;v-text-anchor:top" coordsize="103505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xL8gA&#10;AADcAAAADwAAAGRycy9kb3ducmV2LnhtbESPT2vCQBTE70K/w/IKXqTZKFTSNKu0Bf/gQahpwd4e&#10;2dckNPs2ZFeTfntXEDwOM/MbJlsOphFn6lxtWcE0ikEQF1bXXCr4yldPCQjnkTU2lknBPzlYLh5G&#10;Gaba9vxJ54MvRYCwS1FB5X2bSumKigy6yLbEwfu1nUEfZFdK3WEf4KaRszieS4M1h4UKW/qoqPg7&#10;nIyCSZz493zzkvwc13a37r9Px3yzV2r8OLy9gvA0+Hv41t5qBbPpM1zPhCM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tvEvyAAAANwAAAAPAAAAAAAAAAAAAAAAAJgCAABk&#10;cnMvZG93bnJldi54bWxQSwUGAAAAAAQABAD1AAAAjQMAAAAA&#10;" path="m49669,r-660,3848l,17043,103504,56248,49669,xe" fillcolor="#3d3d3d" stroked="f">
              <v:path arrowok="t"/>
            </v:shape>
            <v:shape id="Graphic 216" o:spid="_x0000_s1241" style="position:absolute;left:32745;top:10713;width:546;height:566;visibility:visible;mso-wrap-style:square;v-text-anchor:top" coordsize="54610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BPF8MA&#10;AADcAAAADwAAAGRycy9kb3ducmV2LnhtbESPT2sCMRTE7wW/Q3hCbzW7tl10NYqUSu3RP+D1sXlu&#10;VjcvYZPq9tubQsHjMDO/YebL3rbiSl1oHCvIRxkI4srphmsFh/36ZQIiRGSNrWNS8EsBlovB0xxL&#10;7W68pesu1iJBOJSowMToSylDZchiGDlPnLyT6yzGJLta6g5vCW5bOc6yQlpsOC0Y9PRhqLrsfqyC&#10;8HnOp+bLm+O6Jlu8Of+9fX1X6nnYr2YgIvXxEf5vb7SCcV7A35l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BPF8MAAADcAAAADwAAAAAAAAAAAAAAAACYAgAAZHJzL2Rv&#10;d25yZXYueG1sUEsFBgAAAAAEAAQA9QAAAIgDAAAAAA==&#10;" path="m660,l,3848,54495,56248,660,xe" fillcolor="#6b6b6b" stroked="f">
              <v:path arrowok="t"/>
            </v:shape>
            <v:shape id="Graphic 217" o:spid="_x0000_s1242" style="position:absolute;left:32831;top:11185;width:2267;height:1416;visibility:visible;mso-wrap-style:square;v-text-anchor:top" coordsize="226695,141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m5e8MA&#10;AADcAAAADwAAAGRycy9kb3ducmV2LnhtbESPUWvCQBCE3wv9D8cKvtWNgrWkniKlghT6YOwPWHLb&#10;XEhuL+TOJP33PUHwcZiZb5jtfnKtGrgPtRcNy0UGiqX0ppZKw8/l+PIGKkQSQ60X1vDHAfa756ct&#10;5caPcuahiJVKEAk5abAxdjliKC07CgvfsSTv1/eOYpJ9haanMcFdi6sse0VHtaQFSx1/WC6b4uo0&#10;FKcj4vT9lZ0b2/rPcT2Ya4Naz2fT4R1U5Ck+wvf2yWhYLTdwO5OOA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m5e8MAAADcAAAADwAAAAAAAAAAAAAAAACYAgAAZHJzL2Rv&#10;d25yZXYueG1sUEsFBgAAAAAEAAQA9QAAAIgDAAAAAA==&#10;" path="m226085,l165214,95389,,130530r209981,10871l226085,xe" fillcolor="#484848" stroked="f">
              <v:path arrowok="t"/>
            </v:shape>
            <v:shape id="Graphic 218" o:spid="_x0000_s1243" style="position:absolute;left:31621;top:11135;width:1670;height:655;visibility:visible;mso-wrap-style:square;v-text-anchor:top" coordsize="167005,65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P2r74A&#10;AADcAAAADwAAAGRycy9kb3ducmV2LnhtbERPy6rCMBDdC/5DGMGdpnWhUo0igvjgbnx8wNiMbbWZ&#10;1Cba+vc3C8Hl4bzny9aU4k21KywriIcRCOLU6oIzBZfzZjAF4TyyxtIyKfiQg+Wi25ljom3DR3qf&#10;fCZCCLsEFeTeV4mULs3JoBvaijhwN1sb9AHWmdQ1NiHclHIURWNpsODQkGNF65zSx+llFExXV/7D&#10;7T1u73vHzaR8Hvh1UKrfa1czEJ5a/xN/3TutYBSHteFMOAJy8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uz9q++AAAA3AAAAA8AAAAAAAAAAAAAAAAAmAIAAGRycy9kb3ducmV2&#10;LnhtbFBLBQYAAAAABAAEAPUAAACDAwAAAAA=&#10;" path="m46012,l39344,380,,53974,91579,65087,166941,14046,46012,xe" fillcolor="#3d3d3d" stroked="f">
              <v:path arrowok="t"/>
            </v:shape>
            <v:shape id="Graphic 219" o:spid="_x0000_s1244" style="position:absolute;left:32015;top:10486;width:3810;height:2705;visibility:visible;mso-wrap-style:square;v-text-anchor:top" coordsize="381000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mdsMYA&#10;AADcAAAADwAAAGRycy9kb3ducmV2LnhtbESPT2vCQBTE70K/w/IKvenGQMVGN9KWCgq9GNN6fWRf&#10;/tDs25jdauyndwWhx2FmfsMsV4NpxYl611hWMJ1EIIgLqxuuFOT79XgOwnlkja1lUnAhB6v0YbTE&#10;RNsz7+iU+UoECLsEFdTed4mUrqjJoJvYjjh4pe0N+iD7SuoezwFuWhlH0UwabDgs1NjRe03FT/Zr&#10;FGyPZfd2yP7Wuf36sMf9c/wZ8bdST4/D6wKEp8H/h+/tjVYQT1/gdiYcAZ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mdsMYAAADcAAAADwAAAAAAAAAAAAAAAACYAgAAZHJz&#10;L2Rvd25yZXYueG1sUEsFBgAAAAAEAAQA9QAAAIsDAAAAAA==&#10;" path="m81534,200380l52133,130009,,188569r34124,81661l81534,200380xem185750,52870l166497,,73672,22720r53836,56248l185750,52870xem380885,70027l239433,50330r-53671,2527l307644,69837r73241,190xe" fillcolor="#454545" stroked="f">
              <v:path arrowok="t"/>
            </v:shape>
            <v:shape id="Image 220" o:spid="_x0000_s1245" type="#_x0000_t75" style="position:absolute;left:32015;top:12372;width:341;height:14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53FLBAAAA3AAAAA8AAABkcnMvZG93bnJldi54bWxET89rgzAUvg/2P4Q32GXMOA9ObNMyhoWd&#10;RmcL8/gwr1FmXsSk1f33zaHQ48f3e71d7CAuNPnesYK3JAVB3Drds1FwPOxeCxA+IGscHJOCf/Kw&#10;3Tw+rLHUbuYfutTBiBjCvkQFXQhjKaVvO7LoEzcSR+7kJoshwslIPeEcw+0gszTNpcWeY0OHI312&#10;1P7VZ6uAm6ovmt/3qqiky1+C3n+b2Sj1/LR8rEAEWsJdfHN/aQVZFufHM/EIyM0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53FLBAAAA3AAAAA8AAAAAAAAAAAAAAAAAnwIA&#10;AGRycy9kb3ducmV2LnhtbFBLBQYAAAAABAAEAPcAAACNAwAAAAA=&#10;">
              <v:imagedata r:id="rId58" o:title=""/>
            </v:shape>
            <v:shape id="Graphic 221" o:spid="_x0000_s1246" style="position:absolute;left:32356;top:12490;width:547;height:914;visibility:visible;mso-wrap-style:square;v-text-anchor:top" coordsize="5461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eIMUA&#10;AADcAAAADwAAAGRycy9kb3ducmV2LnhtbESPQWsCMRSE7wX/Q3gFL0WzLihlaxSxFEXooSqeH5vX&#10;3aXJy5pEd/XXm0Khx2FmvmHmy94acSUfGscKJuMMBHHpdMOVguPhY/QKIkRkjcYxKbhRgOVi8DTH&#10;QruOv+i6j5VIEA4FKqhjbAspQ1mTxTB2LXHyvp23GJP0ldQeuwS3RuZZNpMWG04LNba0rqn82V+s&#10;gpdtmH0a0x9W7/fTVJ6689pvdkoNn/vVG4hIffwP/7W3WkGeT+D3TDo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14gxQAAANwAAAAPAAAAAAAAAAAAAAAAAJgCAABkcnMv&#10;ZG93bnJldi54bWxQSwUGAAAAAAQABAD1AAAAigMAAAAA&#10;" path="m47409,l,69849,7785,90982,54444,22224,47409,xe" fillcolor="#d12227" stroked="f">
              <v:path arrowok="t"/>
            </v:shape>
            <v:shape id="Graphic 222" o:spid="_x0000_s1247" style="position:absolute;left:30603;top:11666;width:3149;height:1563;visibility:visible;mso-wrap-style:square;v-text-anchor:top" coordsize="314960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7HHcIA&#10;AADcAAAADwAAAGRycy9kb3ducmV2LnhtbESPQWsCMRSE7wX/Q3iCt5ptDmK3RrGC0B7rtj0/Nq+7&#10;q5uXJXnq9t83BcHjMDPfMKvN6Ht1oZi6wBae5gUo4jq4jhsLn9X+cQkqCbLDPjBZ+KUEm/XkYYWl&#10;C1f+oMtBGpUhnEq00IoMpdapbsljmoeBOHs/IXqULGOjXcRrhvtem6JYaI8d54UWB9q1VJ8OZ2/h&#10;W8zrV+iX78Gdqq6I5+djRWLtbDpuX0AJjXIP39pvzoIxBv7P5CO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/scdwgAAANwAAAAPAAAAAAAAAAAAAAAAAJgCAABkcnMvZG93&#10;bnJldi54bWxQSwUGAAAAAAQABAD1AAAAhwMAAAAA&#10;" path="m101803,876l72732,,,55308r28232,1524l101803,876xem314769,155854r-3505,-18542l222796,82372r7035,22225l314769,155854xe" fillcolor="#dc6363" stroked="f">
              <v:path arrowok="t"/>
            </v:shape>
            <v:shape id="Graphic 223" o:spid="_x0000_s1248" style="position:absolute;left:30878;top:10303;width:2807;height:1378;visibility:visible;mso-wrap-style:square;v-text-anchor:top" coordsize="280670,137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0/sUA&#10;AADcAAAADwAAAGRycy9kb3ducmV2LnhtbESPzW7CMBCE70h9B2srcSsOAQEKGFSQ+DtCe+G2irdx&#10;1HidxgYCT4+RKnEczcw3mtmitZW4UONLxwr6vQQEce50yYWC76/1xwSED8gaK8ek4EYeFvO3zgwz&#10;7a58oMsxFCJC2GeowIRQZ1L63JBF33M1cfR+XGMxRNkUUjd4jXBbyTRJRtJiyXHBYE0rQ/nv8WwV&#10;jLeDkV72l3/5/tZOzkNzum92tVLd9/ZzCiJQG17h//ZOK0jTATz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fT+xQAAANwAAAAPAAAAAAAAAAAAAAAAAJgCAABkcnMv&#10;ZG93bnJldi54bWxQSwUGAAAAAAQABAD1AAAAigMAAAAA&#10;" path="m74244,137210l26504,114706,,115023r45173,21298l74244,137210xem280174,18300l272249,,188823,r4636,18300l280174,18300xe" fillcolor="#d12227" stroked="f">
              <v:path arrowok="t"/>
            </v:shape>
            <v:shape id="Graphic 224" o:spid="_x0000_s1249" style="position:absolute;left:33601;top:10157;width:571;height:330;visibility:visible;mso-wrap-style:square;v-text-anchor:top" coordsize="57150,3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IhG8MA&#10;AADcAAAADwAAAGRycy9kb3ducmV2LnhtbESP0YrCMBRE34X9h3AXfNPU4opWoywrgi8rWP2Aa3Nt&#10;q81NSaJ2/34jCD4OM3OGWaw604g7OV9bVjAaJiCIC6trLhUcD5vBFIQPyBoby6Tgjzyslh+9BWba&#10;PnhP9zyUIkLYZ6igCqHNpPRFRQb90LbE0TtbZzBE6UqpHT4i3DQyTZKJNFhzXKiwpZ+Kimt+Mwoa&#10;Z6azg+HT9vfrvFvPrpfbaLxWqv/Zfc9BBOrCO/xqb7WCNB3D8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IhG8MAAADcAAAADwAAAAAAAAAAAAAAAACYAgAAZHJzL2Rv&#10;d25yZXYueG1sUEsFBgAAAAAEAAQA9QAAAIgDAAAAAA==&#10;" path="m48133,l,14604,7924,32905,57086,17995,48133,xe" fillcolor="#dc6363" stroked="f">
              <v:path arrowok="t"/>
            </v:shape>
            <v:shape id="Graphic 225" o:spid="_x0000_s1250" style="position:absolute;left:35092;top:11185;width:609;height:787;visibility:visible;mso-wrap-style:square;v-text-anchor:top" coordsize="60960,78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5J8UA&#10;AADcAAAADwAAAGRycy9kb3ducmV2LnhtbESPW2sCMRSE3wv+h3CEvtWsK1tkNYpIC0Kh1AuCb4fN&#10;2YtuTpYk6vrvm0LBx2FmvmHmy9604kbON5YVjEcJCOLC6oYrBYf959sUhA/IGlvLpOBBHpaLwcsc&#10;c23vvKXbLlQiQtjnqKAOocul9EVNBv3IdsTRK60zGKJ0ldQO7xFuWpkmybs02HBcqLGjdU3FZXc1&#10;Ck4fx879bJLHRI+/ym+TldvsXCr1OuxXMxCB+vAM/7c3WkGaZv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3knxQAAANwAAAAPAAAAAAAAAAAAAAAAAJgCAABkcnMv&#10;ZG93bnJldi54bWxQSwUGAAAAAAQABAD1AAAAigMAAAAA&#10;" path="m,l47409,78651,60693,65227,24345,4940,,xe" fillcolor="#d12227" stroked="f">
              <v:path arrowok="t"/>
            </v:shape>
            <v:shape id="Graphic 226" o:spid="_x0000_s1251" style="position:absolute;left:35092;top:11185;width:946;height:51;visibility:visible;mso-wrap-style:square;v-text-anchor:top" coordsize="94615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5oiMEA&#10;AADcAAAADwAAAGRycy9kb3ducmV2LnhtbESPS4vCMBSF94L/IVxhdppahiLVKCIogi58gbi7NNe2&#10;2NyUJtrOv58IgsvDeXyc2aIzlXhR40rLCsajCARxZnXJuYLLeT2cgHAeWWNlmRT8kYPFvN+bYapt&#10;y0d6nXwuwgi7FBUU3teplC4ryKAb2Zo4eHfbGPRBNrnUDbZh3FQyjqJEGiw5EAqsaVVQ9jg9TYDs&#10;9L7dHC7nxN3w9xrt8VZLVOpn0C2nIDx1/hv+tLdaQRwn8D4Tjo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eaIjBAAAA3AAAAA8AAAAAAAAAAAAAAAAAmAIAAGRycy9kb3du&#10;cmV2LnhtbFBLBQYAAAAABAAEAPUAAACGAwAAAAA=&#10;" path="m,l24345,4940r70244,114l73240,190,,xe" fillcolor="#dc6363" stroked="f">
              <v:path arrowok="t"/>
            </v:shape>
            <v:shape id="Image 227" o:spid="_x0000_s1252" type="#_x0000_t75" style="position:absolute;left:30591;top:6288;width:4279;height:23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PBZ3DAAAA3AAAAA8AAABkcnMvZG93bnJldi54bWxEj92KwjAUhO8XfIdwBO/W1O6ySjWKKIIo&#10;CP6At8fm2BSbk9Jktb79RljwcpiZb5jJrLWVuFPjS8cKBv0EBHHudMmFgtNx9TkC4QOyxsoxKXiS&#10;h9m08zHBTLsH7+l+CIWIEPYZKjAh1JmUPjdk0fddTRy9q2sshiibQuoGHxFuK5kmyY+0WHJcMFjT&#10;wlB+O/xaBUlu6dusL7RZbZd82+2/NsvdWalet52PQQRqwzv8315rBWk6hNeZeATk9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8FncMAAADcAAAADwAAAAAAAAAAAAAAAACf&#10;AgAAZHJzL2Rvd25yZXYueG1sUEsFBgAAAAAEAAQA9wAAAI8DAAAAAA==&#10;">
              <v:imagedata r:id="rId59" o:title=""/>
            </v:shape>
            <v:shape id="Graphic 228" o:spid="_x0000_s1253" style="position:absolute;left:24509;top:9783;width:2235;height:1404;visibility:visible;mso-wrap-style:square;v-text-anchor:top" coordsize="223520,140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+bVcAA&#10;AADcAAAADwAAAGRycy9kb3ducmV2LnhtbERPzYrCMBC+C75DGGFvmprDItUo7roLiwdB6wMMzdhU&#10;m0lpYq1vvzkIHj++/9VmcI3oqQu1Zw3zWQaCuPSm5krDufidLkCEiGyw8UwanhRgsx6PVpgb/+Aj&#10;9adYiRTCIUcNNsY2lzKUlhyGmW+JE3fxncOYYFdJ0+EjhbtGqiz7lA5rTg0WW/q2VN5Od6dhdy62&#10;X+r6s7fz+pmpvqTdvT9o/TEZtksQkYb4Fr/cf0aDUmltOpOO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+bVcAAAADcAAAADwAAAAAAAAAAAAAAAACYAgAAZHJzL2Rvd25y&#10;ZXYueG1sUEsFBgAAAAAEAAQA9QAAAIUDAAAAAA==&#10;" path="m21107,l3746,,,5791,115735,123774r28244,12255l213080,139776r10211,-11570l21107,xe" fillcolor="#c4bfde" stroked="f">
              <v:path arrowok="t"/>
            </v:shape>
            <v:shape id="Graphic 229" o:spid="_x0000_s1254" style="position:absolute;left:26585;top:11038;width:2203;height:1149;visibility:visible;mso-wrap-style:square;v-text-anchor:top" coordsize="220345,114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X/sQA&#10;AADcAAAADwAAAGRycy9kb3ducmV2LnhtbESP0WrCQBRE3wX/YblC33RjHkSjq6jYUloEm/oBl+w1&#10;Wc3eDdltTP++WxB8HGbmDLPa9LYWHbXeOFYwnSQgiAunDZcKzt+v4zkIH5A11o5JwS952KyHgxVm&#10;2t35i7o8lCJC2GeooAqhyaT0RUUW/cQ1xNG7uNZiiLItpW7xHuG2lmmSzKRFw3Ghwob2FRW3/Mcq&#10;uJLxs/nnm0yOetptT4eezcdOqZdRv12CCNSHZ/jRftcK0nQB/2fi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pV/7EAAAA3AAAAA8AAAAAAAAAAAAAAAAAmAIAAGRycy9k&#10;b3ducmV2LnhtbFBLBQYAAAAABAAEAPUAAACJAwAAAAA=&#10;" path="m20764,l,14300,25184,29959r177038,84467l216877,114452r3341,-5741l111645,25526,94284,14300,38112,5448,20764,xe" fillcolor="#e1e1e0" stroked="f">
              <v:path arrowok="t"/>
            </v:shape>
            <v:shape id="Graphic 230" o:spid="_x0000_s1255" style="position:absolute;left:26420;top:10735;width:483;height:515;visibility:visible;mso-wrap-style:square;v-text-anchor:top" coordsize="48260,5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LgcMA&#10;AADcAAAADwAAAGRycy9kb3ducmV2LnhtbERPTWvCQBC9C/6HZQRvZlMtQaKrFFGxhxqq9uBtyE6T&#10;0OxsyG6TtL/ePRR6fLzv9XYwteiodZVlBU9RDII4t7riQsHtepgtQTiPrLG2TAp+yMF2Mx6tMdW2&#10;53fqLr4QIYRdigpK75tUSpeXZNBFtiEO3KdtDfoA20LqFvsQbmo5j+NEGqw4NJTY0K6k/OvybRR8&#10;4PV4Kn571nxbJs/Z/vX8lt2Vmk6GlxUIT4P/F/+5T1rBfBHmhzPh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CLgcMAAADcAAAADwAAAAAAAAAAAAAAAACYAgAAZHJzL2Rv&#10;d25yZXYueG1sUEsFBgAAAAAEAAQA9QAAAIgDAAAAAA==&#10;" path="m48183,37084l46291,17399r1626,-940l47967,8521,39509,3644,32346,901,24180,,16002,927,8801,3695,292,8610r-38,7938l1955,17538,38,37084,24041,51003r8775,-1004l33020,49999r7899,-3048l45681,44234r2452,-3582l48183,37084xe" fillcolor="#434545" stroked="f">
              <v:path arrowok="t"/>
            </v:shape>
            <v:shape id="Image 231" o:spid="_x0000_s1256" type="#_x0000_t75" style="position:absolute;left:31661;top:14228;width:4279;height:23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d7kzDAAAA3AAAAA8AAABkcnMvZG93bnJldi54bWxEj0FrwkAUhO8F/8PyBG91Y6TFpK4ilkCP&#10;GuP9kX1N0mbfxt2tSf99t1DocZiZb5jtfjK9uJPznWUFq2UCgri2uuNGQXUpHjcgfEDW2FsmBd/k&#10;Yb+bPWwx13bkM93L0IgIYZ+jgjaEIZfS1y0Z9Es7EEfv3TqDIUrXSO1wjHDTyzRJnqXBjuNCiwMd&#10;W6o/yy+joKvkx1leT8EdT9mteB3LJ8xKpRbz6fACItAU/sN/7TetIF2v4PdMPAJy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J3uTMMAAADcAAAADwAAAAAAAAAAAAAAAACf&#10;AgAAZHJzL2Rvd25yZXYueG1sUEsFBgAAAAAEAAQA9wAAAI8DAAAAAA==&#10;">
              <v:imagedata r:id="rId60" o:title=""/>
            </v:shape>
            <v:shape id="Graphic 232" o:spid="_x0000_s1257" style="position:absolute;left:39944;top:10403;width:2235;height:1403;visibility:visible;mso-wrap-style:square;v-text-anchor:top" coordsize="223520,140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46YsQA&#10;AADcAAAADwAAAGRycy9kb3ducmV2LnhtbESPzWrDMBCE74G8g9hAb4kcFUpwI5v8tFB6KOTnARZr&#10;azmxVsZSHOftq0Khx2FmvmHW5ehaMVAfGs8alosMBHHlTcO1hvPpfb4CESKywdYzaXhQgLKYTtaY&#10;G3/nAw3HWIsE4ZCjBhtjl0sZKksOw8J3xMn79r3DmGRfS9PjPcFdK1WWvUiHDacFix3tLFXX481p&#10;2J9Pm626vH3aZfPI1FDR/jZ8af00GzevICKN8T/81/4wGtSzgt8z6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eOmLEAAAA3AAAAA8AAAAAAAAAAAAAAAAAmAIAAGRycy9k&#10;b3ducmV2LnhtbFBLBQYAAAAABAAEAPUAAACJAwAAAAA=&#10;" path="m219544,l202183,,,128206r10210,11570l79311,136029r28245,-12255l223291,5791,219544,xe" fillcolor="#c4bfde" stroked="f">
              <v:path arrowok="t"/>
            </v:shape>
            <v:shape id="Graphic 233" o:spid="_x0000_s1258" style="position:absolute;left:37898;top:11658;width:2204;height:1149;visibility:visible;mso-wrap-style:square;v-text-anchor:top" coordsize="220345,114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j2ycMA&#10;AADcAAAADwAAAGRycy9kb3ducmV2LnhtbESP3YrCMBSE7xd8h3AE79ZUBZFqFBUVWVnw7wEOzbGN&#10;NielibX79mZhYS+HmfmGmS1aW4qGam8cKxj0ExDEmdOGcwXXy/ZzAsIHZI2lY1LwQx4W887HDFPt&#10;Xnyi5hxyESHsU1RQhFClUvqsIIu+7yri6N1cbTFEWedS1/iKcFvKYZKMpUXDcaHAitYFZY/z0yq4&#10;k/HjyWEnk289aJbHTcvma6VUr9supyACteE//NfeawXD0Qh+z8Qj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j2ycMAAADcAAAADwAAAAAAAAAAAAAAAACYAgAAZHJzL2Rv&#10;d25yZXYueG1sUEsFBgAAAAAEAAQA9QAAAIgDAAAAAA==&#10;" path="m199453,l182105,5448r-56172,8852l108572,25526,,108711r3340,5728l17995,114426,195033,29959,220218,14300,199453,xe" fillcolor="#e1e1e0" stroked="f">
              <v:path arrowok="t"/>
            </v:shape>
            <v:shape id="Graphic 234" o:spid="_x0000_s1259" style="position:absolute;left:39810;top:11355;width:483;height:514;visibility:visible;mso-wrap-style:square;v-text-anchor:top" coordsize="48260,5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uNgsYA&#10;AADcAAAADwAAAGRycy9kb3ducmV2LnhtbESPQWvCQBSE7wX/w/IEb81GDRJSVxGxxR6sNNpDb4/s&#10;Mwlm34bs1qT99V2h0OMwM98wy/VgGnGjztWWFUyjGARxYXXNpYLz6fkxBeE8ssbGMin4Jgfr1ehh&#10;iZm2Pb/TLfelCBB2GSqovG8zKV1RkUEX2ZY4eBfbGfRBdqXUHfYBbho5i+OFNFhzWKiwpW1FxTX/&#10;Mgo+8PSyL3961nxOF8lx9/p2OH4qNRkPmycQngb/H/5r77WC2TyB+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uNgsYAAADcAAAADwAAAAAAAAAAAAAAAACYAgAAZHJz&#10;L2Rvd25yZXYueG1sUEsFBgAAAAAEAAQA9QAAAIsDAAAAAA==&#10;" path="m48196,37084l46304,17411r1625,-940l47980,8534,39522,3657,32359,901,24193,,16014,939,8813,3708,304,8623r-38,7937l1955,17551,38,37084,24041,51003r8788,-1004l33032,49999r7900,-3048l45694,44234r2451,-3582l48196,37084xe" fillcolor="#434545" stroked="f">
              <v:path arrowok="t"/>
            </v:shape>
            <v:shape id="Image 235" o:spid="_x0000_s1260" type="#_x0000_t75" style="position:absolute;left:35037;top:23739;width:1393;height:6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6uLLFAAAA3AAAAA8AAABkcnMvZG93bnJldi54bWxEj81qwzAQhO+FvIPYQC6llpM2aXEsm9KQ&#10;0kMu+bn0tlgb28RaGUlxnLevCoUeh5n5hsnL0XRiIOdbywrmSQqCuLK65VrB6bh9egPhA7LGzjIp&#10;uJOHspg85Jhpe+M9DYdQiwhhn6GCJoQ+k9JXDRn0ie2Jo3e2zmCI0tVSO7xFuOnkIk1X0mDLcaHB&#10;nj4aqi6Hq1GweyXXucfN9XNjXoZTit9bE3qlZtPxfQ0i0Bj+w3/tL61g8byE3zPxCMj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eriyxQAAANwAAAAPAAAAAAAAAAAAAAAA&#10;AJ8CAABkcnMvZG93bnJldi54bWxQSwUGAAAAAAQABAD3AAAAkQMAAAAA&#10;">
              <v:imagedata r:id="rId61" o:title=""/>
            </v:shape>
            <v:shape id="Image 236" o:spid="_x0000_s1261" type="#_x0000_t75" style="position:absolute;left:35037;top:23337;width:1393;height:8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8YnfFAAAA3AAAAA8AAABkcnMvZG93bnJldi54bWxEj0FrwkAUhO+C/2F5hV5EN0YJJXUTxCL0&#10;oqDWg7dH9nUTmn0bstuY/vuuUOhxmJlvmE052lYM1PvGsYLlIgFBXDndsFHwcdnPX0D4gKyxdUwK&#10;fshDWUwnG8y1u/OJhnMwIkLY56igDqHLpfRVTRb9wnXE0ft0vcUQZW+k7vEe4baVaZJk0mLDcaHG&#10;jnY1VV/nb6vgcsvM23Wvr2s/HFKThGO73c2Uen4at68gAo3hP/zXftcK0lUGjzPxCMj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/GJ3xQAAANwAAAAPAAAAAAAAAAAAAAAA&#10;AJ8CAABkcnMvZG93bnJldi54bWxQSwUGAAAAAAQABAD3AAAAkQMAAAAA&#10;">
              <v:imagedata r:id="rId62" o:title=""/>
            </v:shape>
            <v:shape id="Image 237" o:spid="_x0000_s1262" type="#_x0000_t75" style="position:absolute;left:27934;top:24860;width:1393;height:6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mdOLHAAAA3AAAAA8AAABkcnMvZG93bnJldi54bWxEj81rAjEUxO+C/0N4Qm+arVusrEYpBT8O&#10;Fj8PHl83z83Szcuyibr1r28KhR6HmfkNM523thI3anzpWMHzIAFBnDtdcqHgdFz0xyB8QNZYOSYF&#10;3+RhPut2pphpd+c93Q6hEBHCPkMFJoQ6k9Lnhiz6gauJo3dxjcUQZVNI3eA9wm0lh0kykhZLjgsG&#10;a3o3lH8drlbBKr2cH4ulSZfuc7uxu9315WNESj312rcJiEBt+A//tddawTB9hd8z8QjI2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pmdOLHAAAA3AAAAA8AAAAAAAAAAAAA&#10;AAAAnwIAAGRycy9kb3ducmV2LnhtbFBLBQYAAAAABAAEAPcAAACTAwAAAAA=&#10;">
              <v:imagedata r:id="rId63" o:title=""/>
            </v:shape>
            <v:shape id="Image 238" o:spid="_x0000_s1263" type="#_x0000_t75" style="position:absolute;left:27934;top:24458;width:1392;height:8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vU57DAAAA3AAAAA8AAABkcnMvZG93bnJldi54bWxET89rwjAUvg/2P4Q32GXY1DqKdEYRRdhl&#10;wqw97PZonmmxeSlNVrv/fjkIHj++36vNZDsx0uBbxwrmSQqCuHa6ZaPgXB5mSxA+IGvsHJOCP/Kw&#10;WT8/rbDQ7sbfNJ6CETGEfYEKmhD6QkpfN2TRJ64njtzFDRZDhIOResBbDLedzNI0lxZbjg0N9rRr&#10;qL6efq2C8ic3++qgq3c/fmUmDcduu3tT6vVl2n6ACDSFh/ju/tQKskVcG8/EI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9TnsMAAADcAAAADwAAAAAAAAAAAAAAAACf&#10;AgAAZHJzL2Rvd25yZXYueG1sUEsFBgAAAAAEAAQA9wAAAI8DAAAAAA==&#10;">
              <v:imagedata r:id="rId62" o:title=""/>
            </v:shape>
            <v:shape id="Image 239" o:spid="_x0000_s1264" type="#_x0000_t75" style="position:absolute;left:27934;top:24015;width:1393;height:11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1WCnGAAAA3AAAAA8AAABkcnMvZG93bnJldi54bWxEj09rwkAQxe8Fv8Mygre6MaFi02xEBNFS&#10;PPiHnofsNBuanQ3ZVaOfvlso9Ph4835vXrEcbCuu1PvGsYLZNAFBXDndcK3gfNo8L0D4gKyxdUwK&#10;7uRhWY6eCsy1u/GBrsdQiwhhn6MCE0KXS+krQxb91HXE0ftyvcUQZV9L3eMtwm0r0ySZS4sNxwaD&#10;Ha0NVd/Hi41vZA/6fN9myXm1ePk4tRtT79ODUpPxsHoDEWgI/8d/6Z1WkGav8DsmEkCW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vVYKcYAAADcAAAADwAAAAAAAAAAAAAA&#10;AACfAgAAZHJzL2Rvd25yZXYueG1sUEsFBgAAAAAEAAQA9wAAAJIDAAAAAA==&#10;">
              <v:imagedata r:id="rId64" o:title=""/>
            </v:shape>
            <v:shape id="Image 240" o:spid="_x0000_s1265" type="#_x0000_t75" style="position:absolute;left:40509;top:26898;width:1393;height:6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AUUjDAAAA3AAAAA8AAABkcnMvZG93bnJldi54bWxET8tqwkAU3Qv+w3CF7syktoqkjlIKipZ2&#10;0agLd5fMbRI6cydkJo/+fWdRcHk4781utEb01PrasYLHJAVBXDhdc6ngct7P1yB8QNZoHJOCX/Kw&#10;204nG8y0G/iL+jyUIoawz1BBFUKTSemLiiz6xDXEkft2rcUQYVtK3eIQw62RizRdSYs1x4YKG3qr&#10;qPjJO6tg+W4OQZumP52vT5f1x6fpbulVqYfZ+PoCItAY7uJ/91ErWDzH+fFMPAJ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4BRSMMAAADcAAAADwAAAAAAAAAAAAAAAACf&#10;AgAAZHJzL2Rvd25yZXYueG1sUEsFBgAAAAAEAAQA9wAAAI8DAAAAAA==&#10;">
              <v:imagedata r:id="rId65" o:title=""/>
            </v:shape>
            <v:shape id="Image 241" o:spid="_x0000_s1266" type="#_x0000_t75" style="position:absolute;left:40509;top:26496;width:1393;height:8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zTnrEAAAA3AAAAA8AAABkcnMvZG93bnJldi54bWxEj9GKwjAURN+F/YdwF3zTVFEp1Shl1VXw&#10;QVb3Ay7NtS3b3NQm2u7fG0HwcZiZM8xi1ZlK3KlxpWUFo2EEgjizuuRcwe95O4hBOI+ssbJMCv7J&#10;wWr50Vtgom3LP3Q/+VwECLsEFRTe14mULivIoBvamjh4F9sY9EE2udQNtgFuKjmOopk0WHJYKLCm&#10;r4Kyv9PNKEg359ntsD5Mv3167Np4E1/XO6dU/7NL5yA8df4dfrX3WsF4MoLnmXAE5P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zTnrEAAAA3AAAAA8AAAAAAAAAAAAAAAAA&#10;nwIAAGRycy9kb3ducmV2LnhtbFBLBQYAAAAABAAEAPcAAACQAwAAAAA=&#10;">
              <v:imagedata r:id="rId66" o:title=""/>
            </v:shape>
            <v:shape id="Image 242" o:spid="_x0000_s1267" type="#_x0000_t75" style="position:absolute;left:40509;top:26054;width:1393;height:11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V1svGAAAA3AAAAA8AAABkcnMvZG93bnJldi54bWxEj0FrwkAUhO+C/2F5hd50Yyi2RFcpUqlB&#10;PCQt2OMj+0yi2bchu2r8965Q8DjMfDPMfNmbRlyoc7VlBZNxBIK4sLrmUsHvz3r0AcJ5ZI2NZVJw&#10;IwfLxXAwx0TbK2d0yX0pQgm7BBVU3reJlK6oyKAb25Y4eAfbGfRBdqXUHV5DuWlkHEVTabDmsFBh&#10;S6uKilN+NgribD3ZpsfjLkvb9/Pf5uv7kO73Sr2+9J8zEJ56/wz/0xsduLcYHmfCEZC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lXWy8YAAADcAAAADwAAAAAAAAAAAAAA&#10;AACfAgAAZHJzL2Rvd25yZXYueG1sUEsFBgAAAAAEAAQA9wAAAJIDAAAAAA==&#10;">
              <v:imagedata r:id="rId67" o:title=""/>
            </v:shape>
            <v:shape id="Graphic 243" o:spid="_x0000_s1268" style="position:absolute;left:31860;top:27677;width:4146;height:2393;visibility:visible;mso-wrap-style:square;v-text-anchor:top" coordsize="414655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2RMcA&#10;AADcAAAADwAAAGRycy9kb3ducmV2LnhtbESPQWvCQBSE7wX/w/IKvZRmoxWxqauIxSriobFSenzN&#10;vibB7NuQXWP8964geBxm5htmMutMJVpqXGlZQT+KQRBnVpecK9h/L1/GIJxH1lhZJgVncjCb9h4m&#10;mGh74pTanc9FgLBLUEHhfZ1I6bKCDLrI1sTB+7eNQR9kk0vd4CnATSUHcTySBksOCwXWtCgoO+yO&#10;RsHq72dp0+5tu/7YPO8PX8Mx/X46pZ4eu/k7CE+dv4dv7bVWMBi+wvVMOA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1NkTHAAAA3AAAAA8AAAAAAAAAAAAAAAAAmAIAAGRy&#10;cy9kb3ducmV2LnhtbFBLBQYAAAAABAAEAPUAAACMAwAAAAA=&#10;" path="m230352,l111836,15747,72148,26682,34972,52506,2908,117690,,133007r1536,11760l32029,179539r67526,39053l139941,233997r43955,5169l192036,239052,302412,223392r39675,-10896l379277,186655r32063,-65193l414261,106171,412724,94399,383933,60769,312851,19507,274320,5168,230352,xe" fillcolor="#292828" stroked="f">
              <v:path arrowok="t"/>
            </v:shape>
            <v:shape id="Image 244" o:spid="_x0000_s1269" type="#_x0000_t75" style="position:absolute;left:31464;top:32123;width:1393;height:6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1DTLFAAAA3AAAAA8AAABkcnMvZG93bnJldi54bWxEj81qwzAQhO+FvIPYQG61HGPa4EQJoWAI&#10;udUthtw21vqHWCvHUmP37atCocdhZr5hdofZ9OJBo+ssK1hHMQjiyuqOGwWfH/nzBoTzyBp7y6Tg&#10;mxwc9ounHWbaTvxOj8I3IkDYZaig9X7IpHRVSwZdZAfi4NV2NOiDHBupR5wC3PQyieMXabDjsNDi&#10;QG8tVbfiyyi45eU0lKdkU9XlJb6eZX5/tblSq+V83ILwNPv/8F/7pBUkaQq/Z8IRkP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9Q0yxQAAANwAAAAPAAAAAAAAAAAAAAAA&#10;AJ8CAABkcnMvZG93bnJldi54bWxQSwUGAAAAAAQABAD3AAAAkQMAAAAA&#10;">
              <v:imagedata r:id="rId68" o:title=""/>
            </v:shape>
            <v:shape id="Image 245" o:spid="_x0000_s1270" type="#_x0000_t75" style="position:absolute;left:31464;top:31718;width:1393;height:8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ISHnGAAAA3AAAAA8AAABkcnMvZG93bnJldi54bWxEj91qwkAUhO8LvsNyhN7VjVJDSF0lqP2B&#10;XBQTH+CQPU2C2bMxu5r07buFQi+HmfmG2ewm04k7Da61rGC5iEAQV1a3XCs4l69PCQjnkTV2lknB&#10;NznYbWcPG0y1HflE98LXIkDYpaig8b5PpXRVQwbdwvbEwfuyg0Ef5FBLPeAY4KaTqyiKpcGWw0KD&#10;Pe0bqi7FzSjIjmV8yw/5+s1nn9OYHJPr4d0p9TifshcQnib/H/5rf2gFq+c1/J4JR0B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whIecYAAADcAAAADwAAAAAAAAAAAAAA&#10;AACfAgAAZHJzL2Rvd25yZXYueG1sUEsFBgAAAAAEAAQA9wAAAJIDAAAAAA==&#10;">
              <v:imagedata r:id="rId66" o:title=""/>
            </v:shape>
            <v:shape id="Image 246" o:spid="_x0000_s1271" type="#_x0000_t75" style="position:absolute;left:25993;top:28963;width:1393;height:6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KSzHFAAAA3AAAAA8AAABkcnMvZG93bnJldi54bWxEj8FqwzAQRO+F/IPYQi+lkR3cpLhRjEna&#10;EsgpTj9gsba2ibUykhI7fx8VCj0OM/OGWReT6cWVnO8sK0jnCQji2uqOGwXfp8+XNxA+IGvsLZOC&#10;G3koNrOHNebajnykaxUaESHsc1TQhjDkUvq6JYN+bgfi6P1YZzBE6RqpHY4Rbnq5SJKlNNhxXGhx&#10;oG1L9bm6GAWUvK7KlJ/dqQofu+zw1ZXnfaXU0+NUvoMINIX/8F97rxUssiX8nolHQG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SksxxQAAANwAAAAPAAAAAAAAAAAAAAAA&#10;AJ8CAABkcnMvZG93bnJldi54bWxQSwUGAAAAAAQABAD3AAAAkQMAAAAA&#10;">
              <v:imagedata r:id="rId69" o:title=""/>
            </v:shape>
            <v:shape id="Image 247" o:spid="_x0000_s1272" type="#_x0000_t75" style="position:absolute;left:25993;top:28559;width:1393;height:8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2tJHEAAAA3AAAAA8AAABkcnMvZG93bnJldi54bWxEj0GLwjAUhO/C/ofwFvYimm4RXapRRBH2&#10;oqCuB2+P5pmWbV5KE2v990YQPA4z8w0zW3S2Ei01vnSs4HuYgCDOnS7ZKPg7bgY/IHxA1lg5JgV3&#10;8rCYf/RmmGl34z21h2BEhLDPUEERQp1J6fOCLPqhq4mjd3GNxRBlY6Ru8BbhtpJpkoylxZLjQoE1&#10;rQrK/w9Xq+B4Hpv1aaNPI99uU5OEXbVc9ZX6+uyWUxCBuvAOv9q/WkE6msDzTDwC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2tJHEAAAA3AAAAA8AAAAAAAAAAAAAAAAA&#10;nwIAAGRycy9kb3ducmV2LnhtbFBLBQYAAAAABAAEAPcAAACQAwAAAAA=&#10;">
              <v:imagedata r:id="rId62" o:title=""/>
            </v:shape>
            <v:shape id="Image 248" o:spid="_x0000_s1273" type="#_x0000_t75" style="position:absolute;left:38535;top:30981;width:1393;height:6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2XU7DAAAA3AAAAA8AAABkcnMvZG93bnJldi54bWxET8tqwkAU3Qv+w3CF7syktoqkjlIKipZ2&#10;0agLd5fMbRI6cydkJo/+fWdRcHk4781utEb01PrasYLHJAVBXDhdc6ngct7P1yB8QNZoHJOCX/Kw&#10;204nG8y0G/iL+jyUIoawz1BBFUKTSemLiiz6xDXEkft2rcUQYVtK3eIQw62RizRdSYs1x4YKG3qr&#10;qPjJO6tg+W4OQZumP52vT5f1x6fpbulVqYfZ+PoCItAY7uJ/91ErWDzHtfFMPAJ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ZdTsMAAADcAAAADwAAAAAAAAAAAAAAAACf&#10;AgAAZHJzL2Rvd25yZXYueG1sUEsFBgAAAAAEAAQA9wAAAI8DAAAAAA==&#10;">
              <v:imagedata r:id="rId65" o:title=""/>
            </v:shape>
            <v:shape id="Image 249" o:spid="_x0000_s1274" type="#_x0000_t75" style="position:absolute;left:34317;top:22895;width:2113;height:35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5KFzGAAAA3AAAAA8AAABkcnMvZG93bnJldi54bWxEj0FrwkAUhO+F/oflFbzVTUXaGl2lVIVC&#10;8dDoxdsj+5KNzb4N2XUT/323UOhxmJlvmNVmtK2I1PvGsYKnaQaCuHS64VrB6bh/fAXhA7LG1jEp&#10;uJGHzfr+boW5dgN/USxCLRKEfY4KTAhdLqUvDVn0U9cRJ69yvcWQZF9L3eOQ4LaVsyx7lhYbTgsG&#10;O3o3VH4XV6vgsjWH27WKu/blXNH208dDMUSlJg/j2xJEoDH8h//aH1rBbL6A3zPpCMj1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XkoXMYAAADcAAAADwAAAAAAAAAAAAAA&#10;AACfAgAAZHJzL2Rvd25yZXYueG1sUEsFBgAAAAAEAAQA9wAAAJIDAAAAAA==&#10;">
              <v:imagedata r:id="rId70" o:title=""/>
            </v:shape>
            <v:shape id="Image 250" o:spid="_x0000_s1275" type="#_x0000_t75" style="position:absolute;left:38535;top:30579;width:1393;height:8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GujjDAAAA3AAAAA8AAABkcnMvZG93bnJldi54bWxET89rwjAUvg/2P4Q32GXY1OKKdEYRRdhl&#10;wqw97PZonmmxeSlNVrv/fjkIHj++36vNZDsx0uBbxwrmSQqCuHa6ZaPgXB5mSxA+IGvsHJOCP/Kw&#10;WT8/rbDQ7sbfNJ6CETGEfYEKmhD6QkpfN2TRJ64njtzFDRZDhIOResBbDLedzNI0lxZbjg0N9rRr&#10;qL6efq2C8ic3++qgq4UfvzKThmO33b0p9foybT9ABJrCQ3x3f2oF2XucH8/EI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4a6OMMAAADcAAAADwAAAAAAAAAAAAAAAACf&#10;AgAAZHJzL2Rvd25yZXYueG1sUEsFBgAAAAAEAAQA9wAAAI8DAAAAAA==&#10;">
              <v:imagedata r:id="rId62" o:title=""/>
            </v:shape>
            <v:shape id="Graphic 251" o:spid="_x0000_s1276" style="position:absolute;left:31365;top:26740;width:5124;height:2953;visibility:visible;mso-wrap-style:square;v-text-anchor:top" coordsize="512445,295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5e8QA&#10;AADcAAAADwAAAGRycy9kb3ducmV2LnhtbESPQWsCMRSE74L/ITyhN83uFm27NYq0VPRmbS+9PTav&#10;m62blyVJdf33RhA8DjPzDTNf9rYVR/Khcawgn2QgiCunG64VfH99jJ9BhIissXVMCs4UYLkYDuZY&#10;anfiTzruYy0ShEOJCkyMXSllqAxZDBPXESfv13mLMUlfS+3xlOC2lUWWzaTFhtOCwY7eDFWH/b9V&#10;4POZ8aFoD7x62VV/25/10+P7WqmHUb96BRGpj/fwrb3RCoppDtcz6Qj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wuXvEAAAA3AAAAA8AAAAAAAAAAAAAAAAAmAIAAGRycy9k&#10;b3ducmV2LnhtbFBLBQYAAAAABAAEAPUAAACJAwAAAAA=&#10;" path="m283028,l138977,19266r-37735,9183l65019,46096,34621,79514,2465,79718,358,96403,,124712r677,28317l12003,195326r32931,28778l123826,269646r36358,15429l206644,293886r23570,984l242482,294525,374270,275602r37716,-9172l448221,248796r30392,-33442l507061,153378r4922,-21191l511557,125133r-25,-15447l512141,83648r-248,-25924l509296,42621r-7487,1100l491456,55854,479775,68406r-11474,2358l389408,25222,378102,19322,339574,6210,295238,241,283028,xe" fillcolor="#1d1d1d" stroked="f">
              <v:path arrowok="t"/>
            </v:shape>
            <v:shape id="Image 252" o:spid="_x0000_s1277" type="#_x0000_t75" style="position:absolute;left:35189;top:26497;width:5433;height:11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xmXHEAAAA3AAAAA8AAABkcnMvZG93bnJldi54bWxEj0Frg0AUhO+B/IflBXqLawVLsG5CW1oI&#10;BAIxXnp7uK8qcd+Ku0bz77OBQo7DzHzD5LvZdOJKg2stK3iNYhDEldUt1wrK8896A8J5ZI2dZVJw&#10;Iwe77XKRY6btxCe6Fr4WAcIuQwWN930mpasaMugi2xMH788OBn2QQy31gFOAm04mcfwmDbYcFhrs&#10;6auh6lKMRsGBfikdP4vyciqr4rs77m+ttkq9rOaPdxCeZv8M/7f3WkGSJvA4E46A3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xmXHEAAAA3AAAAA8AAAAAAAAAAAAAAAAA&#10;nwIAAGRycy9kb3ducmV2LnhtbFBLBQYAAAAABAAEAPcAAACQAwAAAAA=&#10;">
              <v:imagedata r:id="rId71" o:title=""/>
            </v:shape>
            <v:shape id="Image 253" o:spid="_x0000_s1278" type="#_x0000_t75" style="position:absolute;left:28937;top:24674;width:3328;height:2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hbzvEAAAA3AAAAA8AAABkcnMvZG93bnJldi54bWxEj0FrwkAQhe9C/8Myhd50o0WR1FU0peCp&#10;YhR7nWan2Wh2NmS3Gv+9KwgeH2/e9+bNFp2txZlaXzlWMBwkIIgLpysuFex3X/0pCB+QNdaOScGV&#10;PCzmL70ZptpdeEvnPJQiQtinqMCE0KRS+sKQRT9wDXH0/lxrMUTZllK3eIlwW8tRkkykxYpjg8GG&#10;MkPFKf+38Q2z3hS/36tsSsfPn3p/yK1ZZUq9vXbLDxCBuvA8fqTXWsFo/A73MZEA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/hbzvEAAAA3AAAAA8AAAAAAAAAAAAAAAAA&#10;nwIAAGRycy9kb3ducmV2LnhtbFBLBQYAAAAABAAEAPcAAACQAwAAAAA=&#10;">
              <v:imagedata r:id="rId72" o:title=""/>
            </v:shape>
            <v:shape id="Image 254" o:spid="_x0000_s1279" type="#_x0000_t75" style="position:absolute;left:32096;top:28969;width:1451;height:27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bJ6fFAAAA3AAAAA8AAABkcnMvZG93bnJldi54bWxEj0FrwkAUhO+F/oflCd50Y2xLiK5SigWL&#10;vRgrXp/ZZxLMvg27q6b/visIPQ4z8w0zX/amFVdyvrGsYDJOQBCXVjdcKfjZfY4yED4ga2wtk4Jf&#10;8rBcPD/NMdf2xlu6FqESEcI+RwV1CF0upS9rMujHtiOO3sk6gyFKV0nt8BbhppVpkrxJgw3HhRo7&#10;+qipPBcXoyA5rlbrQ/E9zfgrq3ZpcNN9u1FqOOjfZyAC9eE//GivtYL09QXuZ+IR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WyenxQAAANwAAAAPAAAAAAAAAAAAAAAA&#10;AJ8CAABkcnMvZG93bnJldi54bWxQSwUGAAAAAAQABAD3AAAAkQMAAAAA&#10;">
              <v:imagedata r:id="rId73" o:title=""/>
            </v:shape>
            <v:shape id="Image 255" o:spid="_x0000_s1280" type="#_x0000_t75" style="position:absolute;left:27249;top:27318;width:4462;height:16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7GgTGAAAA3AAAAA8AAABkcnMvZG93bnJldi54bWxEj0FrwkAUhO8F/8PyBC+lbipEJM0qarEV&#10;BMFYIcdH9pmEZt+G7EbTf98VCj0OM/MNk64G04gbda62rOB1GoEgLqyuuVTwdd69LEA4j6yxsUwK&#10;fsjBajl6SjHR9s4numW+FAHCLkEFlfdtIqUrKjLoprYlDt7VdgZ9kF0pdYf3ADeNnEXRXBqsOSxU&#10;2NK2ouI7642CbN1/xJfPd3PpN/KQR9dj3pyelZqMh/UbCE+D/w//tfdawSyO4XEmHA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7saBMYAAADcAAAADwAAAAAAAAAAAAAA&#10;AACfAgAAZHJzL2Rvd25yZXYueG1sUEsFBgAAAAAEAAQA9wAAAJIDAAAAAA==&#10;">
              <v:imagedata r:id="rId74" o:title=""/>
            </v:shape>
            <v:shape id="Image 256" o:spid="_x0000_s1281" type="#_x0000_t75" style="position:absolute;left:35597;top:28519;width:3328;height:22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/Kl3FAAAA3AAAAA8AAABkcnMvZG93bnJldi54bWxEj1FrwkAQhN8L/Q/HFvpWL0oNNXqKFMS+&#10;BGn0B6y5NQnm9tLcqml/fU8o9HGYmW+YxWpwrbpSHxrPBsajBBRx6W3DlYHDfvPyBioIssXWMxn4&#10;pgCr5ePDAjPrb/xJ10IqFSEcMjRQi3SZ1qGsyWEY+Y44eiffO5Qo+0rbHm8R7lo9SZJUO2w4LtTY&#10;0XtN5bm4OAPro8irbPfbqSt+3GyX5+nXITfm+WlYz0EJDfIf/mt/WAOTaQr3M/EI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vypdxQAAANwAAAAPAAAAAAAAAAAAAAAA&#10;AJ8CAABkcnMvZG93bnJldi54bWxQSwUGAAAAAAQABAD3AAAAkQMAAAAA&#10;">
              <v:imagedata r:id="rId75" o:title=""/>
            </v:shape>
            <v:shape id="Image 257" o:spid="_x0000_s1282" type="#_x0000_t75" style="position:absolute;left:31501;top:28493;width:1172;height:9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kqnXFAAAA3AAAAA8AAABkcnMvZG93bnJldi54bWxEj0FrAjEUhO9C/0N4BW+a1aKWrVHEUhAP&#10;gq7QHh+b183SzcuapLr7702h4HGYmW+Y5bqzjbiSD7VjBZNxBoK4dLrmSsG5+Bi9gggRWWPjmBT0&#10;FGC9ehosMdfuxke6nmIlEoRDjgpMjG0uZSgNWQxj1xIn79t5izFJX0nt8ZbgtpHTLJtLizWnBYMt&#10;bQ2VP6dfqyDre/3yrveXr8JM/KE4uM9Nu1Nq+Nxt3kBE6uIj/N/eaQXT2QL+zqQjI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5Kp1xQAAANwAAAAPAAAAAAAAAAAAAAAA&#10;AJ8CAABkcnMvZG93bnJldi54bWxQSwUGAAAAAAQABAD3AAAAkQMAAAAA&#10;">
              <v:imagedata r:id="rId76" o:title=""/>
            </v:shape>
            <v:shape id="Graphic 258" o:spid="_x0000_s1283" style="position:absolute;left:32672;top:26343;width:1346;height:374;visibility:visible;mso-wrap-style:square;v-text-anchor:top" coordsize="134620,37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18ocMA&#10;AADcAAAADwAAAGRycy9kb3ducmV2LnhtbERPy2rCQBTdF/yH4Qrd6cS0ikRHKW2FUnDhC3F3zVyT&#10;0MydMDNN4t93FkKXh/NerntTi5acrywrmIwTEMS51RUXCo6HzWgOwgdkjbVlUnAnD+vV4GmJmbYd&#10;76jdh0LEEPYZKihDaDIpfV6SQT+2DXHkbtYZDBG6QmqHXQw3tUyTZCYNVhwbSmzovaT8Z/9rFFxf&#10;qqZNX9Pz98Z9dO7zMuHt/aTU87B/W4AI1Id/8cP9pRWk07g2no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18ocMAAADcAAAADwAAAAAAAAAAAAAAAACYAgAAZHJzL2Rv&#10;d25yZXYueG1sUEsFBgAAAAAEAAQA9QAAAIgDAAAAAA==&#10;" path="m127088,l,16357,8280,37261,121869,19888r12636,-1181l127088,xe" fillcolor="#4f575c" stroked="f">
              <v:path arrowok="t"/>
            </v:shape>
            <v:shape id="Image 259" o:spid="_x0000_s1284" type="#_x0000_t75" style="position:absolute;left:33845;top:29091;width:1345;height:5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0FSzEAAAA3AAAAA8AAABkcnMvZG93bnJldi54bWxEj0FrwkAUhO8F/8PyhN7qRmuLRlcRpVCK&#10;CEkFr4/sSzaYfRuyq8Z/7xaEHoeZ+YZZrnvbiCt1vnasYDxKQBAXTtdcKTj+fr3NQPiArLFxTAru&#10;5GG9GrwsMdXuxhld81CJCGGfogITQptK6QtDFv3ItcTRK11nMUTZVVJ3eItw28hJknxKizXHBYMt&#10;bQ0V5/xiFZSNfj/c97vd2Ewz+3PKt1QWtVKvw36zABGoD//hZ/tbK5h8zOHvTDwC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0FSzEAAAA3AAAAA8AAAAAAAAAAAAAAAAA&#10;nwIAAGRycy9kb3ducmV2LnhtbFBLBQYAAAAABAAEAPcAAACQAwAAAAA=&#10;">
              <v:imagedata r:id="rId77" o:title=""/>
            </v:shape>
            <v:shape id="Image 260" o:spid="_x0000_s1285" type="#_x0000_t75" style="position:absolute;left:36151;top:27617;width:646;height:11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Wq1rAAAAA3AAAAA8AAABkcnMvZG93bnJldi54bWxET82KwjAQvgu+QxhhL7KmehC3axQpyHqT&#10;rT7A0MwmxWZSkqytPv3mIOzx4/vf7kfXiTuF2HpWsFwUIIgbr1s2Cq6X4/sGREzIGjvPpOBBEfa7&#10;6WSLpfYDf9O9TkbkEI4lKrAp9aWUsbHkMC58T5y5Hx8cpgyDkTrgkMNdJ1dFsZYOW84NFnuqLDW3&#10;+tcpOM+Xp6dNh+pWfcXaBDl8mOOg1NtsPHyCSDSmf/HLfdIKVus8P5/JR0D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JarWsAAAADcAAAADwAAAAAAAAAAAAAAAACfAgAA&#10;ZHJzL2Rvd25yZXYueG1sUEsFBgAAAAAEAAQA9wAAAIwDAAAAAA==&#10;">
              <v:imagedata r:id="rId78" o:title=""/>
            </v:shape>
            <v:shape id="Image 261" o:spid="_x0000_s1286" type="#_x0000_t75" style="position:absolute;left:35189;top:26221;width:1171;height:6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vAqnBAAAA3AAAAA8AAABkcnMvZG93bnJldi54bWxEj0GLwjAUhO+C/yE8wZtNFXGlGkUEQfDi&#10;utLzs3m2xealNlHbf28WBI/DzHzDLNetqcSTGldaVjCOYhDEmdUl5wrOf7vRHITzyBory6SgIwfr&#10;Vb+3xETbF//S8+RzESDsElRQeF8nUrqsIIMusjVx8K62MeiDbHKpG3wFuKnkJI5n0mDJYaHAmrYF&#10;ZbfTwyjQW77YwzQt2zztpvf0R3eXo1ZqOGg3CxCeWv8Nf9p7rWAyG8P/mXAE5Oo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vAqnBAAAA3AAAAA8AAAAAAAAAAAAAAAAAnwIA&#10;AGRycy9kb3ducmV2LnhtbFBLBQYAAAAABAAEAPcAAACNAwAAAAA=&#10;">
              <v:imagedata r:id="rId79" o:title=""/>
            </v:shape>
            <v:shape id="Image 262" o:spid="_x0000_s1287" type="#_x0000_t75" style="position:absolute;left:31501;top:28350;width:1172;height:6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oPEzDAAAA3AAAAA8AAABkcnMvZG93bnJldi54bWxEj0FrwkAUhO9C/8PyhN7MxoBBUlexBUXo&#10;yVQ8P7Kv2dDs2yW7xvjvuwWhx2FmvmE2u8n2YqQhdI4VLLMcBHHjdMetgsvXYbEGESKyxt4xKXhQ&#10;gN32ZbbBSrs7n2msYysShEOFCkyMvpIyNIYshsx54uR9u8FiTHJopR7wnuC2l0Wel9Jix2nBoKcP&#10;Q81PfbMKbqU5rPYu9+O69p37fL8e9emo1Ot82r+BiDTF//CzfdIKirKAvzPpCM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6g8TMMAAADcAAAADwAAAAAAAAAAAAAAAACf&#10;AgAAZHJzL2Rvd25yZXYueG1sUEsFBgAAAAAEAAQA9wAAAI8DAAAAAA==&#10;">
              <v:imagedata r:id="rId80" o:title=""/>
            </v:shape>
            <v:shape id="Graphic 263" o:spid="_x0000_s1288" style="position:absolute;left:32672;top:25970;width:2521;height:3314;visibility:visible;mso-wrap-style:square;v-text-anchor:top" coordsize="252095,33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+WsUA&#10;AADcAAAADwAAAGRycy9kb3ducmV2LnhtbESPQWvCQBSE74X+h+UVequbWgg2ZhOKRQ14qq2en9ln&#10;Epp9G7JrjP56tyD0OMzMN0yaj6YVA/WusazgdRKBIC6tbrhS8PO9fJmBcB5ZY2uZFFzIQZ49PqSY&#10;aHvmLxq2vhIBwi5BBbX3XSKlK2sy6Ca2Iw7e0fYGfZB9JXWP5wA3rZxGUSwNNhwWauxoUVP5uz0Z&#10;BYdy5ferxeZTa1kV+93mfbyutVLPT+PHHISn0f+H7+1CK5jGb/B3Jhw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v5axQAAANwAAAAPAAAAAAAAAAAAAAAAAJgCAABkcnMv&#10;ZG93bnJldi54bWxQSwUGAAAAAAQABAD1AAAAigMAAAAA&#10;" path="m134505,18707l127088,,,16357,8280,37274,121869,19888r12636,-1181xem251841,314540r-8306,-20916l129959,310997r-12662,1181l124726,330911,251841,314540xe" fillcolor="#4f575c" stroked="f">
              <v:path arrowok="t"/>
            </v:shape>
            <v:shape id="Image 264" o:spid="_x0000_s1289" type="#_x0000_t75" style="position:absolute;left:31065;top:26897;width:646;height:7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TarLEAAAA3AAAAA8AAABkcnMvZG93bnJldi54bWxEj0FrAjEUhO+F/ofwCt5qVm0X2RpFC7Ve&#10;q+3B22PzTJZuXpYku67/vikUehxm5htmtRldKwYKsfGsYDYtQBDXXjdsFHye3h6XIGJC1th6JgU3&#10;irBZ39+tsNL+yh80HJMRGcKxQgU2pa6SMtaWHMap74izd/HBYcoyGKkDXjPctXJeFKV02HBesNjR&#10;q6X6+9g7BfvBnC+lfV/0h36xO5n9Fz2HmVKTh3H7AiLRmP7Df+2DVjAvn+D3TD4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TarLEAAAA3AAAAA8AAAAAAAAAAAAAAAAA&#10;nwIAAGRycy9kb3ducmV2LnhtbFBLBQYAAAAABAAEAPcAAACQAwAAAAA=&#10;">
              <v:imagedata r:id="rId81" o:title=""/>
            </v:shape>
            <v:shape id="Image 265" o:spid="_x0000_s1290" type="#_x0000_t75" style="position:absolute;left:36151;top:27574;width:646;height:7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E3kTDAAAA3AAAAA8AAABkcnMvZG93bnJldi54bWxEj09rAjEUxO8Fv0N4gpei2bVUZDWKCGKP&#10;Xf/cH5vnZjF5WTdR12/fFAo9DjPzG2a57p0VD+pC41lBPslAEFdeN1wrOB134zmIEJE1Ws+k4EUB&#10;1qvB2xIL7Z9c0uMQa5EgHApUYGJsCylDZchhmPiWOHkX3zmMSXa11B0+E9xZOc2ymXTYcFow2NLW&#10;UHU93J2CzObn/Pb98bKNKfflaR/edV4pNRr2mwWISH38D/+1v7SC6ewTfs+kI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ITeRMMAAADcAAAADwAAAAAAAAAAAAAAAACf&#10;AgAAZHJzL2Rvd25yZXYueG1sUEsFBgAAAAAEAAQA9wAAAI8DAAAAAA==&#10;">
              <v:imagedata r:id="rId82" o:title=""/>
            </v:shape>
            <v:shape id="Graphic 266" o:spid="_x0000_s1291" style="position:absolute;left:31374;top:26013;width:5118;height:2953;visibility:visible;mso-wrap-style:square;v-text-anchor:top" coordsize="511809,295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pqbb8A&#10;AADcAAAADwAAAGRycy9kb3ducmV2LnhtbESPzQrCMBCE74LvEFbwpqkKRapRRBAEwd8+wNKsbbXZ&#10;lCZqfXsjCB6HmfmGmS9bU4knNa60rGA0jEAQZ1aXnCtIL5vBFITzyBory6TgTQ6Wi25njom2Lz7R&#10;8+xzESDsElRQeF8nUrqsIINuaGvi4F1tY9AH2eRSN/gKcFPJcRTF0mDJYaHAmtYFZffzwyi446j2&#10;Jaf7yW13Mrw7HuRRH5Tq99rVDISn1v/Dv/ZWKxjHMXzP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amptvwAAANwAAAAPAAAAAAAAAAAAAAAAAJgCAABkcnMvZG93bnJl&#10;di54bWxQSwUGAAAAAAQABAD1AAAAhAMAAAAA&#10;" path="m279328,l138061,19226r-37746,9196l64103,46060,33693,79475,3594,145083,,163980r761,5728l22355,208235r105178,63987l172758,288644r44323,5956l232057,294817r15034,-687l373316,275575r37743,-9167l447299,248763r30398,-33437l507796,149744r3607,-18885l510641,125106,489048,86598,386219,23874,350064,9149,305682,962,279328,xe" fillcolor="#2d2d2d" stroked="f">
              <v:path arrowok="t"/>
            </v:shape>
            <v:shape id="Image 267" o:spid="_x0000_s1292" type="#_x0000_t75" style="position:absolute;left:32036;top:26393;width:3790;height:21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EWknCAAAA3AAAAA8AAABkcnMvZG93bnJldi54bWxEj0FrAjEUhO9C/0N4hd40qxSrW6OsQqEX&#10;D9X1/rp5bhY3L3ETdf33Rij0OMzMN8xi1dtWXKkLjWMF41EGgrhyuuFaQbn/Gs5AhIissXVMCu4U&#10;YLV8GSww1+7GP3TdxVokCIccFZgYfS5lqAxZDCPniZN3dJ3FmGRXS93hLcFtKydZNpUWG04LBj1t&#10;DFWn3cUq4OJUzN/9b2nWZ4+HSFsuw1ypt9e++AQRqY//4b/2t1YwmX7A80w6An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hFpJwgAAANwAAAAPAAAAAAAAAAAAAAAAAJ8C&#10;AABkcnMvZG93bnJldi54bWxQSwUGAAAAAAQABAD3AAAAjgMAAAAA&#10;">
              <v:imagedata r:id="rId83" o:title=""/>
            </v:shape>
            <v:shape id="Image 268" o:spid="_x0000_s1293" type="#_x0000_t75" style="position:absolute;left:31464;top:31276;width:1393;height:11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FiijAAAAA3AAAAA8AAABkcnMvZG93bnJldi54bWxET82KwjAQvi/4DmEEL4umulC0GkVkF1zw&#10;suoDDMmYFJtJaaLWtzcHYY8f3/9q0/tG3KmLdWAF00kBglgHU7NVcD79jOcgYkI22AQmBU+KsFkP&#10;PlZYmfDgP7ofkxU5hGOFClxKbSVl1I48xkloiTN3CZ3HlGFnpenwkcN9I2dFUUqPNecGhy3tHOnr&#10;8eYV6PJwfW6N0dPPhTvcvr/s7zxYpUbDfrsEkahP/+K3e28UzMq8Np/JR0C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WKKMAAAADcAAAADwAAAAAAAAAAAAAAAACfAgAA&#10;ZHJzL2Rvd25yZXYueG1sUEsFBgAAAAAEAAQA9wAAAIwDAAAAAA==&#10;">
              <v:imagedata r:id="rId84" o:title=""/>
            </v:shape>
            <v:shape id="Image 269" o:spid="_x0000_s1294" type="#_x0000_t75" style="position:absolute;left:25993;top:28117;width:1393;height:11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5EDHFAAAA3AAAAA8AAABkcnMvZG93bnJldi54bWxEj0trwkAUhfdC/8NwC+7MpFlImzqGqghF&#10;tNC0m+4umds8zNwJM6Om/94RhC4P5/FxFsVoenEm51vLCp6SFARxZXXLtYLvr+3sGYQPyBp7y6Tg&#10;jzwUy4fJAnNtL/xJ5zLUIo6wz1FBE8KQS+mrhgz6xA7E0fu1zmCI0tVSO7zEcdPLLE3n0mDLkdDg&#10;QOuGqmN5MpG77j5OI/fup13ttodyv8m6/Uap6eP49goi0Bj+w/f2u1aQzV/gdiYeAb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uRAxxQAAANwAAAAPAAAAAAAAAAAAAAAA&#10;AJ8CAABkcnMvZG93bnJldi54bWxQSwUGAAAAAAQABAD3AAAAkQMAAAAA&#10;">
              <v:imagedata r:id="rId85" o:title=""/>
            </v:shape>
            <v:shape id="Image 270" o:spid="_x0000_s1295" type="#_x0000_t75" style="position:absolute;left:38535;top:30136;width:1393;height:11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oX5PEAAAA3AAAAA8AAABkcnMvZG93bnJldi54bWxET89rwjAUvgv+D+EJu2lqD26rRhnicDtM&#10;ZxXGbo/mrS02LyXJ2u6/N4eBx4/v92ozmEZ05HxtWcF8loAgLqyuuVRwOb9On0D4gKyxsUwK/sjD&#10;Zj0erTDTtucTdXkoRQxhn6GCKoQ2k9IXFRn0M9sSR+7HOoMhQldK7bCP4aaRaZIspMGaY0OFLW0r&#10;Kq75r1Fw3D9/94edG94Xnx/513x/1Nu0U+phMrwsQQQawl38737TCtLHOD+eiUdAr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oX5PEAAAA3AAAAA8AAAAAAAAAAAAAAAAA&#10;nwIAAGRycy9kb3ducmV2LnhtbFBLBQYAAAAABAAEAPcAAACQAwAAAAA=&#10;">
              <v:imagedata r:id="rId86" o:title=""/>
            </v:shape>
            <v:shape id="Graphic 271" o:spid="_x0000_s1296" style="position:absolute;left:40982;top:26293;width:476;height:260;visibility:visible;mso-wrap-style:square;v-text-anchor:top" coordsize="47625,26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c/BcMA&#10;AADcAAAADwAAAGRycy9kb3ducmV2LnhtbESPwWrDMBBE74H+g9hCL6GR44NrXCuhDS30GteHHBdr&#10;a5taKyMpsfL3VSGQ4zAzb5h6H80kLuT8aFnBdpOBIO6sHrlX0H5/PpcgfEDWOFkmBVfysN89rGqs&#10;tF34SJcm9CJB2FeoYAhhrqT03UAG/cbOxMn7sc5gSNL1UjtcEtxMMs+yQhocOS0MONNhoO63ORsF&#10;5ccpTtn1vcB2nM3aNMdlcVGpp8f49goiUAz38K39pRXkL1v4P5OO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c/BcMAAADcAAAADwAAAAAAAAAAAAAAAACYAgAAZHJzL2Rv&#10;d25yZXYueG1sUEsFBgAAAAAEAAQA9QAAAIgDAAAAAA==&#10;" path="m47574,9220l45427,7988,45427,,2146,685r,7417l50,9309,,17221r8432,4864l15582,24815r8141,902l31877,24790r7175,-2756l47536,17132r38,-7912xe" fillcolor="#434545" stroked="f">
              <v:path arrowok="t"/>
            </v:shape>
            <v:shape id="Graphic 272" o:spid="_x0000_s1297" style="position:absolute;left:40982;top:26168;width:476;height:254;visibility:visible;mso-wrap-style:square;v-text-anchor:top" coordsize="4762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f8NsQA&#10;AADcAAAADwAAAGRycy9kb3ducmV2LnhtbESP3WrCQBSE7wt9h+UUvKubxlJD6iqiCIFSij8PcMie&#10;/JDs2bC7anx7VxB6OczMN8xiNZpeXMj51rKCj2kCgri0uuVawem4e89A+ICssbdMCm7kYbV8fVlg&#10;ru2V93Q5hFpECPscFTQhDLmUvmzIoJ/agTh6lXUGQ5SultrhNcJNL9Mk+ZIGW44LDQ60aajsDmej&#10;4Fh97ot6U3Vd5ramyGa6+/n7VWryNq6/QQQaw3/42S60gnSewu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H/DbEAAAA3AAAAA8AAAAAAAAAAAAAAAAAmAIAAGRycy9k&#10;b3ducmV2LnhtbFBLBQYAAAAABAAEAPUAAACJAwAAAAA=&#10;" path="m23863,l15711,930,8534,3692,50,8594,,16506r8432,4864l15581,24102r8142,901l31875,24074r7177,-2754l47536,16417r38,-7912l39154,3641,32005,902,23863,xe" fillcolor="#576161" stroked="f">
              <v:path arrowok="t"/>
            </v:shape>
            <v:shape id="Graphic 273" o:spid="_x0000_s1298" style="position:absolute;left:41039;top:26184;width:369;height:203;visibility:visible;mso-wrap-style:square;v-text-anchor:top" coordsize="3683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k2AsEA&#10;AADcAAAADwAAAGRycy9kb3ducmV2LnhtbESPzYoCMRCE74LvEFrwphkVVhmNMii7ePTvAdpJzw9O&#10;OkMSdXx7syB4LKrqK2q16UwjHuR8bVnBZJyAIM6trrlUcDn/jhYgfEDW2FgmBS/ysFn3eytMtX3y&#10;kR6nUIoIYZ+igiqENpXS5xUZ9GPbEkevsM5giNKVUjt8Rrhp5DRJfqTBmuNChS1tK8pvp7tRcPTb&#10;uTy47Pyqi7/ssNjJ621XKDUcdNkSRKAufMOf9l4rmM5n8H8mHgG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pNgLBAAAA3AAAAA8AAAAAAAAAAAAAAAAAmAIAAGRycy9kb3du&#10;cmV2LnhtbFBLBQYAAAAABAAEAPUAAACGAwAAAAA=&#10;" path="m36106,l,571,12,12344r1740,2642l5245,17005r5966,2281l18007,20037r6560,-751l24737,19286r5928,-2281l34569,14782r1765,-2895l36159,9702,36106,xe" fillcolor="#434545" stroked="f">
              <v:path arrowok="t"/>
            </v:shape>
            <v:shape id="Graphic 274" o:spid="_x0000_s1299" style="position:absolute;left:41021;top:26085;width:400;height:210;visibility:visible;mso-wrap-style:square;v-text-anchor:top" coordsize="40005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3eFsQA&#10;AADcAAAADwAAAGRycy9kb3ducmV2LnhtbESPQWvCQBSE74X+h+UVeqsbpbQSXSWI0l6kaKW9PrLP&#10;bDD7NmafMf77bqHQ4zAz3zDz5eAb1VMX68AGxqMMFHEZbM2VgcPn5mkKKgqyxSYwGbhRhOXi/m6O&#10;uQ1X3lG/l0olCMccDTiRNtc6lo48xlFoiZN3DJ1HSbKrtO3wmuC+0ZMse9Eea04LDltaOSpP+4s3&#10;ULydRDa97L6L8/bLyfqoLX0Y8/gwFDNQQoP8h//a79bA5PUZfs+kI6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N3hbEAAAA3AAAAA8AAAAAAAAAAAAAAAAAmAIAAGRycy9k&#10;b3ducmV2LnhtbFBLBQYAAAAABAAEAPUAAACJAwAAAAA=&#10;" path="m19902,l13099,778,7111,3082,38,7159,,13763r7035,4064l13000,20109r6792,750l26595,20081r5993,-2305l39662,13700r38,-6604l32664,3032,26698,750,19902,xe" fillcolor="#576161" stroked="f">
              <v:path arrowok="t"/>
            </v:shape>
            <v:shape id="Graphic 275" o:spid="_x0000_s1300" style="position:absolute;left:41120;top:25998;width:209;height:254;visibility:visible;mso-wrap-style:square;v-text-anchor:top" coordsize="2095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8HI8UA&#10;AADcAAAADwAAAGRycy9kb3ducmV2LnhtbESPQWsCMRSE7wX/Q3hCbzVboSqrUUqhJdBDrVro8bl5&#10;Zhc3L+smddd/bwqCx2FmvmEWq97V4kxtqDwreB5lIIgLbyq2Cnbb96cZiBCRDdaeScGFAqyWg4cF&#10;5sZ3/E3nTbQiQTjkqKCMscmlDEVJDsPIN8TJO/jWYUyytdK02CW4q+U4yybSYcVpocSG3koqjps/&#10;p4Bs/bXX/ve0PvrDz6c+dVp/WKUeh/3rHESkPt7Dt7Y2CsbTF/g/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wcjxQAAANwAAAAPAAAAAAAAAAAAAAAAAJgCAABkcnMv&#10;ZG93bnJldi54bWxQSwUGAAAAAAQABAD1AAAAigMAAAAA&#10;" path="m20370,l,317,,18364r,1498l990,21361r5944,3429l13385,24777r6122,-3543l20510,19608r-140,-1613l20370,xe" fillcolor="#232626" stroked="f">
              <v:path arrowok="t"/>
            </v:shape>
            <v:shape id="Graphic 276" o:spid="_x0000_s1301" style="position:absolute;left:41250;top:25329;width:2559;height:749;visibility:visible;mso-wrap-style:square;v-text-anchor:top" coordsize="255904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/AsgA&#10;AADcAAAADwAAAGRycy9kb3ducmV2LnhtbESPT2vCQBTE7wW/w/KEXopumoN/Ulex0kLppRil0Ntr&#10;9pmNZt+G7Nak/fRdQfA4zMxvmMWqt7U4U+srxwoexwkI4sLpiksF+93raAbCB2SNtWNS8EseVsvB&#10;3QIz7Tre0jkPpYgQ9hkqMCE0mZS+MGTRj11DHL2Day2GKNtS6ha7CLe1TJNkIi1WHBcMNrQxVJzy&#10;H6vg8/nl+/2Yf3zNt93fgwlJlVq7Uep+2K+fQATqwy18bb9pBel0Apcz8Qj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Jn8CyAAAANwAAAAPAAAAAAAAAAAAAAAAAJgCAABk&#10;cnMvZG93bnJldi54bWxQSwUGAAAAAAQABAD1AAAAjQMAAAAA&#10;" path="m255816,l112966,13322,6591,48018r-648,2413l,71856r32718,2281l52816,74485,68565,72528,88239,67894,127095,55862,180865,37318,249097,12839,255816,xe" fillcolor="#c4bfde" stroked="f">
              <v:path arrowok="t"/>
            </v:shape>
            <v:shape id="Graphic 277" o:spid="_x0000_s1302" style="position:absolute;left:38537;top:25329;width:5271;height:1372;visibility:visible;mso-wrap-style:square;v-text-anchor:top" coordsize="52705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39cQA&#10;AADcAAAADwAAAGRycy9kb3ducmV2LnhtbESPzWrDMBCE74W+g9hAbo2cHJLgRgkltFAohfwYcl2s&#10;jWRirYyk2u7bV4VAjsPMfMNsdqNrRU8hNp4VzGcFCOLa64aNgur88bIGEROyxtYzKfilCLvt89MG&#10;S+0HPlJ/SkZkCMcSFdiUulLKWFtyGGe+I87e1QeHKctgpA44ZLhr5aIoltJhw3nBYkd7S/Xt9OMU&#10;rNO3rfD9UMwvNzOYru2/QnVVajoZ315BJBrTI3xvf2oFi9UK/s/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mN/XEAAAA3AAAAA8AAAAAAAAAAAAAAAAAmAIAAGRycy9k&#10;b3ducmV2LnhtbFBLBQYAAAAABAAEAPUAAACJAwAAAAA=&#10;" path="m263994,68262r-8229,-8242l221945,56921r-23229,-152l175323,60388r-40018,9589l78447,90805,39052,109601,,131330r16459,5487l88201,125209r41072,-7290l181127,103936,228739,85496,263994,68262xem527037,l384187,13322r-1575,22669l378891,48653,333184,69202r-15011,267l308660,67564r-3327,-1270l308483,54406r-267,-3975l308089,48653r-26,-495l302742,45466,292074,44361r-3022,l271221,71856r32715,2286l324027,74485r15748,-1956l352767,69469r6693,-1575l398310,55867,452081,37325,520319,12839,527037,xe" fillcolor="#e1e1e0" stroked="f">
              <v:path arrowok="t"/>
            </v:shape>
            <v:shape id="Graphic 278" o:spid="_x0000_s1303" style="position:absolute;left:38538;top:25897;width:2641;height:749;visibility:visible;mso-wrap-style:square;v-text-anchor:top" coordsize="264160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jKxcIA&#10;AADcAAAADwAAAGRycy9kb3ducmV2LnhtbERPPW/CMBDdkfofrEPqBk4yFJRiUEVbCYkBEVi6HfGR&#10;pInPUeyEtL8eD0iMT+97tRlNIwbqXGVZQTyPQBDnVldcKDifvmdLEM4ja2wsk4I/crBZv0xWmGp7&#10;4yMNmS9ECGGXooLS+zaV0uUlGXRz2xIH7mo7gz7ArpC6w1sIN41MouhNGqw4NJTY0rakvM56o2CI&#10;sv3ii6SrY9r1vz+XT3vY/yv1Oh0/3kF4Gv1T/HDvtIJkEdaG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MrFwgAAANwAAAAPAAAAAAAAAAAAAAAAAJgCAABkcnMvZG93&#10;bnJldi54bWxQSwUGAAAAAAQABAD1AAAAhwMAAAAA&#10;" path="m198705,l135293,13190,78431,34026,39033,52819,,74544,22133,64983,71129,45329,125397,26982r37950,-5639l244463,21343r2575,-1206l259428,13891r4554,-2415l255752,3246,221933,143,198705,xem244463,21343r-81116,l171813,23479r10225,3503l193399,31747r12988,6386l228722,28717r15741,-7374xe" fillcolor="#c4bfde" stroked="f">
              <v:path arrowok="t"/>
            </v:shape>
            <v:shape id="Graphic 279" o:spid="_x0000_s1304" style="position:absolute;left:40976;top:25575;width:482;height:527;visibility:visible;mso-wrap-style:square;v-text-anchor:top" coordsize="48260,5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qyJsUA&#10;AADcAAAADwAAAGRycy9kb3ducmV2LnhtbESPT2sCMRTE7wW/Q3iCt5q4Qmu3RhGhZfHkv4u3183r&#10;7uLmZUmibvvpG6HgcZiZ3zDzZW9bcSUfGscaJmMFgrh0puFKw/Hw8TwDESKywdYxafihAMvF4GmO&#10;uXE33tF1HyuRIBxy1FDH2OVShrImi2HsOuLkfTtvMSbpK2k83hLctjJT6kVabDgt1NjRuqbyvL9Y&#10;Ddup2tAq+7wURac2v7vJ14lOXuvRsF+9g4jUx0f4v10YDdnrG9z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rImxQAAANwAAAAPAAAAAAAAAAAAAAAAAJgCAABkcnMv&#10;ZG93bnJldi54bWxQSwUGAAAAAAQABAD1AAAAigMAAAAA&#10;" path="m24386,l9704,465,2322,3724,,12569,498,29794r-66,3209l1927,40163r5590,7408l19738,51523r16117,681l44137,50685r3064,-5291l47666,34759r-59,-5431l45570,17379,38761,5431,24386,xe" fillcolor="#737373" stroked="f">
              <v:path arrowok="t"/>
            </v:shape>
            <v:shape id="Graphic 280" o:spid="_x0000_s1305" style="position:absolute;left:28367;top:24269;width:476;height:261;visibility:visible;mso-wrap-style:square;v-text-anchor:top" coordsize="47625,26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7qucAA&#10;AADcAAAADwAAAGRycy9kb3ducmV2LnhtbERPPWvDMBDdC/0P4gJdSiw3gzGulZCUFrLG8dDxsC62&#10;iXUykhor/z4aChkf77veRTOJGzk/WlbwkeUgiDurR+4VtOefdQnCB2SNk2VScCcPu+3rS42Vtguf&#10;6NaEXqQQ9hUqGEKYKyl9N5BBn9mZOHEX6wyGBF0vtcMlhZtJbvK8kAZHTg0DzvQ1UHdt/oyC8vs3&#10;Tvn9UGA7zubdNKdlcVGpt1Xcf4IIFMNT/O8+agWbMs1PZ9IRkN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J7qucAAAADcAAAADwAAAAAAAAAAAAAAAACYAgAAZHJzL2Rvd25y&#10;ZXYueG1sUEsFBgAAAAAEAAQA9QAAAIUDAAAAAA==&#10;" path="m47574,9220l45415,7975,45415,,2133,685r,7430l50,9309,,17221r8432,4864l15582,24815r8141,902l31864,24790r7188,-2756l47536,17132r38,-7912xe" fillcolor="#434545" stroked="f">
              <v:path arrowok="t"/>
            </v:shape>
            <v:shape id="Graphic 281" o:spid="_x0000_s1306" style="position:absolute;left:28367;top:24144;width:476;height:254;visibility:visible;mso-wrap-style:square;v-text-anchor:top" coordsize="4762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SZsMA&#10;AADcAAAADwAAAGRycy9kb3ducmV2LnhtbESPW4vCMBSE3xf8D+EIvq2pF6RUo4iyUFhEvPyAQ3N6&#10;oc1JSbJa/71ZWNjHYWa+YTa7wXTiQc43lhXMpgkI4sLqhisF99vXZwrCB2SNnWVS8CIPu+3oY4OZ&#10;tk++0OMaKhEh7DNUUIfQZ1L6oiaDfmp74uiV1hkMUbpKaofPCDednCfJShpsOC7U2NOhpqK9/hgF&#10;t3J5yatD2bapO5o8Xej2+3xSajIe9msQgYbwH/5r51rBPJ3B75l4BOT2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ASZsMAAADcAAAADwAAAAAAAAAAAAAAAACYAgAAZHJzL2Rv&#10;d25yZXYueG1sUEsFBgAAAAAEAAQA9QAAAIgDAAAAAA==&#10;" path="m23858,l15706,930,8534,3692,50,8594,,16506r8432,4864l15581,24102r8142,901l31875,24074r7177,-2754l47536,16417r38,-7912l39154,3641,32003,902,23858,xe" fillcolor="#576161" stroked="f">
              <v:path arrowok="t"/>
            </v:shape>
            <v:shape id="Graphic 282" o:spid="_x0000_s1307" style="position:absolute;left:28424;top:24160;width:368;height:203;visibility:visible;mso-wrap-style:square;v-text-anchor:top" coordsize="3683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DjvsIA&#10;AADcAAAADwAAAGRycy9kb3ducmV2LnhtbESP3YrCMBSE7wXfIZyFvbPp9sIt1ShFUbz07wGOzekP&#10;NicliVrffrOwsJfDzHzDLNej6cWTnO8sK/hKUhDEldUdNwqul90sB+EDssbeMil4k4f1ajpZYqHt&#10;i0/0PIdGRAj7AhW0IQyFlL5qyaBP7EAcvdo6gyFK10jt8BXhppdZms6lwY7jQosDbVqq7ueHUXDy&#10;m295dOXl3dX78phv5e2+rZX6/BjLBYhAY/gP/7UPWkGWZ/B7Jh4B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MOO+wgAAANwAAAAPAAAAAAAAAAAAAAAAAJgCAABkcnMvZG93&#10;bnJldi54bWxQSwUGAAAAAAQABAD1AAAAhwMAAAAA&#10;" path="m36106,l,571,12,12344r1740,2642l5245,17005r5966,2281l18007,20037r6560,-751l24737,19286r5928,-2281l34569,14782r1778,-2895l36162,9702,36106,xe" fillcolor="#434545" stroked="f">
              <v:path arrowok="t"/>
            </v:shape>
            <v:shape id="Graphic 283" o:spid="_x0000_s1308" style="position:absolute;left:28406;top:24061;width:400;height:210;visibility:visible;mso-wrap-style:square;v-text-anchor:top" coordsize="40005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E2RcMA&#10;AADcAAAADwAAAGRycy9kb3ducmV2LnhtbESPQWvCQBSE74X+h+UVvNVNFUSiqwSptBcp2tJeH9ln&#10;Nph9m2ZfY/z3XUHwOMzMN8xyPfhG9dTFOrCBl3EGirgMtubKwNfn9nkOKgqyxSYwGbhQhPXq8WGJ&#10;uQ1n3lN/kEolCMccDTiRNtc6lo48xnFoiZN3DJ1HSbKrtO3wnOC+0ZMsm2mPNacFhy1tHJWnw583&#10;ULydRLa97H+K3923k9ejtvRhzOhpKBaghAa5h2/td2tgMp/C9Uw6An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E2RcMAAADcAAAADwAAAAAAAAAAAAAAAACYAgAAZHJzL2Rv&#10;d25yZXYueG1sUEsFBgAAAAAEAAQA9QAAAIgDAAAAAA==&#10;" path="m19907,l13104,778,7111,3082,38,7159,,13763r7035,4064l13000,20109r6792,750l26595,20081r5993,-2305l39662,13700r38,-6604l32664,3032,26700,750,19907,xe" fillcolor="#576161" stroked="f">
              <v:path arrowok="t"/>
            </v:shape>
            <v:shape id="Graphic 284" o:spid="_x0000_s1309" style="position:absolute;left:28504;top:23974;width:210;height:254;visibility:visible;mso-wrap-style:square;v-text-anchor:top" coordsize="2095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bSn8QA&#10;AADcAAAADwAAAGRycy9kb3ducmV2LnhtbESPQWsCMRSE7wX/Q3hCbzWrSJHVKCJYAh5qbQWPz80z&#10;u7h5WTepu/77plDocZiZb5jFqne1uFMbKs8KxqMMBHHhTcVWwdfn9mUGIkRkg7VnUvCgAKvl4GmB&#10;ufEdf9D9EK1IEA45KihjbHIpQ1GSwzDyDXHyLr51GJNsrTQtdgnuajnJslfpsOK0UGJDm5KK6+Hb&#10;KSBbv5+1P932V3857vSt0/rNKvU87NdzEJH6+B/+a2ujYDKbwu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W0p/EAAAA3AAAAA8AAAAAAAAAAAAAAAAAmAIAAGRycy9k&#10;b3ducmV2LnhtbFBLBQYAAAAABAAEAPUAAACJAwAAAAA=&#10;" path="m20383,l,317,,18364r,1498l990,21361r5944,3429l13385,24777r6122,-3543l20510,19608r-127,-1613l20383,xe" fillcolor="#232626" stroked="f">
              <v:path arrowok="t"/>
            </v:shape>
            <v:shape id="Graphic 285" o:spid="_x0000_s1310" style="position:absolute;left:28634;top:23305;width:2559;height:750;visibility:visible;mso-wrap-style:square;v-text-anchor:top" coordsize="255904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GRUscA&#10;AADcAAAADwAAAGRycy9kb3ducmV2LnhtbESPQWvCQBSE74X+h+UVvBTdNNCi0VVaUSi9FKMI3p7Z&#10;ZzY2+zZkV5P213eFQo/DzHzDzBa9rcWVWl85VvA0SkAQF05XXCrYbdfDMQgfkDXWjknBN3lYzO/v&#10;Zphp1/GGrnkoRYSwz1CBCaHJpPSFIYt+5Bri6J1cazFE2ZZSt9hFuK1lmiQv0mLFccFgQ0tDxVd+&#10;sQr2b6vjxzn/PEw23c+jCUmVWrtUavDQv05BBOrDf/iv/a4VpONnuJ2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hkVLHAAAA3AAAAA8AAAAAAAAAAAAAAAAAmAIAAGRy&#10;cy9kb3ducmV2LnhtbFBLBQYAAAAABAAEAPUAAACMAwAAAAA=&#10;" path="m255816,l112966,13322,6591,48018r-648,2413l,71856r32718,2281l52816,74485,68565,72528,88239,67894,127095,55862,180865,37318,249097,12839,255816,xe" fillcolor="#c4bfde" stroked="f">
              <v:path arrowok="t"/>
            </v:shape>
            <v:shape id="Graphic 286" o:spid="_x0000_s1311" style="position:absolute;left:25922;top:23305;width:5271;height:1372;visibility:visible;mso-wrap-style:square;v-text-anchor:top" coordsize="52705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/iScMA&#10;AADcAAAADwAAAGRycy9kb3ducmV2LnhtbESPQWsCMRSE70L/Q3gFb5rVgyxbo5TSgiCFVhe8PjbP&#10;ZHHzsiTp7vbfm0LB4zAz3zDb/eQ6MVCIrWcFq2UBgrjxumWjoD5/LEoQMSFr7DyTgl+KsN89zbZY&#10;aT/yNw2nZESGcKxQgU2pr6SMjSWHcel74uxdfXCYsgxG6oBjhrtOrotiIx22nBcs9vRmqbmdfpyC&#10;Mn3aGt+/itXlZkbTd8Mx1Fel5s/T6wuIRFN6hP/bB61gXW7g70w+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/iScMAAADcAAAADwAAAAAAAAAAAAAAAACYAgAAZHJzL2Rv&#10;d25yZXYueG1sUEsFBgAAAAAEAAQA9QAAAIgDAAAAAA==&#10;" path="m263994,68262r-8229,-8230l221945,56921r-23229,-152l175310,60388r-40005,9589l78435,90805,39039,109601,,131330r16459,5487l88188,125222r41072,-7303l181127,103924,228739,85496,263994,68262xem527024,l384175,13322r-1588,22682l378866,48653,333171,69202r-15011,279l308648,67564r-3328,-1270l308470,54406r-267,-3975l308076,48653r-25,-495l302729,45466,271208,71856r32715,2286l324015,74485r15760,-1956l398297,55867,452069,37325,520306,12839,527024,xe" fillcolor="#e1e1e0" stroked="f">
              <v:path arrowok="t"/>
            </v:shape>
            <v:shape id="Graphic 287" o:spid="_x0000_s1312" style="position:absolute;left:25922;top:23873;width:2642;height:749;visibility:visible;mso-wrap-style:square;v-text-anchor:top" coordsize="264160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ukMYA&#10;AADcAAAADwAAAGRycy9kb3ducmV2LnhtbESPQWvCQBSE74L/YXmF3sxGD01IXaVUhYAHadpLb6/Z&#10;1yQ1+zZkNzHtr3cLgsdhZr5h1tvJtGKk3jWWFSyjGARxaXXDlYKP98MiBeE8ssbWMin4JQfbzXy2&#10;xkzbC7/RWPhKBAi7DBXU3neZlK6syaCLbEccvG/bG/RB9pXUPV4C3LRyFcdP0mDDYaHGjl5rKs/F&#10;YBSMcXFM9iTdeUn58PP5tbOn459Sjw/TyzMIT5O/h2/tXCtYpQn8nwlH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IukMYAAADcAAAADwAAAAAAAAAAAAAAAACYAgAAZHJz&#10;L2Rvd25yZXYueG1sUEsFBgAAAAAEAAQA9QAAAIsDAAAAAA==&#10;" path="m198705,l135280,13203,78431,34026,39033,52819,,74544,22133,64983,71129,45329,125397,26982r37950,-5639l244463,21343r2575,-1206l259428,13891r4554,-2415l255752,3246,221933,143,198705,xem244463,21343r-81116,l171813,23479r10225,3503l193399,31747r12988,6386l228722,28717r15741,-7374xe" fillcolor="#c4bfde" stroked="f">
              <v:path arrowok="t"/>
            </v:shape>
            <v:shape id="Graphic 288" o:spid="_x0000_s1313" style="position:absolute;left:28360;top:23551;width:483;height:527;visibility:visible;mso-wrap-style:square;v-text-anchor:top" coordsize="48260,5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nmsAA&#10;AADcAAAADwAAAGRycy9kb3ducmV2LnhtbERPTYvCMBC9L/gfwgje1sQKi1SjiKAUT6vuxdtsM7bF&#10;ZlKSqNVfvzkseHy878Wqt624kw+NYw2TsQJBXDrTcKXh57T9nIEIEdlg65g0PCnAajn4WGBu3IMP&#10;dD/GSqQQDjlqqGPscilDWZPFMHYdceIuzluMCfpKGo+PFG5bmSn1JS02nBpq7GhTU3k93qyG76na&#10;0zrb3YqiU/vXYfJ7prPXejTs13MQkfr4Fv+7C6Mhm6W16Uw6An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NnmsAAAADcAAAADwAAAAAAAAAAAAAAAACYAgAAZHJzL2Rvd25y&#10;ZXYueG1sUEsFBgAAAAAEAAQA9QAAAIUDAAAAAA==&#10;" path="m24386,l9704,465,2322,3724,,12569,498,29794r-66,3209l1927,40163r5590,7408l19738,51523r16117,681l44137,50685r3064,-5291l47666,34759r-59,-5431l45570,17379,38761,5431,24386,xe" fillcolor="#737373" stroked="f">
              <v:path arrowok="t"/>
            </v:shape>
            <v:shape id="Graphic 289" o:spid="_x0000_s1314" style="position:absolute;left:31906;top:31491;width:477;height:261;visibility:visible;mso-wrap-style:square;v-text-anchor:top" coordsize="47625,26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DJMIA&#10;AADcAAAADwAAAGRycy9kb3ducmV2LnhtbESPQYvCMBSE78L+h/AWvMia6kFq1yi7orBXqwePj+bZ&#10;FpuXkkQb//1GEDwOM/MNs9pE04k7Od9aVjCbZiCIK6tbrhWcjvuvHIQPyBo7y6TgQR4264/RCgtt&#10;Bz7QvQy1SBD2BSpoQugLKX3VkEE/tT1x8i7WGQxJulpqh0OCm07Os2whDbacFhrsadtQdS1vRkG+&#10;O8cue/wu8NT2ZmLKwzC4qNT4M/58gwgUwzv8av9pBfN8Cc8z6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pEMkwgAAANwAAAAPAAAAAAAAAAAAAAAAAJgCAABkcnMvZG93&#10;bnJldi54bWxQSwUGAAAAAAQABAD1AAAAhwMAAAAA&#10;" path="m47574,9220l45427,7988,45427,,2146,685r,7417l50,9309,,17221r8432,4864l15582,24815r8141,902l31877,24790r7175,-2756l47536,17132r38,-7912xe" fillcolor="#434545" stroked="f">
              <v:path arrowok="t"/>
            </v:shape>
            <v:shape id="Graphic 290" o:spid="_x0000_s1315" style="position:absolute;left:31906;top:31366;width:477;height:254;visibility:visible;mso-wrap-style:square;v-text-anchor:top" coordsize="4762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IMAA&#10;AADcAAAADwAAAGRycy9kb3ducmV2LnhtbERPy4rCMBTdD/gP4QruxlQdhlqNIopQkGHw8QGX5vZB&#10;m5uSRK1/bxYDszyc93o7mE48yPnGsoLZNAFBXFjdcKXgdj1+piB8QNbYWSYFL/Kw3Yw+1php++Qz&#10;PS6hEjGEfYYK6hD6TEpf1GTQT21PHLnSOoMhQldJ7fAZw00n50nyLQ02HBtq7GlfU9Fe7kbBtfw6&#10;59W+bNvUHUyeLnR7+v1RajIedisQgYbwL/5z51rBfBnnxzPxCM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UhIMAAAADcAAAADwAAAAAAAAAAAAAAAACYAgAAZHJzL2Rvd25y&#10;ZXYueG1sUEsFBgAAAAAEAAQA9QAAAIUDAAAAAA==&#10;" path="m23858,l15706,930,8534,3692,50,8594,,16506r8432,4864l15581,24102r8142,901l31875,24074r7177,-2754l47536,16417r38,-7912l39154,3641,32003,902,23858,xe" fillcolor="#576161" stroked="f">
              <v:path arrowok="t"/>
            </v:shape>
            <v:shape id="Graphic 291" o:spid="_x0000_s1316" style="position:absolute;left:31964;top:31382;width:368;height:203;visibility:visible;mso-wrap-style:square;v-text-anchor:top" coordsize="3683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rFMEA&#10;AADcAAAADwAAAGRycy9kb3ducmV2LnhtbESPzYoCMRCE74LvEFrwphk9uDoaZVB28ejfA7STnh+c&#10;dIYk6vj2ZkHwWFTVV9Rq05lGPMj52rKCyTgBQZxbXXOp4HL+Hc1B+ICssbFMCl7kYbPu91aYavvk&#10;Iz1OoRQRwj5FBVUIbSqlzysy6Me2JY5eYZ3BEKUrpXb4jHDTyGmSzKTBmuNChS1tK8pvp7tRcPTb&#10;H3lw2flVF3/ZYb6T19uuUGo46LIliEBd+IY/7b1WMF1M4P9MPAJ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76xTBAAAA3AAAAA8AAAAAAAAAAAAAAAAAmAIAAGRycy9kb3du&#10;cmV2LnhtbFBLBQYAAAAABAAEAPUAAACGAwAAAAA=&#10;" path="m36106,l,571,12,12344r1740,2642l5245,17005r5966,2281l18007,20037r6560,-751l24737,19286r5928,-2281l34569,14782r1778,-2895l36162,9702,36106,xe" fillcolor="#434545" stroked="f">
              <v:path arrowok="t"/>
            </v:shape>
            <v:shape id="Graphic 292" o:spid="_x0000_s1317" style="position:absolute;left:31946;top:31283;width:400;height:210;visibility:visible;mso-wrap-style:square;v-text-anchor:top" coordsize="40005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QFA8QA&#10;AADcAAAADwAAAGRycy9kb3ducmV2LnhtbESPzWrDMBCE74W8g9hAb41cH0LrRgmmJDSXUvJDel2s&#10;jWVirRxr67hvXxUKPQ4z8w2zWI2+VQP1sQls4HGWgSKugm24NnA8bB6eQEVBttgGJgPfFGG1nNwt&#10;sLDhxjsa9lKrBOFYoAEn0hVax8qRxzgLHXHyzqH3KEn2tbY93hLctzrPsrn22HBacNjRq6Pqsv/y&#10;Bsq3i8hmkN1neX0/OVmftaUPY+6nY/kCSmiU//Bfe2sN5M85/J5JR0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kBQPEAAAA3AAAAA8AAAAAAAAAAAAAAAAAmAIAAGRycy9k&#10;b3ducmV2LnhtbFBLBQYAAAAABAAEAPUAAACJAwAAAAA=&#10;" path="m19902,l13099,778,7111,3082,38,7159,,13763r7035,4064l13000,20109r6792,750l26595,20081r5993,-2305l39662,13700r38,-6604l32664,3032,26698,750,19902,xe" fillcolor="#576161" stroked="f">
              <v:path arrowok="t"/>
            </v:shape>
            <v:shape id="Graphic 293" o:spid="_x0000_s1318" style="position:absolute;left:32044;top:31196;width:210;height:254;visibility:visible;mso-wrap-style:square;v-text-anchor:top" coordsize="2095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cNsUA&#10;AADcAAAADwAAAGRycy9kb3ducmV2LnhtbESPQWsCMRSE7wX/Q3hCbzVbC6KrUUqhJdBDrVro8bl5&#10;Zhc3L+smddd/bwqCx2FmvmEWq97V4kxtqDwreB5lIIgLbyq2Cnbb96cpiBCRDdaeScGFAqyWg4cF&#10;5sZ3/E3nTbQiQTjkqKCMscmlDEVJDsPIN8TJO/jWYUyytdK02CW4q+U4yybSYcVpocSG3koqjps/&#10;p4Bs/bXX/ve0PvrDz6c+dVp/WKUeh/3rHESkPt7Dt7Y2CsazF/g/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tw2xQAAANwAAAAPAAAAAAAAAAAAAAAAAJgCAABkcnMv&#10;ZG93bnJldi54bWxQSwUGAAAAAAQABAD1AAAAigMAAAAA&#10;" path="m20383,l,317,,19862r990,1499l6934,24790r6429,l19287,21361r141,l20510,19608r-98,-1244l20383,xe" fillcolor="#232626" stroked="f">
              <v:path arrowok="t"/>
            </v:shape>
            <v:shape id="Graphic 294" o:spid="_x0000_s1319" style="position:absolute;left:32174;top:30527;width:2559;height:750;visibility:visible;mso-wrap-style:square;v-text-anchor:top" coordsize="255904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iFMcA&#10;AADcAAAADwAAAGRycy9kb3ducmV2LnhtbESPQWvCQBSE74X+h+UJvRTdNEip0VVaaaF4KUYRvD2z&#10;z2xs9m3Ibk3013eFQo/DzHzDzBa9rcWZWl85VvA0SkAQF05XXCrYbj6GLyB8QNZYOyYFF/KwmN/f&#10;zTDTruM1nfNQighhn6ECE0KTSekLQxb9yDXE0Tu61mKIsi2lbrGLcFvLNEmepcWK44LBhpaGiu/8&#10;xyrYvb0fVqf8az9Zd9dHE5IqtXap1MOgf52CCNSH//Bf+1MrSCdjuJ2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0ohTHAAAA3AAAAA8AAAAAAAAAAAAAAAAAmAIAAGRy&#10;cy9kb3ducmV2LnhtbFBLBQYAAAAABAAEAPUAAACMAwAAAAA=&#10;" path="m255816,l112966,13322,6591,48018r-648,2413l,71856r32718,2281l52816,74485,68565,72528,88239,67894,127095,55862,180865,37318,249097,12839,255816,xe" fillcolor="#c4bfde" stroked="f">
              <v:path arrowok="t"/>
            </v:shape>
            <v:shape id="Graphic 295" o:spid="_x0000_s1320" style="position:absolute;left:29462;top:30527;width:5270;height:1372;visibility:visible;mso-wrap-style:square;v-text-anchor:top" coordsize="52705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Tq48QA&#10;AADcAAAADwAAAGRycy9kb3ducmV2LnhtbESPQWsCMRSE74X+h/AEbzWroOjWKFJaKJSC1YVeH5tn&#10;srh5WZJ0d/vvG0HocZiZb5jtfnSt6CnExrOC+awAQVx73bBRUJ3fntYgYkLW2HomBb8UYb97fNhi&#10;qf3AX9SfkhEZwrFEBTalrpQy1pYcxpnviLN38cFhyjIYqQMOGe5auSiKlXTYcF6w2NGLpfp6+nEK&#10;1unTVvh6LObfVzOYru0/QnVRajoZD88gEo3pP3xvv2sFi80Sbmfy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06uPEAAAA3AAAAA8AAAAAAAAAAAAAAAAAmAIAAGRycy9k&#10;b3ducmV2LnhtbFBLBQYAAAAABAAEAPUAAACJAwAAAAA=&#10;" path="m263994,68262r-8229,-8230l221945,56921r-23229,-152l175323,60388r-40018,9589l78447,90805,39052,109601,,131330r16459,5487l88201,125222r41072,-7303l181127,103924,228739,85496,263994,68262xem527024,l384175,13322r-1575,22682l378879,48653,333184,69202r-15011,279l308660,67564r-3340,-1270l308483,54406r-280,-3975l271208,71856r32728,2286l324027,74485r15748,-1956l398310,55867,452081,37325,520306,12839,527024,xe" fillcolor="#e1e1e0" stroked="f">
              <v:path arrowok="t"/>
            </v:shape>
            <v:shape id="Graphic 296" o:spid="_x0000_s1321" style="position:absolute;left:29462;top:31095;width:2642;height:749;visibility:visible;mso-wrap-style:square;v-text-anchor:top" coordsize="264160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d1sYA&#10;AADcAAAADwAAAGRycy9kb3ducmV2LnhtbESPT2vCQBTE74LfYXlCb2ZjDrbGrFL6BwQPxdSLt2f2&#10;maRm34bsJqb99F2h0OMwM79hsu1oGjFQ52rLChZRDIK4sLrmUsHx833+BMJ5ZI2NZVLwTQ62m+kk&#10;w1TbGx9oyH0pAoRdigoq79tUSldUZNBFtiUO3sV2Bn2QXSl1h7cAN41M4ngpDdYcFips6aWi4pr3&#10;RsEQ5/vHN5LuuqBd/3U6v9qP/Y9SD7PxeQ3C0+j/w3/tnVaQrJZwP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cd1sYAAADcAAAADwAAAAAAAAAAAAAAAACYAgAAZHJz&#10;L2Rvd25yZXYueG1sUEsFBgAAAAAEAAQA9QAAAIsDAAAAAA==&#10;" path="m198705,l135280,13203,78431,34026,39033,52819,,74544,22133,64983,71129,45329,125397,26982r37950,-5639l244463,21343r2575,-1206l259428,13891r4554,-2415l255752,3246,221933,143,198705,xem244463,21343r-81116,l171813,23479r10225,3503l193399,31747r12988,6386l228722,28717r15741,-7374xe" fillcolor="#c4bfde" stroked="f">
              <v:path arrowok="t"/>
            </v:shape>
            <v:shape id="Graphic 297" o:spid="_x0000_s1322" style="position:absolute;left:31900;top:30773;width:483;height:527;visibility:visible;mso-wrap-style:square;v-text-anchor:top" coordsize="48260,5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lNcUA&#10;AADcAAAADwAAAGRycy9kb3ducmV2LnhtbESPT2sCMRTE7wW/Q3iCt5q4Qmu3RhGhZfHkv4u3183r&#10;7uLmZUmibvvpG6HgcZiZ3zDzZW9bcSUfGscaJmMFgrh0puFKw/Hw8TwDESKywdYxafihAMvF4GmO&#10;uXE33tF1HyuRIBxy1FDH2OVShrImi2HsOuLkfTtvMSbpK2k83hLctjJT6kVabDgt1NjRuqbyvL9Y&#10;Ddup2tAq+7wURac2v7vJ14lOXuvRsF+9g4jUx0f4v10YDdnbK9z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WU1xQAAANwAAAAPAAAAAAAAAAAAAAAAAJgCAABkcnMv&#10;ZG93bnJldi54bWxQSwUGAAAAAAQABAD1AAAAigMAAAAA&#10;" path="m24386,l9704,465,2322,3724,,12569,498,29794r-66,3209l1927,40163r5590,7408l19738,51523r16117,681l44137,50685r3064,-5291l47666,34759r-59,-5431l45570,17379,38761,5431,24386,xe" fillcolor="#737373" stroked="f">
              <v:path arrowok="t"/>
            </v:shape>
            <v:shape id="Graphic 298" o:spid="_x0000_s1323" style="position:absolute;left:39041;top:30346;width:476;height:261;visibility:visible;mso-wrap-style:square;v-text-anchor:top" coordsize="47625,26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FwYr8A&#10;AADcAAAADwAAAGRycy9kb3ducmV2LnhtbERPTYvCMBC9C/sfwix4EZvqQbRrKiq7sFerB49DM9sW&#10;m0lJoo3/3hwWPD7e93YXTS8e5HxnWcEiy0EQ11Z33Ci4nH/maxA+IGvsLZOCJ3nYlR+TLRbajnyi&#10;RxUakULYF6igDWEopPR1SwZ9ZgfixP1ZZzAk6BqpHY4p3PRymecrabDj1NDiQMeW6lt1NwrW39fY&#10;58/DCi/dYGamOo2ji0pNP+P+C0SgGN7if/evVrDcpLXpTDoCsn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MXBivwAAANwAAAAPAAAAAAAAAAAAAAAAAJgCAABkcnMvZG93bnJl&#10;di54bWxQSwUGAAAAAAQABAD1AAAAhAMAAAAA&#10;" path="m47574,9232l45415,7988,45415,,2133,685r,7443l50,9321,,17233r8432,4865l15582,24828r8141,902l31877,24803r7175,-2756l47536,17145r38,-7913xe" fillcolor="#434545" stroked="f">
              <v:path arrowok="t"/>
            </v:shape>
            <v:shape id="Graphic 299" o:spid="_x0000_s1324" style="position:absolute;left:39041;top:30222;width:476;height:254;visibility:visible;mso-wrap-style:square;v-text-anchor:top" coordsize="4762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+IvcUA&#10;AADcAAAADwAAAGRycy9kb3ducmV2LnhtbESP22rDMBBE3wP9B7GFviVy0hIcx3IoKQVDKSGXD1is&#10;9QVbKyOpifP3UaHQx2FmzjD5bjKDuJLznWUFy0UCgriyuuNGweX8OU9B+ICscbBMCu7kYVc8zXLM&#10;tL3xka6n0IgIYZ+hgjaEMZPSVy0Z9As7Ekevts5giNI1Uju8RbgZ5CpJ1tJgx3GhxZH2LVX96cco&#10;ONdvx7LZ132fug9Tpq+6/zp8K/XyPL1vQQSawn/4r11qBavNBn7PxCMg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74i9xQAAANwAAAAPAAAAAAAAAAAAAAAAAJgCAABkcnMv&#10;ZG93bnJldi54bWxQSwUGAAAAAAQABAD1AAAAigMAAAAA&#10;" path="m23863,l15711,930,8534,3692,50,8594,,16506r8432,4864l15581,24102r8142,901l31875,24074r7177,-2754l47536,16417r38,-7912l39154,3641,32005,902,23863,xe" fillcolor="#576161" stroked="f">
              <v:path arrowok="t"/>
            </v:shape>
            <v:shape id="Graphic 300" o:spid="_x0000_s1325" style="position:absolute;left:39098;top:30237;width:369;height:203;visibility:visible;mso-wrap-style:square;v-text-anchor:top" coordsize="3683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zUlb0A&#10;AADcAAAADwAAAGRycy9kb3ducmV2LnhtbERPy6rCMBDdX/AfwgjurqkKKtUoRVFc+vqAsZk+sJmU&#10;JGr9e7MQXB7Oe7nuTCOe5HxtWcFomIAgzq2uuVRwvez+5yB8QNbYWCYFb/KwXvX+lphq++ITPc+h&#10;FDGEfYoKqhDaVEqfV2TQD21LHLnCOoMhQldK7fAVw00jx0kylQZrjg0VtrSpKL+fH0bByW9m8uiy&#10;y7su9tlxvpW3+7ZQatDvsgWIQF34ib/ug1YwSeL8eCYeAb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5zUlb0AAADcAAAADwAAAAAAAAAAAAAAAACYAgAAZHJzL2Rvd25yZXYu&#10;eG1sUEsFBgAAAAAEAAQA9QAAAIIDAAAAAA==&#10;" path="m36106,l,571,12,12344r1740,2641l5245,17005r5966,2281l18007,20037r6560,-751l24737,19286r5928,-2281l34569,14782r1765,-2895l36159,9702,36106,xe" fillcolor="#434545" stroked="f">
              <v:path arrowok="t"/>
            </v:shape>
            <v:shape id="Graphic 301" o:spid="_x0000_s1326" style="position:absolute;left:39081;top:30139;width:400;height:209;visibility:visible;mso-wrap-style:square;v-text-anchor:top" coordsize="40005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0BbsMA&#10;AADcAAAADwAAAGRycy9kb3ducmV2LnhtbESPQWvCQBSE70L/w/KE3nRjC1JSVwlSaS9F1NJeH9ln&#10;Nph9m2ZfY/z3riD0OMzMN8xiNfhG9dTFOrCB2TQDRVwGW3Nl4OuwmbyAioJssQlMBi4UYbV8GC0w&#10;t+HMO+r3UqkE4ZijASfS5lrH0pHHOA0tcfKOofMoSXaVth2eE9w3+inL5tpjzWnBYUtrR+Vp/+cN&#10;FO8nkU0vu5/i9/PbydtRW9oa8zgeildQQoP8h+/tD2vgOZvB7Uw6An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0BbsMAAADcAAAADwAAAAAAAAAAAAAAAACYAgAAZHJzL2Rv&#10;d25yZXYueG1sUEsFBgAAAAAEAAQA9QAAAIgDAAAAAA==&#10;" path="m19902,l13099,778,7111,3082,38,7159,,13763r7035,4064l13000,20109r6792,750l26595,20081r5993,-2305l39662,13700r38,-6604l32664,3032,26698,750,19902,xe" fillcolor="#576161" stroked="f">
              <v:path arrowok="t"/>
            </v:shape>
            <v:shape id="Graphic 302" o:spid="_x0000_s1327" style="position:absolute;left:39179;top:30052;width:209;height:254;visibility:visible;mso-wrap-style:square;v-text-anchor:top" coordsize="2095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Hjt8UA&#10;AADcAAAADwAAAGRycy9kb3ducmV2LnhtbESPT2sCMRTE7wW/Q3iCt5pVoZTVKCIogR7a+gc8PjfP&#10;7OLmZd2k7vbbN4VCj8PM/IZZrHpXiwe1ofKsYDLOQBAX3lRsFRwP2+dXECEiG6w9k4JvCrBaDp4W&#10;mBvf8Sc99tGKBOGQo4IyxiaXMhQlOQxj3xAn7+pbhzHJ1krTYpfgrpbTLHuRDitOCyU2tCmpuO2/&#10;nAKy9ftF+/P94+avpzd977TeWaVGw349BxGpj//hv7Y2CmbZFH7Pp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weO3xQAAANwAAAAPAAAAAAAAAAAAAAAAAJgCAABkcnMv&#10;ZG93bnJldi54bWxQSwUGAAAAAAQABAD1AAAAigMAAAAA&#10;" path="m20383,l,317,12,19862r978,1499l6934,24790r6429,l19287,21361r141,l20510,19608r-98,-1244l20383,xe" fillcolor="#232626" stroked="f">
              <v:path arrowok="t"/>
            </v:shape>
            <v:shape id="Graphic 303" o:spid="_x0000_s1328" style="position:absolute;left:36597;top:29383;width:2559;height:749;visibility:visible;mso-wrap-style:square;v-text-anchor:top" coordsize="255904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dGsQA&#10;AADcAAAADwAAAGRycy9kb3ducmV2LnhtbESPQWvCQBSE74X+h+UJvYhuVLAhukooCoKKaPX+yL4m&#10;qdm3IbuN8d+7gtDjMDPfMPNlZyrRUuNKywpGwwgEcWZ1ybmC8/d6EINwHlljZZkU3MnBcvH+NsdE&#10;2xsfqT35XAQIuwQVFN7XiZQuK8igG9qaOHg/tjHog2xyqRu8Bbip5DiKptJgyWGhwJq+Csqupz+j&#10;oP9b7dPDOl3xaNO28rKNP+PtTqmPXpfOQHjq/H/41d5oBZNoA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LHRrEAAAA3AAAAA8AAAAAAAAAAAAAAAAAmAIAAGRycy9k&#10;b3ducmV2LnhtbFBLBQYAAAAABAAEAPUAAACJAwAAAAA=&#10;" path="m,l74963,37318r53770,18544l167589,67894r35423,6591l223110,74137r32718,-2281l249885,50431r-648,-2413l142862,13322,,xe" fillcolor="#e1e1e0" stroked="f">
              <v:path arrowok="t"/>
            </v:shape>
            <v:shape id="Graphic 304" o:spid="_x0000_s1329" style="position:absolute;left:36597;top:29383;width:2559;height:749;visibility:visible;mso-wrap-style:square;v-text-anchor:top" coordsize="255904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yecYA&#10;AADcAAAADwAAAGRycy9kb3ducmV2LnhtbESP3WrCQBSE7wXfYTlC73TXVvyJrlIKQilCqBX08pA9&#10;JmmzZ0N2a+Lbu4Lg5TAz3zCrTWcrcaHGl441jEcKBHHmTMm5hsPPdjgH4QOywcoxabiSh82631th&#10;YlzL33TZh1xECPsENRQh1ImUPivIoh+5mjh6Z9dYDFE2uTQNthFuK/mq1FRaLDkuFFjTR0HZ3/7f&#10;apil/Lu4Hrenyaw9jlOVfu3ybqr1y6B7X4II1IVn+NH+NBre1ATuZ+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myecYAAADcAAAADwAAAAAAAAAAAAAAAACYAgAAZHJz&#10;L2Rvd25yZXYueG1sUEsFBgAAAAAEAAQA9QAAAIsDAAAAAA==&#10;" path="m,l74963,37318r53770,18544l167589,67894r35423,6591l223110,74137r32718,-2281l255166,69470r-46298,l193861,69192,157105,56538,142862,13322,,xem237998,44361r-3023,l224302,45459r-5316,2689l218565,54405r3151,11889l218387,67560r-9519,1910l255166,69470,239788,44589r-1790,-228xe" fillcolor="#c4bfde" stroked="f">
              <v:path arrowok="t"/>
            </v:shape>
            <v:shape id="Graphic 305" o:spid="_x0000_s1330" style="position:absolute;left:39227;top:29950;width:2642;height:807;visibility:visible;mso-wrap-style:square;v-text-anchor:top" coordsize="264160,80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nQusMA&#10;AADcAAAADwAAAGRycy9kb3ducmV2LnhtbESP3WoCMRSE74W+QziF3mnWFotsjWJLpYt3Rh/gsDn7&#10;U5OTJUl1+/aNIPRymJlvmNVmdFZcKMTes4L5rABBXHvTc6vgdNxNlyBiQjZoPZOCX4qwWT9MVlga&#10;f+UDXXRqRYZwLFFBl9JQShnrjhzGmR+Is9f44DBlGVppAl4z3Fn5XBSv0mHPeaHDgT46qs/6xymo&#10;9FfYL+1Oa1vNm8+6f2++3UGpp8dx+wYi0Zj+w/d2ZRS8FAu4nc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nQusMAAADcAAAADwAAAAAAAAAAAAAAAACYAgAAZHJzL2Rv&#10;d25yZXYueG1sUEsFBgAAAAAEAAQA9QAAAIgDAAAAAA==&#10;" path="m65276,l42048,143,8229,3246,,11488r4553,2413l57581,38133r51319,16946l175796,68442r71739,11601l263994,74556,224943,52824,185549,34032,140004,16606,88673,3616,65276,xe" fillcolor="#e1e1e0" stroked="f">
              <v:path arrowok="t"/>
            </v:shape>
            <v:shape id="Graphic 306" o:spid="_x0000_s1331" style="position:absolute;left:39227;top:29950;width:2642;height:750;visibility:visible;mso-wrap-style:square;v-text-anchor:top" coordsize="264160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HzMUA&#10;AADcAAAADwAAAGRycy9kb3ducmV2LnhtbESPQWvCQBSE7wX/w/IEb3VXBZXUVURbEDxIoxdvr9nX&#10;JDX7NmTXmPbXuwXB4zAz3zCLVWcr0VLjS8caRkMFgjhzpuRcw+n48ToH4QOywcoxafglD6tl72WB&#10;iXE3/qQ2DbmIEPYJaihCqBMpfVaQRT90NXH0vl1jMUTZ5NI0eItwW8mxUlNpseS4UGBNm4KyS3q1&#10;GlqV7mfvJP1lRLvrz/lr6w77P60H/W79BiJQF57hR3tnNEzUFP7P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IfMxQAAANwAAAAPAAAAAAAAAAAAAAAAAJgCAABkcnMv&#10;ZG93bnJldi54bWxQSwUGAAAAAAQABAD1AAAAigMAAAAA&#10;" path="m152390,21343r-51756,l138584,26982r54268,18347l241848,64983r22134,9561l252868,67990,224948,52819,185550,34026,152390,21343xem65276,l42048,143,8229,3246,,11476r4553,2415l16943,20137r18316,8580l57594,38133,70582,31747,81943,26982,92168,23479r8466,-2136l152390,21343,140004,16606r-5626,-1816l128689,13203,88673,3616,65276,xe" fillcolor="#c4bfde" stroked="f">
              <v:path arrowok="t"/>
            </v:shape>
            <v:shape id="Graphic 307" o:spid="_x0000_s1332" style="position:absolute;left:39035;top:29629;width:483;height:527;visibility:visible;mso-wrap-style:square;v-text-anchor:top" coordsize="48260,5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7/L8MA&#10;AADcAAAADwAAAGRycy9kb3ducmV2LnhtbESPQWsCMRSE74L/ITyhN01UsLIaRYSWxZPaXrw9N8/d&#10;xc3LkkTd9tc3gtDjMDPfMMt1ZxtxJx9qxxrGIwWCuHCm5lLD99fHcA4iRGSDjWPS8EMB1qt+b4mZ&#10;cQ8+0P0YS5EgHDLUUMXYZlKGoiKLYeRa4uRdnLcYk/SlNB4fCW4bOVFqJi3WnBYqbGlbUXE93qyG&#10;/VTtaDP5vOV5q3a/h/H5RCev9dug2yxAROrif/jVzo2GqXqH5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7/L8MAAADcAAAADwAAAAAAAAAAAAAAAACYAgAAZHJzL2Rv&#10;d25yZXYueG1sUEsFBgAAAAAEAAQA9QAAAIgDAAAAAA==&#10;" path="m24386,l9704,465,2322,3722,,12564,498,29781r-66,3210l1927,40151r5590,7407l19738,51511r16117,681l44137,50673r3064,-5292l47666,34747r-59,-5430l45570,17373,38761,5429,24386,xe" fillcolor="#737373" stroked="f">
              <v:path arrowok="t"/>
            </v:shape>
            <v:shape id="Graphic 308" o:spid="_x0000_s1333" style="position:absolute;left:26499;top:28327;width:476;height:260;visibility:visible;mso-wrap-style:square;v-text-anchor:top" coordsize="47625,26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qeMAA&#10;AADcAAAADwAAAGRycy9kb3ducmV2LnhtbERPPWvDMBDdC/kP4gJZSiM1BRPcKKEpCXS1m6HjYV1t&#10;U+tkJMWW/301FDo+3vfhlOwgJvKhd6zheatAEDfO9NxquH1en/YgQkQ2ODgmDQsFOB1XDwcsjZu5&#10;oqmOrcghHErU0MU4llKGpiOLYetG4sx9O28xZuhbaTzOOdwOcqdUIS32nBs6HOm9o+anvlsN+8tX&#10;GtRyLvDWj/bR1tU8+6T1Zp3eXkFESvFf/Of+MBpeVF6bz+QjII+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rqeMAAAADcAAAADwAAAAAAAAAAAAAAAACYAgAAZHJzL2Rvd25y&#10;ZXYueG1sUEsFBgAAAAAEAAQA9QAAAIUDAAAAAA==&#10;" path="m47574,9220l45415,7975,45415,,2133,685r,7430l50,9309,,17221r8432,4864l15582,24828r8141,889l31877,24790r7175,-2756l47536,17132r38,-7912xe" fillcolor="#434545" stroked="f">
              <v:path arrowok="t"/>
            </v:shape>
            <v:shape id="Graphic 309" o:spid="_x0000_s1334" style="position:absolute;left:26499;top:28202;width:476;height:254;visibility:visible;mso-wrap-style:square;v-text-anchor:top" coordsize="4762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Sp8QA&#10;AADcAAAADwAAAGRycy9kb3ducmV2LnhtbESP3WoCMRSE7wu+QziCdzWrlrKuRhFFWCil+PMAh83Z&#10;H3ZzsiRR17c3hUIvh5n5hllvB9OJOznfWFYwmyYgiAurG64UXC/H9xSED8gaO8uk4EketpvR2xoz&#10;bR98ovs5VCJC2GeooA6hz6T0RU0G/dT2xNErrTMYonSV1A4fEW46OU+ST2mw4bhQY0/7mor2fDMK&#10;LuXHKa/2Zdum7mDydKHbr59vpSbjYbcCEWgI/+G/dq4VLJIl/J6JR0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EEqfEAAAA3AAAAA8AAAAAAAAAAAAAAAAAmAIAAGRycy9k&#10;b3ducmV2LnhtbFBLBQYAAAAABAAEAPUAAACJAwAAAAA=&#10;" path="m23858,l15706,930,8534,3692,50,8594,,16506r8432,4864l15581,24102r8142,901l31875,24074r7177,-2754l47536,16417r38,-7912l39154,3641,32003,902,23858,xe" fillcolor="#576161" stroked="f">
              <v:path arrowok="t"/>
            </v:shape>
            <v:shape id="Graphic 310" o:spid="_x0000_s1335" style="position:absolute;left:26556;top:28218;width:368;height:203;visibility:visible;mso-wrap-style:square;v-text-anchor:top" coordsize="3683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CSL8A&#10;AADcAAAADwAAAGRycy9kb3ducmV2LnhtbERPy4rCMBTdC/5DuII7TR1BpWNaijLDLNX6AXea2wc2&#10;NyXJaP37yUJweTjvfT6aXtzJ+c6ygtUyAUFcWd1xo+Bafi12IHxA1thbJgVP8pBn08keU20ffKb7&#10;JTQihrBPUUEbwpBK6auWDPqlHYgjV1tnMEToGqkdPmK46eVHkmykwY5jQ4sDHVqqbpc/o+DsD1t5&#10;ckX57Orv4rQ7yt/bsVZqPhuLTxCBxvAWv9w/WsF6FefHM/EIy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RUJIvwAAANwAAAAPAAAAAAAAAAAAAAAAAJgCAABkcnMvZG93bnJl&#10;di54bWxQSwUGAAAAAAQABAD1AAAAhAMAAAAA&#10;" path="m36106,l,571,12,12344r1740,2641l5245,17005r5966,2281l18007,20037r6560,-751l24737,19286r5928,-2281l34569,14782r1765,-2895l36159,9702,36106,xe" fillcolor="#434545" stroked="f">
              <v:path arrowok="t"/>
            </v:shape>
            <v:shape id="Graphic 311" o:spid="_x0000_s1336" style="position:absolute;left:26538;top:28119;width:400;height:210;visibility:visible;mso-wrap-style:square;v-text-anchor:top" coordsize="40005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SXs8MA&#10;AADcAAAADwAAAGRycy9kb3ducmV2LnhtbESPQUvDQBSE74L/YXmCN7NJBZHYTQhi0YtIW9HrI/ua&#10;Dc2+TbPPNP57VxA8DjPzDbOuFz+omabYBzZQZDko4jbYnjsD7/vNzT2oKMgWh8Bk4Jsi1NXlxRpL&#10;G868pXknnUoQjiUacCJjqXVsHXmMWRiJk3cIk0dJcuq0nfCc4H7Qqzy/0x57TgsOR3p01B53X95A&#10;83wU2cyy/WxOrx9Ong7a0psx11dL8wBKaJH/8F/7xRq4LQr4PZOOg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SXs8MAAADcAAAADwAAAAAAAAAAAAAAAACYAgAAZHJzL2Rv&#10;d25yZXYueG1sUEsFBgAAAAAEAAQA9QAAAIgDAAAAAA==&#10;" path="m19902,l13099,778,7111,3082,38,7159,,13763r7035,4064l13000,20109r6792,750l26595,20081r5993,-2305l39662,13700r38,-6604l32664,3032,26698,750,19902,xe" fillcolor="#576161" stroked="f">
              <v:path arrowok="t"/>
            </v:shape>
            <v:shape id="Graphic 312" o:spid="_x0000_s1337" style="position:absolute;left:26636;top:28032;width:210;height:254;visibility:visible;mso-wrap-style:square;v-text-anchor:top" coordsize="2095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1asQA&#10;AADcAAAADwAAAGRycy9kb3ducmV2LnhtbESPQWsCMRSE7wX/Q3iCt5pVoZTVKCIoAQ9tbQWPz80z&#10;u7h5WTfR3f77plDocZiZb5jFqne1eFAbKs8KJuMMBHHhTcVWwdfn9vkVRIjIBmvPpOCbAqyWg6cF&#10;5sZ3/EGPQ7QiQTjkqKCMscmlDEVJDsPYN8TJu/jWYUyytdK02CW4q+U0y16kw4rTQokNbUoqroe7&#10;U0C2fjtrf7q9X/3luNe3TuudVWo07NdzEJH6+B/+a2ujYDaZwu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YdWrEAAAA3AAAAA8AAAAAAAAAAAAAAAAAmAIAAGRycy9k&#10;b3ducmV2LnhtbFBLBQYAAAAABAAEAPUAAACJAwAAAAA=&#10;" path="m20383,l,317,,18364r,1498l990,21361r5944,3429l13385,24777r6122,-3543l20510,19608r-127,-1613l20383,xe" fillcolor="#232626" stroked="f">
              <v:path arrowok="t"/>
            </v:shape>
            <v:shape id="Graphic 313" o:spid="_x0000_s1338" style="position:absolute;left:24054;top:27363;width:2559;height:749;visibility:visible;mso-wrap-style:square;v-text-anchor:top" coordsize="255904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KLx8YA&#10;AADcAAAADwAAAGRycy9kb3ducmV2LnhtbESPQWvCQBSE74L/YXkFL6VuUsGGNBsJUkFQKbXt/ZF9&#10;TdJm34bsGuO/d4WCx2FmvmGy1WhaMVDvGssK4nkEgri0uuFKwdfn5ikB4TyyxtYyKbiQg1U+nWSY&#10;anvmDxqOvhIBwi5FBbX3XSqlK2sy6Oa2Iw7ej+0N+iD7SuoezwFuWvkcRUtpsOGwUGNH65rKv+PJ&#10;KHj8bQ/F+6Z443g7DPJ7l7wku71Ss4exeAXhafT38H97qxUs4gXczo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KLx8YAAADcAAAADwAAAAAAAAAAAAAAAACYAgAAZHJz&#10;L2Rvd25yZXYueG1sUEsFBgAAAAAEAAQA9QAAAIsDAAAAAA==&#10;" path="m,l74963,37318r53770,18544l167589,67894r35423,6591l223110,74137r32718,-2281l249237,48018,142875,13334,,xe" fillcolor="#e1e1e0" stroked="f">
              <v:path arrowok="t"/>
            </v:shape>
            <v:shape id="Graphic 314" o:spid="_x0000_s1339" style="position:absolute;left:24054;top:27363;width:2559;height:749;visibility:visible;mso-wrap-style:square;v-text-anchor:top" coordsize="255904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u08gA&#10;AADcAAAADwAAAGRycy9kb3ducmV2LnhtbESPQWvCQBSE7wX/w/KEXkqzUYu0qau00kLpRUxLwdsz&#10;+5qNZt+G7Nak/npXEDwOM/MNM1v0thYHan3lWMEoSUEQF05XXCr4/nq/fwThA7LG2jEp+CcPi/ng&#10;ZoaZdh2v6ZCHUkQI+wwVmBCaTEpfGLLoE9cQR+/XtRZDlG0pdYtdhNtajtN0Ki1WHBcMNrQ0VOzz&#10;P6vg5/Vt+7nLV5undXe8MyGtxtYulbod9i/PIAL14Rq+tD+0gsnoAc5n4hGQ8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hq7TyAAAANwAAAAPAAAAAAAAAAAAAAAAAJgCAABk&#10;cnMvZG93bnJldi54bWxQSwUGAAAAAAQABAD1AAAAjQMAAAAA&#10;" path="m,l74963,37318r53770,18544l167589,67894r35423,6591l223110,74137r32718,-2281l249885,50431,221716,66293r-3329,1267l208868,69470r-15007,-278l174066,63893,157105,56538r-8903,-7718l144433,35999,142875,13334,,xe" fillcolor="#c4bfde" stroked="f">
              <v:path arrowok="t"/>
            </v:shape>
            <v:shape id="Graphic 315" o:spid="_x0000_s1340" style="position:absolute;left:26685;top:27931;width:2641;height:806;visibility:visible;mso-wrap-style:square;v-text-anchor:top" coordsize="264160,80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GZ8MA&#10;AADcAAAADwAAAGRycy9kb3ducmV2LnhtbESP3UoDMRSE7wXfIRzBO5tdpVK2TUsVi0vvGn2Aw+bs&#10;T5ucLEls17c3hYKXw8x8w6w2k7PiTCEOnhWUswIEcePNwJ2C76/d0wJETMgGrWdS8EsRNuv7uxVW&#10;xl/4QGedOpEhHCtU0Kc0VlLGpieHceZH4uy1PjhMWYZOmoCXDHdWPhfFq3Q4cF7ocaT3npqT/nEK&#10;av0Z9gu709rWZfvRDG/t0R2UenyYtksQiab0H761a6PgpZzD9Uw+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BGZ8MAAADcAAAADwAAAAAAAAAAAAAAAACYAgAAZHJzL2Rv&#10;d25yZXYueG1sUEsFBgAAAAAEAAQA9QAAAIgDAAAAAA==&#10;" path="m65276,l42048,147,8229,3257,,11487r4553,2413l57581,38131r51319,16952l175796,68440r71739,11601l263994,74555,224943,52822,185549,34030,140004,16605,88673,3614,65276,xe" fillcolor="#e1e1e0" stroked="f">
              <v:path arrowok="t"/>
            </v:shape>
            <v:shape id="Graphic 316" o:spid="_x0000_s1341" style="position:absolute;left:26685;top:27931;width:2641;height:749;visibility:visible;mso-wrap-style:square;v-text-anchor:top" coordsize="264160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REcYA&#10;AADcAAAADwAAAGRycy9kb3ducmV2LnhtbESPQWvCQBSE74X+h+UJvTWbWLAlugapLQgeiqkXb8/s&#10;M4nJvg3ZNab99V2h4HGYmW+YRTaaVgzUu9qygiSKQRAXVtdcKth/fz6/gXAeWWNrmRT8kINs+fiw&#10;wFTbK+9oyH0pAoRdigoq77tUSldUZNBFtiMO3sn2Bn2QfSl1j9cAN62cxvFMGqw5LFTY0XtFRZNf&#10;jIIhzrevHyRdk9Dmcj4c1/Zr+6vU02RczUF4Gv09/N/eaAUvyQxu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UREcYAAADcAAAADwAAAAAAAAAAAAAAAACYAgAAZHJz&#10;L2Rvd25yZXYueG1sUEsFBgAAAAAEAAQA9QAAAIsDAAAAAA==&#10;" path="m152390,21343r-51756,l138584,26982r54268,18347l241848,64983r22134,9561l252868,67990,224948,52819,185550,34026,152390,21343xem65276,l42048,143,8229,3246,,11476r4553,2415l16943,20137r18316,8580l57594,38133,70582,31747,81943,26982,92168,23479r8466,-2136l152390,21343,140004,16606r-5626,-1816l128689,13203,88673,3616,65276,xe" fillcolor="#c4bfde" stroked="f">
              <v:path arrowok="t"/>
            </v:shape>
            <v:shape id="Graphic 317" o:spid="_x0000_s1342" style="position:absolute;left:26492;top:27609;width:483;height:527;visibility:visible;mso-wrap-style:square;v-text-anchor:top" coordsize="48260,5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p8sUA&#10;AADcAAAADwAAAGRycy9kb3ducmV2LnhtbESPT2sCMRTE74LfIbyCN01WoZWtUURoWTzVPxdvz83r&#10;7tLNy5JEXfvpG0HocZiZ3zCLVW9bcSUfGscasokCQVw603Cl4Xj4GM9BhIhssHVMGu4UYLUcDhaY&#10;G3fjHV33sRIJwiFHDXWMXS5lKGuyGCauI07et/MWY5K+ksbjLcFtK6dKvUqLDaeFGjva1FT+7C9W&#10;w9dMbWk9/bwURae2v7vsfKKT13r00q/fQUTq43/42S6Mhln2Bo8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2nyxQAAANwAAAAPAAAAAAAAAAAAAAAAAJgCAABkcnMv&#10;ZG93bnJldi54bWxQSwUGAAAAAAQABAD1AAAAigMAAAAA&#10;" path="m24386,l9704,465,2322,3724,,12569,498,29794r-66,3209l1927,40163r5590,7408l19738,51523r16117,681l44137,50685r3064,-5291l47666,34759r-59,-5431l45570,17379,38761,5431,24386,xe" fillcolor="#737373" stroked="f">
              <v:path arrowok="t"/>
            </v:shape>
            <v:shape id="Graphic 318" o:spid="_x0000_s1343" style="position:absolute;left:35503;top:22983;width:477;height:260;visibility:visible;mso-wrap-style:square;v-text-anchor:top" coordsize="47625,26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8pcAA&#10;AADcAAAADwAAAGRycy9kb3ducmV2LnhtbERPz2vCMBS+D/wfwhN2GTN1AymdUXQoeG3Xg8dH82yL&#10;zUtJMpv+9+Yw2PHj+73dRzOIBznfW1awXmUgiBure24V1D/n9xyED8gaB8ukYCYP+93iZYuFthOX&#10;9KhCK1II+wIVdCGMhZS+6cigX9mROHE36wyGBF0rtcMphZtBfmTZRhrsOTV0ONJ3R829+jUK8tM1&#10;Dtl83GDdj+bNVOU0uajU6zIevkAEiuFf/Oe+aAWf67Q2nUlHQO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N8pcAAAADcAAAADwAAAAAAAAAAAAAAAACYAgAAZHJzL2Rvd25y&#10;ZXYueG1sUEsFBgAAAAAEAAQA9QAAAIUDAAAAAA==&#10;" path="m47574,9220l45415,7975,45415,,2133,685r,7430l50,9309,,17221r8432,4864l15582,24815r8141,902l31877,24790r7175,-2756l47536,17132r38,-7912xe" fillcolor="#434545" stroked="f">
              <v:path arrowok="t"/>
            </v:shape>
            <v:shape id="Graphic 319" o:spid="_x0000_s1344" style="position:absolute;left:35503;top:22858;width:477;height:254;visibility:visible;mso-wrap-style:square;v-text-anchor:top" coordsize="4762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2EesQA&#10;AADcAAAADwAAAGRycy9kb3ducmV2LnhtbESP3WoCMRSE7wt9h3AK3tWsWsp2axRRhIUixZ8HOGzO&#10;/rCbkyWJur69EQQvh5n5hpkvB9OJCznfWFYwGScgiAurG64UnI7bzxSED8gaO8uk4EYelov3tzlm&#10;2l55T5dDqESEsM9QQR1Cn0npi5oM+rHtiaNXWmcwROkqqR1eI9x0cpok39Jgw3Ghxp7WNRXt4WwU&#10;HMuvfV6ty7ZN3cbk6Uy3f/87pUYfw+oXRKAhvMLPdq4VzCY/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dhHrEAAAA3AAAAA8AAAAAAAAAAAAAAAAAmAIAAGRycy9k&#10;b3ducmV2LnhtbFBLBQYAAAAABAAEAPUAAACJAwAAAAA=&#10;" path="m23858,l15706,930,8534,3692,50,8594,,16506r8432,4864l15581,24102r8142,901l31875,24074r7177,-2754l47536,16417r38,-7912l39154,3641,32003,902,23858,xe" fillcolor="#576161" stroked="f">
              <v:path arrowok="t"/>
            </v:shape>
            <v:shape id="Graphic 320" o:spid="_x0000_s1345" style="position:absolute;left:35561;top:22873;width:368;height:203;visibility:visible;mso-wrap-style:square;v-text-anchor:top" coordsize="3683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I9cAA&#10;AADcAAAADwAAAGRycy9kb3ducmV2LnhtbERPyWrDMBC9B/IPYgq9JXJdaIITJZiElh6zfcDEGi/E&#10;GhlJ8fL31aGQ4+Pt2/1oWtGT841lBR/LBARxYXXDlYLb9XuxBuEDssbWMimYyMN+N59tMdN24DP1&#10;l1CJGMI+QwV1CF0mpS9qMuiXtiOOXGmdwRChq6R2OMRw08o0Sb6kwYZjQ40dHWoqHpenUXD2h5U8&#10;ufw6NeVPflof5f1xLJV6fxvzDYhAY3iJ/92/WsFnGufHM/EIyN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mI9cAAAADcAAAADwAAAAAAAAAAAAAAAACYAgAAZHJzL2Rvd25y&#10;ZXYueG1sUEsFBgAAAAAEAAQA9QAAAIUDAAAAAA==&#10;" path="m36106,l,571,12,12344r1740,2641l5245,17005r5966,2281l18007,20037r6560,-751l24737,19286r5928,-2281l34569,14782r1765,-2895l36159,9702,36106,xe" fillcolor="#434545" stroked="f">
              <v:path arrowok="t"/>
            </v:shape>
            <v:shape id="Graphic 321" o:spid="_x0000_s1346" style="position:absolute;left:35543;top:22775;width:400;height:209;visibility:visible;mso-wrap-style:square;v-text-anchor:top" coordsize="40005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dDsQA&#10;AADcAAAADwAAAGRycy9kb3ducmV2LnhtbESPX2vCQBDE3wv9DscWfKsXLRSJnhKkYl+k+If2dcmt&#10;uWBuL82tMf32vULBx2FmfsMsVoNvVE9drAMbmIwzUMRlsDVXBk7HzfMMVBRki01gMvBDEVbLx4cF&#10;5jbceE/9QSqVIBxzNOBE2lzrWDryGMehJU7eOXQeJcmu0rbDW4L7Rk+z7FV7rDktOGxp7ai8HK7e&#10;QLG9iGx62X8V37tPJ29nbenDmNHTUMxBCQ1yD/+3362Bl+kE/s6kI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oXQ7EAAAA3AAAAA8AAAAAAAAAAAAAAAAAmAIAAGRycy9k&#10;b3ducmV2LnhtbFBLBQYAAAAABAAEAPUAAACJAwAAAAA=&#10;" path="m19902,l13099,778,7111,3082,38,7159,,13763r7035,4064l13000,20109r6792,750l26595,20081r5993,-2305l39662,13700r38,-6604l32664,3032,26698,750,19902,xe" fillcolor="#576161" stroked="f">
              <v:path arrowok="t"/>
            </v:shape>
            <v:shape id="Graphic 322" o:spid="_x0000_s1347" style="position:absolute;left:35641;top:22687;width:210;height:254;visibility:visible;mso-wrap-style:square;v-text-anchor:top" coordsize="2095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S/18UA&#10;AADcAAAADwAAAGRycy9kb3ducmV2LnhtbESPQWsCMRSE7wX/Q3hCbzXrFkrZGkUEJdBDq7bQ43Pz&#10;zC5uXtZN6m7/vRGEHoeZ+YaZLQbXiAt1ofasYDrJQBCX3tRsFXzt10+vIEJENth4JgV/FGAxHz3M&#10;sDC+5y1ddtGKBOFQoIIqxraQMpQVOQwT3xIn7+g7hzHJzkrTYZ/grpF5lr1IhzWnhQpbWlVUnna/&#10;TgHZ5uOg/c/58+SP3+/63Gu9sUo9joflG4hIQ/wP39vaKHjOc7idS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L/XxQAAANwAAAAPAAAAAAAAAAAAAAAAAJgCAABkcnMv&#10;ZG93bnJldi54bWxQSwUGAAAAAAQABAD1AAAAigMAAAAA&#10;" path="m20383,l,317,,18364r,1498l990,21361r5944,3429l13385,24777r6122,-3543l20510,19608r-127,-1613l20383,xe" fillcolor="#232626" stroked="f">
              <v:path arrowok="t"/>
            </v:shape>
            <v:shape id="Graphic 323" o:spid="_x0000_s1348" style="position:absolute;left:33059;top:22019;width:2559;height:749;visibility:visible;mso-wrap-style:square;v-text-anchor:top" coordsize="255904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5BesUA&#10;AADcAAAADwAAAGRycy9kb3ducmV2LnhtbESPQWvCQBSE74X+h+UVvEjdqKAhukooFQQV0er9kX0m&#10;abNvQ3aN8d+7gtDjMDPfMPNlZyrRUuNKywqGgwgEcWZ1ybmC08/qMwbhPLLGyjIpuJOD5eL9bY6J&#10;tjc+UHv0uQgQdgkqKLyvEyldVpBBN7A1cfAutjHog2xyqRu8Bbip5CiKJtJgyWGhwJq+Csr+jlej&#10;oP9b7dL9Kv3m4bpt5XkTT+PNVqneR5fOQHjq/H/41V5rBePRG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kF6xQAAANwAAAAPAAAAAAAAAAAAAAAAAJgCAABkcnMv&#10;ZG93bnJldi54bWxQSwUGAAAAAAQABAD1AAAAigMAAAAA&#10;" path="m,l74963,37318r53770,18544l167589,67894r35423,6591l223110,74137r32718,-2281l249237,48018,142875,13322,,xe" fillcolor="#e1e1e0" stroked="f">
              <v:path arrowok="t"/>
            </v:shape>
            <v:shape id="Graphic 324" o:spid="_x0000_s1349" style="position:absolute;left:33059;top:22019;width:2559;height:749;visibility:visible;mso-wrap-style:square;v-text-anchor:top" coordsize="255904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pkbscA&#10;AADcAAAADwAAAGRycy9kb3ducmV2LnhtbESPQWvCQBSE74X+h+UJvRTdNC2i0VVaaaH0IkYRvD2z&#10;z2za7NuQ3Zq0v75bEDwOM/MNM1/2thZnan3lWMHDKAFBXDhdcalgt30bTkD4gKyxdkwKfsjDcnF7&#10;M8dMu443dM5DKSKEfYYKTAhNJqUvDFn0I9cQR+/kWoshyraUusUuwm0t0yQZS4sVxwWDDa0MFV/5&#10;t1Wwf3k9fnzm68N00/3em5BUqbUrpe4G/fMMRKA+XMOX9rtW8Jg+wf+Ze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qZG7HAAAA3AAAAA8AAAAAAAAAAAAAAAAAmAIAAGRy&#10;cy9kb3ducmV2LnhtbFBLBQYAAAAABAAEAPUAAACMAwAAAAA=&#10;" path="m,l74963,37318r53770,18544l167589,67894r35423,6591l223110,74137r32718,-2281l249885,50431,221716,66294r-3329,1266l208868,69470r-15007,-278l174066,63893,157105,56538r-8903,-7720l144433,35993,142875,13322,,xe" fillcolor="#c4bfde" stroked="f">
              <v:path arrowok="t"/>
            </v:shape>
            <v:shape id="Graphic 325" o:spid="_x0000_s1350" style="position:absolute;left:35689;top:22586;width:2642;height:807;visibility:visible;mso-wrap-style:square;v-text-anchor:top" coordsize="264160,80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M2sMA&#10;AADcAAAADwAAAGRycy9kb3ducmV2LnhtbESP3WoCMRSE74W+QzgF7zSrxSJbo7Sl0qV3xj7AYXP2&#10;R5OTJUl1fftGKPRymJlvmM1udFZcKMTes4LFvABBXHvTc6vg+7ifrUHEhGzQeiYFN4qw2z5MNlga&#10;f+UDXXRqRYZwLFFBl9JQShnrjhzGuR+Is9f44DBlGVppAl4z3Fm5LIpn6bDnvNDhQO8d1Wf94xRU&#10;+jN8re1ea1stmo+6f2tO7qDU9HF8fQGRaEz/4b92ZRQ8LVdwP5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yM2sMAAADcAAAADwAAAAAAAAAAAAAAAACYAgAAZHJzL2Rv&#10;d25yZXYueG1sUEsFBgAAAAAEAAQA9QAAAIgDAAAAAA==&#10;" path="m65276,l42048,143,8229,3246,,11488r4553,2413l57581,38133r51319,16951l175796,68442r71739,11601l263994,74556,224943,52824,185549,34032,140004,16606,88673,3616,65276,xe" fillcolor="#e1e1e0" stroked="f">
              <v:path arrowok="t"/>
            </v:shape>
            <v:shape id="Graphic 326" o:spid="_x0000_s1351" style="position:absolute;left:35689;top:22586;width:2642;height:750;visibility:visible;mso-wrap-style:square;v-text-anchor:top" coordsize="264160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brMYA&#10;AADcAAAADwAAAGRycy9kb3ducmV2LnhtbESPQWvCQBSE7wX/w/IEb81GhVTSrCLagpBDaeqlt9fs&#10;axLNvg3ZNUZ/fbdQ6HGYmW+YbDOaVgzUu8aygnkUgyAurW64UnD8eH1cgXAeWWNrmRTcyMFmPXnI&#10;MNX2yu80FL4SAcIuRQW1910qpStrMugi2xEH79v2Bn2QfSV1j9cAN61cxHEiDTYcFmrsaFdTeS4u&#10;RsEQF/nTC0l3ntPhcvr82tu3/K7UbDpun0F4Gv1/+K990AqWiwR+z4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nbrMYAAADcAAAADwAAAAAAAAAAAAAAAACYAgAAZHJz&#10;L2Rvd25yZXYueG1sUEsFBgAAAAAEAAQA9QAAAIsDAAAAAA==&#10;" path="m152390,21343r-51756,l138584,26982r54268,18347l241848,64983r22134,9561l252868,67990,224948,52819,185550,34026,152390,21343xem65276,l42048,143,8229,3246,,11476r4553,2415l16943,20137r18316,8580l57594,38133,70582,31747,81943,26982,92168,23479r8466,-2136l152390,21343,140004,16606r-5626,-1816l128689,13203,88673,3616,65276,xe" fillcolor="#c4bfde" stroked="f">
              <v:path arrowok="t"/>
            </v:shape>
            <v:shape id="Graphic 327" o:spid="_x0000_s1352" style="position:absolute;left:35497;top:22265;width:483;height:527;visibility:visible;mso-wrap-style:square;v-text-anchor:top" coordsize="48260,5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ujT8UA&#10;AADcAAAADwAAAGRycy9kb3ducmV2LnhtbESPT2sCMRTE74LfIbyCN01coZWtUURoWTzVPxdvz83r&#10;7tLNy5JEXfvpG0HocZiZ3zCLVW9bcSUfGscaphMFgrh0puFKw/HwMZ6DCBHZYOuYNNwpwGo5HCww&#10;N+7GO7ruYyUShEOOGuoYu1zKUNZkMUxcR5y8b+ctxiR9JY3HW4LbVmZKvUqLDaeFGjva1FT+7C9W&#10;w9dMbWmdfV6KolPb3930fKKT13r00q/fQUTq43/42S6Mhln2Bo8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6NPxQAAANwAAAAPAAAAAAAAAAAAAAAAAJgCAABkcnMv&#10;ZG93bnJldi54bWxQSwUGAAAAAAQABAD1AAAAigMAAAAA&#10;" path="m24386,l9704,465,2322,3722,,12564,498,29781r-66,3210l1927,40151r5590,7407l19738,51511r16117,681l44137,50673r3064,-5292l47666,34747r-59,-5430l45570,17373,38761,5429,24386,xe" fillcolor="#737373" stroked="f">
              <v:path arrowok="t"/>
            </v:shape>
            <v:shape id="Graphic 328" o:spid="_x0000_s1353" style="position:absolute;left:6840;top:27410;width:7448;height:5633;visibility:visible;mso-wrap-style:square;v-text-anchor:top" coordsize="744855,563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7OLsIA&#10;AADcAAAADwAAAGRycy9kb3ducmV2LnhtbERPy2oCMRTdF/oP4Qruasap+JgaRQqiCzdqKS5vJ9fJ&#10;YHIzTFJn/HuzKHR5OO/lundW3KkNtWcF41EGgrj0uuZKwdd5+zYHESKyRuuZFDwowHr1+rLEQvuO&#10;j3Q/xUqkEA4FKjAxNoWUoTTkMIx8Q5y4q28dxgTbSuoWuxTurMyzbCod1pwaDDb0aai8nX6dgkPZ&#10;Hc3UTC52N5/MNoufb7LbXKnhoN98gIjUx3/xn3uvFbznaW06k4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zs4uwgAAANwAAAAPAAAAAAAAAAAAAAAAAJgCAABkcnMvZG93&#10;bnJldi54bWxQSwUGAAAAAAQABAD1AAAAhwMAAAAA&#10;" path="m744575,270002l730923,233476r-5944,-4610l675436,187718,571906,99479,542645,73863,513600,47967,492798,74345r31927,22225l556450,119075r31521,22745l650722,187693r72174,53848l734618,269913r-812,8610l596874,375640,496481,434746,361810,512203r-67551,38354l286550,553377r-8014,-331l262128,534225r3848,-63881l271322,392836r9119,-113551l329806,251142,444982,186715r7201,-5182l470001,141655r-902,-9106l466699,123672r-2222,-5715l461479,112382,450380,99758,405777,48234,385508,24218,365455,,341210,23253r46521,42279l447713,122237r7505,19977l455155,148805r-85878,70409l283260,270929r-2209,1308l284213,237883r3886,-38709l254533,197764r648,38900l255473,275551r,11811l196875,322008,88087,384492,47117,407619r-8586,5105l34137,413207r-6515,-127l21475,410895r-5258,-3886l12357,401764r-2007,-3835l9626,393573r978,-6236l39027,332066,62649,287769,86702,243674r24600,-43827l136537,156324,106375,141541,87452,188150,67894,234454,47802,280492,27279,326313,1892,382054r-876,3022l26276,421182r9118,-114l38392,420535r2883,-1004l46672,416712,91198,389813,199161,325920r43459,-25083l255473,293509r25,20917l254571,430999r-2146,104356l254330,542683r1435,3658l262559,555586r6744,4445l284099,563168r8102,-1816l364998,517664,498729,438607,599630,380339,723633,309854r5905,-4534l733920,299758r5677,-9055l743178,280631r1397,-10629xe" fillcolor="#282b2b" stroked="f">
              <v:path arrowok="t"/>
            </v:shape>
            <v:shape id="Image 329" o:spid="_x0000_s1354" type="#_x0000_t75" style="position:absolute;left:1008;top:26016;width:1288;height:9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gojrEAAAA3AAAAA8AAABkcnMvZG93bnJldi54bWxEj0FrwkAUhO8F/8PyBG91o4LU1FWKYFEI&#10;SI0Ej4/saxKafRuyW0389a4geBxm5htmue5MLS7Uusqygsk4AkGcW11xoeCUbt8/QDiPrLG2TAp6&#10;crBeDd6WGGt75R+6HH0hAoRdjApK75tYSpeXZNCNbUMcvF/bGvRBtoXULV4D3NRyGkVzabDisFBi&#10;Q5uS8r/jv1GQUtIvtG2wLpJDtLe3bPJ9zpQaDbuvTxCeOv8KP9s7rWA2XcDjTDgC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gojrEAAAA3AAAAA8AAAAAAAAAAAAAAAAA&#10;nwIAAGRycy9kb3ducmV2LnhtbFBLBQYAAAAABAAEAPcAAACQAwAAAAA=&#10;">
              <v:imagedata r:id="rId87" o:title=""/>
            </v:shape>
            <v:shape id="Graphic 330" o:spid="_x0000_s1355" style="position:absolute;left:1007;top:25664;width:1295;height:749;visibility:visible;mso-wrap-style:square;v-text-anchor:top" coordsize="129539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s1cIA&#10;AADcAAAADwAAAGRycy9kb3ducmV2LnhtbERPy4rCMBTdC/5DuII7TUdhkI5ROj7AhZux4ri8NLcP&#10;bG5KE2316yeLAZeH816ue1OLB7WusqzgYxqBIM6srrhQcE73kwUI55E11pZJwZMcrFfDwRJjbTv+&#10;ocfJFyKEsItRQel9E0vpspIMuqltiAOX29agD7AtpG6xC+GmlrMo+pQGKw4NJTa0KSm7ne5GwfX7&#10;lmTXvKv9K0nzy+/2GO22TqnxqE++QHjq/Vv87z5oBfN5mB/Oh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VmzVwgAAANwAAAAPAAAAAAAAAAAAAAAAAJgCAABkcnMvZG93&#10;bnJldi54bWxQSwUGAAAAAAQABAD1AAAAhwMAAAAA&#10;" path="m64257,l40017,2681,18738,10818,4645,23105,,37099,4794,51111,19018,63447r21371,8214l64660,74431,88900,71750r21278,-8138l124272,51326r4645,-13995l124123,23320,109899,10983,88527,2769,64257,xe" fillcolor="#576161" stroked="f">
              <v:path arrowok="t"/>
            </v:shape>
            <v:shape id="Image 331" o:spid="_x0000_s1356" type="#_x0000_t75" style="position:absolute;left:1114;top:25711;width:1075;height:5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7MX7GAAAA3AAAAA8AAABkcnMvZG93bnJldi54bWxEj0FrwkAUhO+F/oflFbzVTSoUia6iLRUv&#10;HpqWUm/P7DMbzL4Nu2sS/323UOhxmJlvmOV6tK3oyYfGsYJ8moEgrpxuuFbw+fH2OAcRIrLG1jEp&#10;uFGA9er+bomFdgO/U1/GWiQIhwIVmBi7QspQGbIYpq4jTt7ZeYsxSV9L7XFIcNvKpyx7lhYbTgsG&#10;O3oxVF3Kq1VgyzCc9odX478v823e3+rj7mtQavIwbhYgIo3xP/zX3msFs1kOv2fSEZC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TsxfsYAAADcAAAADwAAAAAAAAAAAAAA&#10;AACfAgAAZHJzL2Rvd25yZXYueG1sUEsFBgAAAAAEAAQA9wAAAJIDAAAAAA==&#10;">
              <v:imagedata r:id="rId88" o:title=""/>
            </v:shape>
            <v:shape id="Graphic 332" o:spid="_x0000_s1357" style="position:absolute;left:1114;top:25417;width:1079;height:622;visibility:visible;mso-wrap-style:square;v-text-anchor:top" coordsize="107950,6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toMUA&#10;AADcAAAADwAAAGRycy9kb3ducmV2LnhtbESPQWvCQBSE70L/w/IKvZlNo0hIXcUKFoXS0ig9P7LP&#10;JJh9G7Nrkv77bqHgcZiZb5jlejSN6KlztWUFz1EMgriwuuZSwem4m6YgnEfW2FgmBT/kYL16mCwx&#10;03bgL+pzX4oAYZehgsr7NpPSFRUZdJFtiYN3tp1BH2RXSt3hEOCmkUkcL6TBmsNChS1tKyou+c0o&#10;ONLhM9nV798f6ducitfrJlmcBqWeHsfNCwhPo7+H/9t7rWA2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O2gxQAAANwAAAAPAAAAAAAAAAAAAAAAAJgCAABkcnMv&#10;ZG93bnJldi54bWxQSwUGAAAAAAQABAD1AAAAigMAAAAA&#10;" path="m53609,l33385,2236,15628,9026,3874,19276,,30949,4000,42637,15870,52930r17828,6855l53946,62096,74168,59859,91917,53070,103672,42818r3874,-11677l103546,19453,91676,9166,73855,2311,53609,xe" fillcolor="#576161" stroked="f">
              <v:path arrowok="t"/>
            </v:shape>
            <v:shape id="Image 333" o:spid="_x0000_s1358" type="#_x0000_t75" style="position:absolute;left:19035;top:28846;width:1288;height:9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tMhfEAAAA3AAAAA8AAABkcnMvZG93bnJldi54bWxEj09rwkAUxO8Fv8PyhN7qpi7+aeoqWijo&#10;0SiE3h7Z1yQ0+zZktyZ+e1cQPA4z8xtmtRlsIy7U+dqxhvdJAoK4cKbmUsP59P22BOEDssHGMWm4&#10;kofNevSywtS4no90yUIpIoR9ihqqENpUSl9UZNFPXEscvV/XWQxRdqU0HfYRbhs5TZK5tFhzXKiw&#10;pa+Kir/s32r42Lph1h8PB/mTyR3mSZ6rhdL6dTxsP0EEGsIz/GjvjQalFNzPxCM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tMhfEAAAA3AAAAA8AAAAAAAAAAAAAAAAA&#10;nwIAAGRycy9kb3ducmV2LnhtbFBLBQYAAAAABAAEAPcAAACQAwAAAAA=&#10;">
              <v:imagedata r:id="rId89" o:title=""/>
            </v:shape>
            <v:shape id="Graphic 334" o:spid="_x0000_s1359" style="position:absolute;left:19034;top:28494;width:1296;height:749;visibility:visible;mso-wrap-style:square;v-text-anchor:top" coordsize="129539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1q1sUA&#10;AADcAAAADwAAAGRycy9kb3ducmV2LnhtbESPT2vCQBTE7wW/w/IEb3VjlVKiq8Sq4MFLVdTjI/vy&#10;B7NvQ3Y10U/vFgo9DjPzG2a26Ewl7tS40rKC0TACQZxaXXKu4HjYvH+BcB5ZY2WZFDzIwWLee5th&#10;rG3LP3Tf+1wECLsYFRTe17GULi3IoBvamjh4mW0M+iCbXOoG2wA3lfyIok9psOSwUGBN3wWl1/3N&#10;KLgsr0l6ydrKP5NDdjqvdtF65ZQa9LtkCsJT5//Df+2tVjAeT+D3TDg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bWrWxQAAANwAAAAPAAAAAAAAAAAAAAAAAJgCAABkcnMv&#10;ZG93bnJldi54bWxQSwUGAAAAAAQABAD1AAAAigMAAAAA&#10;" path="m64255,l40017,2681,18738,10818,4645,23105,,37099,4794,51111,19018,63447r21371,8214l64660,74431,88900,71750r21278,-8138l124272,51326r4644,-13995l124118,23320,109886,10983,88522,2769,64255,xe" fillcolor="#576161" stroked="f">
              <v:path arrowok="t"/>
            </v:shape>
            <v:shape id="Image 335" o:spid="_x0000_s1360" type="#_x0000_t75" style="position:absolute;left:19142;top:28541;width:1075;height:5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dwc7FAAAA3AAAAA8AAABkcnMvZG93bnJldi54bWxEj0FrwkAUhO8F/8PyhN7qRqWiMatIacFD&#10;KdSq4O2RfWYTs29Ddo3x33cLQo/DzHzDZOve1qKj1peOFYxHCQji3OmSCwX7n4+XOQgfkDXWjknB&#10;nTysV4OnDFPtbvxN3S4UIkLYp6jAhNCkUvrckEU/cg1x9M6utRiibAupW7xFuK3lJElm0mLJccFg&#10;Q2+G8svuahWEqjDV5/E6X1Rfyfv24Bq8T05KPQ/7zRJEoD78hx/trVYwnb7C35l4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XcHOxQAAANwAAAAPAAAAAAAAAAAAAAAA&#10;AJ8CAABkcnMvZG93bnJldi54bWxQSwUGAAAAAAQABAD3AAAAkQMAAAAA&#10;">
              <v:imagedata r:id="rId90" o:title=""/>
            </v:shape>
            <v:shape id="Graphic 336" o:spid="_x0000_s1361" style="position:absolute;left:19141;top:28247;width:1080;height:623;visibility:visible;mso-wrap-style:square;v-text-anchor:top" coordsize="107950,6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ro8UA&#10;AADcAAAADwAAAGRycy9kb3ducmV2LnhtbESP3WrCQBSE7wu+w3IE7+rGWIJEV4mFSAul4g9eH7LH&#10;JJg9m2a3Jn37bqHg5TAz3zCrzWAacafO1ZYVzKYRCOLC6ppLBedT/rwA4TyyxsYyKfghB5v16GmF&#10;qbY9H+h+9KUIEHYpKqi8b1MpXVGRQTe1LXHwrrYz6IPsSqk77APcNDKOokQarDksVNjSa0XF7fht&#10;FJzofR/n9cflc7F7oWL7lcXJuVdqMh6yJQhPg3+E/9tvWsF8nsD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w+ujxQAAANwAAAAPAAAAAAAAAAAAAAAAAJgCAABkcnMv&#10;ZG93bnJldi54bWxQSwUGAAAAAAQABAD1AAAAigMAAAAA&#10;" path="m53605,l33379,2236,15628,9026,3874,19276,,30949,4000,42637,15870,52930r17828,6855l53946,62096,74168,59859,91917,53070,103672,42818r3874,-11677l103546,19453,91676,9166,73854,2311,53605,xe" fillcolor="#576161" stroked="f">
              <v:path arrowok="t"/>
            </v:shape>
            <v:shape id="Image 337" o:spid="_x0000_s1362" type="#_x0000_t75" style="position:absolute;left:7514;top:22392;width:1288;height:9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J1IDEAAAA3AAAAA8AAABkcnMvZG93bnJldi54bWxEj0+LwjAUxO8LfofwhL2t6SqoVKMsirjs&#10;yT+79vponm2xeSlNrNlvbwTB4zAzv2Hmy2Bq0VHrKssKPgcJCOLc6ooLBb/HzccUhPPIGmvLpOCf&#10;HCwXvbc5ptreeE/dwRciQtilqKD0vkmldHlJBt3ANsTRO9vWoI+yLaRu8RbhppbDJBlLgxXHhRIb&#10;WpWUXw5Xo+AUhl03Xte7jaG/YyanWfjZZkq998PXDISn4F/hZ/tbKxiNJvA4E4+A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J1IDEAAAA3AAAAA8AAAAAAAAAAAAAAAAA&#10;nwIAAGRycy9kb3ducmV2LnhtbFBLBQYAAAAABAAEAPcAAACQAwAAAAA=&#10;">
              <v:imagedata r:id="rId91" o:title=""/>
            </v:shape>
            <v:shape id="Graphic 338" o:spid="_x0000_s1363" style="position:absolute;left:7513;top:22040;width:1295;height:750;visibility:visible;mso-wrap-style:square;v-text-anchor:top" coordsize="129539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g08IA&#10;AADcAAAADwAAAGRycy9kb3ducmV2LnhtbERPy4rCMBTdC/5DuII7TUdhkI5ROj7AhZux4ri8NLcP&#10;bG5KE2316yeLAZeH816ue1OLB7WusqzgYxqBIM6srrhQcE73kwUI55E11pZJwZMcrFfDwRJjbTv+&#10;ocfJFyKEsItRQel9E0vpspIMuqltiAOX29agD7AtpG6xC+GmlrMo+pQGKw4NJTa0KSm7ne5GwfX7&#10;lmTXvKv9K0nzy+/2GO22TqnxqE++QHjq/Vv87z5oBfN5WBvOh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GDTwgAAANwAAAAPAAAAAAAAAAAAAAAAAJgCAABkcnMvZG93&#10;bnJldi54bWxQSwUGAAAAAAQABAD1AAAAhwMAAAAA&#10;" path="m64257,l40017,2681,18738,10818,4645,23105,,37099,4794,51111,19018,63447r21371,8214l64660,74431,88900,71750r21278,-8138l124272,51326r4645,-13995l124123,23320,109899,10983,88527,2769,64257,xe" fillcolor="#576161" stroked="f">
              <v:path arrowok="t"/>
            </v:shape>
            <v:shape id="Image 339" o:spid="_x0000_s1364" type="#_x0000_t75" style="position:absolute;left:7620;top:22087;width:1075;height:5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QXZjEAAAA3AAAAA8AAABkcnMvZG93bnJldi54bWxEj0FrAjEUhO8F/0N4hV6KZq1F7NYoIhQq&#10;Xrpb7fmxeWYXNy9hE3X990YQehxm5htmvuxtK87UhcaxgvEoA0FcOd2wUbD7/RrOQISIrLF1TAqu&#10;FGC5GDzNMdfuwgWdy2hEgnDIUUEdo8+lDFVNFsPIeeLkHVxnMSbZGak7vCS4beVblk2lxYbTQo2e&#10;1jVVx/JkFby2/rA6/v347d5OS2OKgjfvvVIvz/3qE0SkPv6HH+1vrWAy+YD7mXQE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QXZjEAAAA3AAAAA8AAAAAAAAAAAAAAAAA&#10;nwIAAGRycy9kb3ducmV2LnhtbFBLBQYAAAAABAAEAPcAAACQAwAAAAA=&#10;">
              <v:imagedata r:id="rId92" o:title=""/>
            </v:shape>
            <v:shape id="Graphic 340" o:spid="_x0000_s1365" style="position:absolute;left:7620;top:21794;width:1079;height:622;visibility:visible;mso-wrap-style:square;v-text-anchor:top" coordsize="107950,6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lMcMA&#10;AADcAAAADwAAAGRycy9kb3ducmV2LnhtbERPTWvCQBC9F/oflil4q5tGkRBdJQopLUiLiXgesmMS&#10;mp1Ns1uT/nv3UOjx8b43u8l04kaDay0reJlHIIgrq1uuFZzL/DkB4Tyyxs4yKfglB7vt48MGU21H&#10;PtGt8LUIIexSVNB436dSuqohg25ue+LAXe1g0Ac41FIPOIZw08k4ilbSYMuhocGeDg1VX8WPUVDS&#10;+2ect8fLR/K6pGr/ncWr86jU7GnK1iA8Tf5f/Od+0woWyzA/nAlH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ClMcMAAADcAAAADwAAAAAAAAAAAAAAAACYAgAAZHJzL2Rv&#10;d25yZXYueG1sUEsFBgAAAAAEAAQA9QAAAIgDAAAAAA==&#10;" path="m53600,l33378,2236,15628,9026,3874,19276,,30949,4000,42637,15870,52930r17828,6855l53946,62096,74168,59859,91917,53070,103672,42818r3874,-11677l103546,19453,91676,9166,73848,2311,53600,xe" fillcolor="#576161" stroked="f">
              <v:path arrowok="t"/>
            </v:shape>
            <v:shape id="Graphic 341" o:spid="_x0000_s1366" style="position:absolute;left:8121;top:22700;width:552;height:317;visibility:visible;mso-wrap-style:square;v-text-anchor:top" coordsize="55244,3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bCPcUA&#10;AADcAAAADwAAAGRycy9kb3ducmV2LnhtbESPT2sCMRTE74V+h/AKvdWsWqqsZqVUpD0proLXx+a5&#10;f9y8LEnUrZ++EQoeh5n5DTNf9KYVF3K+tqxgOEhAEBdW11wq2O9Wb1MQPiBrbC2Tgl/ysMien+aY&#10;anvlLV3yUIoIYZ+igiqELpXSFxUZ9APbEUfvaJ3BEKUrpXZ4jXDTylGSfEiDNceFCjv6qqg45Wej&#10;IGm7Uo9vt/x7u56eNofJstm4RqnXl/5zBiJQHx7h//aPVjB+H8L9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xsI9xQAAANwAAAAPAAAAAAAAAAAAAAAAAJgCAABkcnMv&#10;ZG93bnJldi54bWxQSwUGAAAAAAQABAD1AAAAigMAAAAA&#10;" path="m55156,l50888,2120,7061,18681,,31216,55156,xe" fillcolor="#333535" stroked="f">
              <v:path arrowok="t"/>
            </v:shape>
            <v:shape id="Image 342" o:spid="_x0000_s1367" type="#_x0000_t75" style="position:absolute;left:8192;top:22700;width:2457;height:30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iCHXDAAAA3AAAAA8AAABkcnMvZG93bnJldi54bWxEj8FqwzAQRO+F/IPYQG61HKcNjRMlBENo&#10;b6WuP2CxNrKJtTKWYjt/XxUKPQ4z84Y5nGbbiZEG3zpWsE5SEMS10y0bBdX35fkNhA/IGjvHpOBB&#10;Hk7HxdMBc+0m/qKxDEZECPscFTQh9LmUvm7Iok9cTxy9qxsshigHI/WAU4TbTmZpupUWW44LDfZU&#10;NFTfyrtVsK1MVlxTP8vCmbZ/3xWv/FkqtVrO5z2IQHP4D/+1P7SCzUsGv2fiEZDH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IIdcMAAADcAAAADwAAAAAAAAAAAAAAAACf&#10;AgAAZHJzL2Rvd25yZXYueG1sUEsFBgAAAAAEAAQA9wAAAI8DAAAAAA==&#10;">
              <v:imagedata r:id="rId93" o:title=""/>
            </v:shape>
            <v:shape id="Graphic 343" o:spid="_x0000_s1368" style="position:absolute;left:9833;top:25538;width:819;height:400;visibility:visible;mso-wrap-style:square;v-text-anchor:top" coordsize="81915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hkGcUA&#10;AADcAAAADwAAAGRycy9kb3ducmV2LnhtbESPzW7CMBCE75V4B2uRuBUHaBEEDEIt/TlwIcB9iZck&#10;Il5Htgnh7etKlXoczcw3muW6M7VoyfnKsoLRMAFBnFtdcaHgePh4noHwAVljbZkUPMjDetV7WmKq&#10;7Z331GahEBHCPkUFZQhNKqXPSzLoh7Yhjt7FOoMhSldI7fAe4aaW4ySZSoMVx4USG3orKb9mN6Ng&#10;17rd/H122n6N3Tnby21z+Hy8KjXod5sFiEBd+A//tb+1gsnLB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GQZxQAAANwAAAAPAAAAAAAAAAAAAAAAAJgCAABkcnMv&#10;ZG93bnJldi54bWxQSwUGAAAAAAQABAD1AAAAigMAAAAA&#10;" path="m66852,l3949,23761,,39649,81584,8813,66852,xe" fillcolor="#596161" stroked="f">
              <v:path arrowok="t"/>
            </v:shape>
            <v:shape id="Image 344" o:spid="_x0000_s1369" type="#_x0000_t75" style="position:absolute;left:8072;top:23012;width:1777;height:34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pVqbHAAAA3AAAAA8AAABkcnMvZG93bnJldi54bWxEj0FrAjEUhO8F/0N4Qm+abSulrkZRaasU&#10;SnEVvb5unrurm5clSXX9901B6HGYmW+Y8bQ1tTiT85VlBQ/9BARxbnXFhYLt5q33AsIHZI21ZVJw&#10;JQ/TSedujKm2F17TOQuFiBD2KSooQ2hSKX1ekkHftw1x9A7WGQxRukJqh5cIN7V8TJJnabDiuFBi&#10;Q4uS8lP2YxTg52Zx/VoePlZzexy+fmfvbrnfKXXfbWcjEIHa8B++tVdawdNgAH9n4hGQk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4pVqbHAAAA3AAAAA8AAAAAAAAAAAAA&#10;AAAAnwIAAGRycy9kb3ducmV2LnhtbFBLBQYAAAAABAAEAPcAAACTAwAAAAA=&#10;">
              <v:imagedata r:id="rId94" o:title=""/>
            </v:shape>
            <v:shape id="Graphic 345" o:spid="_x0000_s1370" style="position:absolute;left:9833;top:25626;width:838;height:610;visibility:visible;mso-wrap-style:square;v-text-anchor:top" coordsize="83820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6ExcYA&#10;AADcAAAADwAAAGRycy9kb3ducmV2LnhtbESPQWvCQBSE70L/w/IKvelG20hJsxERhLagYuyhx9fs&#10;axKSfRuzW03/vSsIHoeZ+YZJF4NpxYl6V1tWMJ1EIIgLq2suFXwd1uNXEM4ja2wtk4J/crDIHkYp&#10;JtqeeU+n3JciQNglqKDyvkukdEVFBt3EdsTB+7W9QR9kX0rd4znATStnUTSXBmsOCxV2tKqoaPI/&#10;o8BsduuPz23Z/Lip+26b2MaHo1Xq6XFYvoHwNPh7+NZ+1wqeX2K4nglHQG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6ExcYAAADcAAAADwAAAAAAAAAAAAAAAACYAgAAZHJz&#10;L2Rvd25yZXYueG1sUEsFBgAAAAAEAAQA9QAAAIsDAAAAAA==&#10;" path="m81584,l,30822,1612,60477,83197,29654,81584,xe" fillcolor="#4f5454" stroked="f">
              <v:path arrowok="t"/>
            </v:shape>
            <v:shape id="Image 346" o:spid="_x0000_s1371" type="#_x0000_t75" style="position:absolute;left:8121;top:22886;width:1752;height:30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NH5vGAAAA3AAAAA8AAABkcnMvZG93bnJldi54bWxEj0FrwkAUhO8F/8PyBG91k1pEoquopOLB&#10;gsb24O2RfU2WZt+G7Krpv3cLhR6HmfmGWax624gbdd44VpCOExDEpdOGKwUf57fnGQgfkDU2jknB&#10;D3lYLQdPC8y0u/OJbkWoRISwz1BBHUKbSenLmiz6sWuJo/flOoshyq6SusN7hNtGviTJVFo0HBdq&#10;bGlbU/ldXK2CYDbHz1xuDpf3XZO3aVqc8olRajTs13MQgfrwH/5r77WCyesUfs/EI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E0fm8YAAADcAAAADwAAAAAAAAAAAAAA&#10;AACfAgAAZHJzL2Rvd25yZXYueG1sUEsFBgAAAAAEAAQA9wAAAJIDAAAAAA==&#10;">
              <v:imagedata r:id="rId95" o:title=""/>
            </v:shape>
            <v:shape id="Graphic 347" o:spid="_x0000_s1372" style="position:absolute;left:9656;top:25657;width:273;height:578;visibility:visible;mso-wrap-style:square;v-text-anchor:top" coordsize="27305,5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4QsYA&#10;AADcAAAADwAAAGRycy9kb3ducmV2LnhtbESPQWvCQBSE70L/w/IKXqRuqmI1uooote3NWg16e2Rf&#10;k2D2bciuGv99tyB4HGbmG2Y6b0wpLlS7wrKC124Egji1uuBMwe7n/WUEwnlkjaVlUnAjB/PZU2uK&#10;sbZX/qbL1mciQNjFqCD3voqldGlOBl3XVsTB+7W1QR9knUld4zXATSl7UTSUBgsOCzlWtMwpPW3P&#10;JlA2+2R1PHycvnA0LjvYSZKsv1aq/dwsJiA8Nf4Rvrc/tYL+4A3+z4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v4QsYAAADcAAAADwAAAAAAAAAAAAAAAACYAgAAZHJz&#10;L2Rvd25yZXYueG1sUEsFBgAAAAAEAAQA9QAAAIsDAAAAAA==&#10;" path="m,l,57340r27076,l7772,7874,,xe" fillcolor="#434545" stroked="f">
              <v:path arrowok="t"/>
            </v:shape>
            <v:shape id="Image 348" o:spid="_x0000_s1373" type="#_x0000_t75" style="position:absolute;left:2125;top:26098;width:5135;height:19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GpPTAAAAA3AAAAA8AAABkcnMvZG93bnJldi54bWxET91KwzAUvhd8h3AE72xqJ2XUZWOOVrxc&#10;Ox/g0BybYnMSmmzr3t5cCLv8+P43u8VO4kJzGB0reM1yEMS90yMPCr5PzcsaRIjIGifHpOBGAXbb&#10;x4cNVtpduaVLFweRQjhUqMDE6CspQ2/IYsicJ07cj5stxgTnQeoZryncTrLI81JaHDk1GPR0MNT/&#10;dmeroN5/Nqvw0dxKG2rti8Icfd4q9fy07N9BRFriXfzv/tIKVm9pbTqTjoDc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Mak9MAAAADcAAAADwAAAAAAAAAAAAAAAACfAgAA&#10;ZHJzL2Rvd25yZXYueG1sUEsFBgAAAAAEAAQA9wAAAIwDAAAAAA==&#10;">
              <v:imagedata r:id="rId96" o:title=""/>
            </v:shape>
            <v:shape id="Graphic 349" o:spid="_x0000_s1374" style="position:absolute;left:6837;top:27660;width:425;height:565;visibility:visible;mso-wrap-style:square;v-text-anchor:top" coordsize="42545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U7ccA&#10;AADcAAAADwAAAGRycy9kb3ducmV2LnhtbESPzWrDMBCE74W+g9hALyWR24TQOpFNKYTk0Et+Sq6L&#10;tbWdWCsjKY6dp68KhRyH2flmZ5n3phEdOV9bVvAySUAQF1bXXCo47FfjNxA+IGtsLJOCgTzk2ePD&#10;ElNtr7ylbhdKESHsU1RQhdCmUvqiIoN+Ylvi6P1YZzBE6UqpHV4j3DTyNUnm0mDNsaHClj4rKs67&#10;i4lv9IM5bZ+PePu+XdqvYb3xKzdT6mnUfyxABOrD/fg/vdEKprN3+BsTCS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4lO3HAAAA3AAAAA8AAAAAAAAAAAAAAAAAmAIAAGRy&#10;cy9kb3ducmV2LnhtbFBLBQYAAAAABAAEAPUAAACMAwAAAAA=&#10;" path="m28346,l,41084,5600,56387,42316,3162,28346,xe" fillcolor="#484f4f" stroked="f">
              <v:path arrowok="t"/>
            </v:shape>
            <v:shape id="Image 350" o:spid="_x0000_s1375" type="#_x0000_t75" style="position:absolute;left:1991;top:26501;width:4911;height:22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5mL3BAAAA3AAAAA8AAABkcnMvZG93bnJldi54bWxET89rwjAUvgv+D+EJu2nqhiLVtAxB2GUD&#10;42Db7dE8m7LmpTRZW//75SB4/Ph+H8rJtWKgPjSeFaxXGQjiypuGawWfl9NyByJEZIOtZ1JwowBl&#10;MZ8dMDd+5DMNOtYihXDIUYGNsculDJUlh2HlO+LEXX3vMCbY19L0OKZw18rnLNtKhw2nBosdHS1V&#10;v/rPKYjjj5x23x86vI9fwVrSaz3clHpaTK97EJGm+BDf3W9GwcsmzU9n0hGQ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45mL3BAAAA3AAAAA8AAAAAAAAAAAAAAAAAnwIA&#10;AGRycy9kb3ducmV2LnhtbFBLBQYAAAAABAAEAPcAAACNAwAAAAA=&#10;">
              <v:imagedata r:id="rId97" o:title=""/>
            </v:shape>
            <v:shape id="Graphic 351" o:spid="_x0000_s1376" style="position:absolute;left:6893;top:27691;width:381;height:839;visibility:visible;mso-wrap-style:square;v-text-anchor:top" coordsize="38100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68MQA&#10;AADcAAAADwAAAGRycy9kb3ducmV2LnhtbESPT2vCQBTE74LfYXmCN91oaCmpmyABqadC0z/n1+wz&#10;iWbfxuzWxH76bkHwOMzMb5hNNppWXKh3jWUFq2UEgri0uuFKwcf7bvEEwnlkja1lUnAlB1k6nWww&#10;0XbgN7oUvhIBwi5BBbX3XSKlK2sy6Ja2Iw7ewfYGfZB9JXWPQ4CbVq6j6FEabDgs1NhRXlN5Kn5M&#10;oBx/XezyM+efL3j+ouH6Gn8XSs1n4/YZhKfR38O39l4riB9W8H8mHA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JOvDEAAAA3AAAAA8AAAAAAAAAAAAAAAAAmAIAAGRycy9k&#10;b3ducmV2LnhtbFBLBQYAAAAABAAEAPUAAACJAwAAAAA=&#10;" path="m36715,l,53225,889,83248,37604,30035,36715,xe" fillcolor="#363b3b" stroked="f">
              <v:path arrowok="t"/>
            </v:shape>
            <v:shape id="Image 352" o:spid="_x0000_s1377" type="#_x0000_t75" style="position:absolute;left:1991;top:26397;width:4902;height:18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xzmnFAAAA3AAAAA8AAABkcnMvZG93bnJldi54bWxEj09rAjEQxe+FfocwBW81q2KRrVGkUJHi&#10;pf4Bj0MyzS5uJksS3dVP3wiFHh9v3u/Nmy9714grhVh7VjAaFiCItTc1WwWH/efrDERMyAYbz6Tg&#10;RhGWi+enOZbGd/xN112yIkM4lqigSqktpYy6Iodx6Fvi7P344DBlGaw0AbsMd40cF8WbdFhzbqiw&#10;pY+K9Hl3cfmN9Wmqdbhf7HHbTe5f2s6O/UqpwUu/egeRqE//x3/pjVEwmY7hMSYT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cc5pxQAAANwAAAAPAAAAAAAAAAAAAAAA&#10;AJ8CAABkcnMvZG93bnJldi54bWxQSwUGAAAAAAQABAD3AAAAkQMAAAAA&#10;">
              <v:imagedata r:id="rId98" o:title=""/>
            </v:shape>
            <v:shape id="Image 353" o:spid="_x0000_s1378" type="#_x0000_t75" style="position:absolute;left:6236;top:26840;width:8043;height:37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BWufIAAAA3AAAAA8AAABkcnMvZG93bnJldi54bWxEj1trwkAUhN8L/oflCH0pumm9UFJXKYJF&#10;CkIb9cG30+xpEs2eDdnNxX/vCoU+DjPzDbNY9aYULdWusKzgeRyBIE6tLjhTcNhvRq8gnEfWWFom&#10;BVdysFoOHhYYa9vxN7WJz0SAsItRQe59FUvp0pwMurGtiIP3a2uDPsg6k7rGLsBNKV+iaC4NFhwW&#10;cqxonVN6SRqjwGV9cjz/tDv3tf3YTT+7pjmdnpR6HPbvbyA89f4//NfeagWT2QTuZ8IRkMs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5AVrnyAAAANwAAAAPAAAAAAAAAAAA&#10;AAAAAJ8CAABkcnMvZG93bnJldi54bWxQSwUGAAAAAAQABAD3AAAAlAMAAAAA&#10;">
              <v:imagedata r:id="rId99" o:title=""/>
            </v:shape>
            <v:shape id="Graphic 354" o:spid="_x0000_s1379" style="position:absolute;left:6236;top:25314;width:6814;height:3595;visibility:visible;mso-wrap-style:square;v-text-anchor:top" coordsize="681355,359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dGsQA&#10;AADcAAAADwAAAGRycy9kb3ducmV2LnhtbESP0WoCMRRE3wv9h3AF32pWq1K3G6VYlBaftH7A7eaa&#10;LG5ulk1cV7++KRT6OMzMGaZY9a4WHbWh8qxgPMpAEJdeV2wUHL82Ty8gQkTWWHsmBTcKsFo+PhSY&#10;a3/lPXWHaESCcMhRgY2xyaUMpSWHYeQb4uSdfOswJtkaqVu8Jrir5STL5tJhxWnBYkNrS+X5cHEK&#10;Jt+9fb/Tbms2Os4+TXZjXFRKDQf92yuISH38D/+1P7SC59kU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QHRrEAAAA3AAAAA8AAAAAAAAAAAAAAAAAmAIAAGRycy9k&#10;b3ducmV2LnhtbFBLBQYAAAAABAAEAPUAAACJAwAAAAA=&#10;" path="m116789,204396l74637,233806,,358952,24942,323519,116789,204396xem321249,61738l120307,199834r-3518,4562l321249,61738xem403084,5499l363029,32588,321249,61738,403084,5499xem411086,l607326,17271,681177,5499,411086,xe" fillcolor="#454545" stroked="f">
              <v:path arrowok="t"/>
            </v:shape>
            <v:shape id="Image 355" o:spid="_x0000_s1380" type="#_x0000_t75" style="position:absolute;left:6486;top:25314;width:7587;height:42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GbKfEAAAA3AAAAA8AAABkcnMvZG93bnJldi54bWxEj0FrwkAUhO9C/8PyCt5000pKia6hBEpz&#10;smh60Nsj+8wGs2/T7BrTf98tCD0OM/MNs8kn24mRBt86VvC0TEAQ10633Cj4qt4XryB8QNbYOSYF&#10;P+Qh3z7MNphpd+M9jYfQiAhhn6ECE0KfSelrQxb90vXE0Tu7wWKIcmikHvAW4baTz0nyIi22HBcM&#10;9lQYqi+Hq1XwbSbn+CMUp2NZVZ9Fc9rZMVVq/ji9rUEEmsJ/+N4utYJVmsLfmXgE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GbKfEAAAA3AAAAA8AAAAAAAAAAAAAAAAA&#10;nwIAAGRycy9kb3ducmV2LnhtbFBLBQYAAAAABAAEAPcAAACQAwAAAAA=&#10;">
              <v:imagedata r:id="rId100" o:title=""/>
            </v:shape>
            <v:shape id="Image 356" o:spid="_x0000_s1381" type="#_x0000_t75" style="position:absolute;left:8394;top:25997;width:5437;height:29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c6hPEAAAA3AAAAA8AAABkcnMvZG93bnJldi54bWxEj0FrAjEUhO+C/yE8oTc3q61L2RpFCi29&#10;CHZb74/Nc7OavCybVLf++kYoeBxm5htmuR6cFWfqQ+tZwSzLQRDXXrfcKPj+eps+gwgRWaP1TAp+&#10;KcB6NR4tsdT+wp90rmIjEoRDiQpMjF0pZagNOQyZ74iTd/C9w5hk30jd4yXBnZXzPC+kw5bTgsGO&#10;Xg3Vp+rHKcifrNm5xbVri8pumv3WHffvc6UeJsPmBUSkId7D/+0PreBxUcDtTDoC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c6hPEAAAA3AAAAA8AAAAAAAAAAAAAAAAA&#10;nwIAAGRycy9kb3ducmV2LnhtbFBLBQYAAAAABAAEAPcAAACQAwAAAAA=&#10;">
              <v:imagedata r:id="rId101" o:title=""/>
            </v:shape>
            <v:shape id="Graphic 357" o:spid="_x0000_s1382" style="position:absolute;left:7439;top:25314;width:4521;height:2750;visibility:visible;mso-wrap-style:square;v-text-anchor:top" coordsize="452120,274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3i8QA&#10;AADcAAAADwAAAGRycy9kb3ducmV2LnhtbESPQWvCQBSE7wX/w/IEL0U3WqoxuooIQk+FWr0/s88k&#10;mn0bsk9N++u7hUKPw8w3wyzXnavVndpQeTYwHiWgiHNvKy4MHD53wxRUEGSLtWcy8EUB1qve0xIz&#10;6x/8Qfe9FCqWcMjQQCnSZFqHvCSHYeQb4uidfetQomwLbVt8xHJX60mSTLXDiuNCiQ1tS8qv+5sz&#10;8NKd0/Q0qavxUS5HKebPs833uzGDfrdZgBLq5D/8R7/ZyL3O4PdMPA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Bt4vEAAAA3AAAAA8AAAAAAAAAAAAAAAAAmAIAAGRycy9k&#10;b3ducmV2LnhtbFBLBQYAAAAABAAEAPUAAACJAwAAAAA=&#10;" path="m290791,l,199834r94119,74841l451675,68237,290791,xe" fillcolor="#2d2d2d" stroked="f">
              <v:path arrowok="t"/>
            </v:shape>
            <v:shape id="Image 358" o:spid="_x0000_s1383" type="#_x0000_t75" style="position:absolute;left:8228;top:25961;width:6051;height:41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wu9rBAAAA3AAAAA8AAABkcnMvZG93bnJldi54bWxET01rAjEQvQv+hzBCb5pV0cpqFC0USqEH&#10;U9HrsBl3VzeTNUl1+++bQ8Hj432vNp1txJ18qB0rGI8yEMSFMzWXCg7f78MFiBCRDTaOScEvBdis&#10;+70V5sY9eE93HUuRQjjkqKCKsc2lDEVFFsPItcSJOztvMSboS2k8PlK4beQky+bSYs2pocKW3ioq&#10;rvrHKtjvLv6kZ3oa9ev8eOTs03+VN6VeBt12CSJSF5/if/eHUTCdpbXpTDoC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9wu9rBAAAA3AAAAA8AAAAAAAAAAAAAAAAAnwIA&#10;AGRycy9kb3ducmV2LnhtbFBLBQYAAAAABAAEAPcAAACNAwAAAAA=&#10;">
              <v:imagedata r:id="rId102" o:title=""/>
            </v:shape>
            <v:shape id="Image 359" o:spid="_x0000_s1384" type="#_x0000_t75" style="position:absolute;left:6236;top:28550;width:2161;height:16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3NXfFAAAA3AAAAA8AAABkcnMvZG93bnJldi54bWxEj0FrwkAUhO8F/8PyhN7qJi1Vm7pKVQLe&#10;xCiIt0f2dROafRuyq6b/3hUEj8PMfMPMFr1txIU6XztWkI4SEMSl0zUbBYd9/jYF4QOyxsYxKfgn&#10;D4v54GWGmXZX3tGlCEZECPsMFVQhtJmUvqzIoh+5ljh6v66zGKLsjNQdXiPcNvI9ScbSYs1xocKW&#10;VhWVf8XZKpj0y9SczVKeNuvjfrxdpflknSv1Oux/vkEE6sMz/GhvtIKPzy+4n4lH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dzV3xQAAANwAAAAPAAAAAAAAAAAAAAAA&#10;AJ8CAABkcnMvZG93bnJldi54bWxQSwUGAAAAAAQABAD3AAAAkQMAAAAA&#10;">
              <v:imagedata r:id="rId103" o:title=""/>
            </v:shape>
            <v:shape id="Image 360" o:spid="_x0000_s1385" type="#_x0000_t75" style="position:absolute;left:10370;top:28056;width:3680;height:24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TlsbBAAAA3AAAAA8AAABkcnMvZG93bnJldi54bWxET91qwjAUvh/4DuEI3s3UTVSqUVQYCsKk&#10;6gMcm2NbbE6yJtru7ZcLYZcf3/9i1ZlaPKnxlWUFo2ECgji3uuJCweX89T4D4QOyxtoyKfglD6tl&#10;722BqbYtZ/Q8hULEEPYpKihDcKmUPi/JoB9aRxy5m20MhgibQuoG2xhuavmRJBNpsOLYUKKjbUn5&#10;/fQwCuru1h4cXq8/+fboss33LpuOd0oN+t16DiJQF/7FL/deK/icxPnxTDwCc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6TlsbBAAAA3AAAAA8AAAAAAAAAAAAAAAAAnwIA&#10;AGRycy9kb3ducmV2LnhtbFBLBQYAAAAABAAEAPcAAACNAwAAAAA=&#10;">
              <v:imagedata r:id="rId104" o:title=""/>
            </v:shape>
            <v:shape id="Image 361" o:spid="_x0000_s1386" type="#_x0000_t75" style="position:absolute;left:8228;top:29721;width:2337;height:9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van7DAAAA3AAAAA8AAABkcnMvZG93bnJldi54bWxEj0urwjAUhPeC/yEcwY1oql5EqlHuS9CN&#10;+ML1sTm2xeakNLm1/nsjXHA5zMw3zHzZmELUVLncsoLhIAJBnFidc6rgdFz1pyCcR9ZYWCYFD3Kw&#10;XLRbc4y1vfOe6oNPRYCwi1FB5n0ZS+mSjAy6gS2Jg3e1lUEfZJVKXeE9wE0hR1E0kQZzDgsZlvSd&#10;UXI7/BkFe3nZSvyqL+ef02q627jf/KMXKdXtNJ8zEJ4a/w7/t9dawXgyhNeZcAT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G9qfsMAAADcAAAADwAAAAAAAAAAAAAAAACf&#10;AgAAZHJzL2Rvd25yZXYueG1sUEsFBgAAAAAEAAQA9wAAAI8DAAAAAA==&#10;">
              <v:imagedata r:id="rId105" o:title=""/>
            </v:shape>
            <v:shape id="Image 362" o:spid="_x0000_s1387" type="#_x0000_t75" style="position:absolute;left:9898;top:29829;width:1067;height:7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ot7EAAAA3AAAAA8AAABkcnMvZG93bnJldi54bWxEj0FPAjEUhO8k/ofmmXiTLmtAs1CIMUGR&#10;m+jB48v20a7ue122BdZ/b01MOE5m5pvMYjVwq07UxyaIgcm4AEVSB9uIM/Dxvr59ABUTisU2CBn4&#10;oQir5dVogZUNZ3mj0y45lSESKzTgU+oqrWPtiTGOQ0eSvX3oGVOWvdO2x3OGc6vLophpxkbygseO&#10;njzV37sjG9i+SnnvEr8cnf8svw7PvJ1M2Zib6+FxDirRkC7h//bGGriblfB3Jh8Bv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Hot7EAAAA3AAAAA8AAAAAAAAAAAAAAAAA&#10;nwIAAGRycy9kb3ducmV2LnhtbFBLBQYAAAAABAAEAPcAAACQAwAAAAA=&#10;">
              <v:imagedata r:id="rId106" o:title=""/>
            </v:shape>
            <v:shape id="Graphic 363" o:spid="_x0000_s1388" style="position:absolute;left:10790;top:29875;width:2870;height:2908;visibility:visible;mso-wrap-style:square;v-text-anchor:top" coordsize="287020,290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7hcMA&#10;AADcAAAADwAAAGRycy9kb3ducmV2LnhtbESPQYvCMBSE74L/ITzBm6au4Go1ii4I3lyroMdH82yL&#10;zUttoq376zcLCx6HmfmGWaxaU4on1a6wrGA0jEAQp1YXnCk4HbeDKQjnkTWWlknBixyslt3OAmNt&#10;Gz7QM/GZCBB2MSrIva9iKV2ak0E3tBVx8K62NuiDrDOpa2wC3JTyI4om0mDBYSHHir5ySm/Jwyg4&#10;H6KfizltGvqcrUf++z5NzN4p1e+16zkIT61/h//bO61gPBnD35lw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F7hcMAAADcAAAADwAAAAAAAAAAAAAAAACYAgAAZHJzL2Rv&#10;d25yZXYueG1sUEsFBgAAAAAEAAQA9QAAAIgDAAAAAA==&#10;" path="m,l272910,280022r13551,10274l8242,2895,,xe" fillcolor="#333838" stroked="f">
              <v:path arrowok="t"/>
            </v:shape>
            <v:shape id="Graphic 364" o:spid="_x0000_s1389" style="position:absolute;left:13009;top:33088;width:647;height:165;visibility:visible;mso-wrap-style:square;v-text-anchor:top" coordsize="64769,1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1q8UA&#10;AADcAAAADwAAAGRycy9kb3ducmV2LnhtbESPzWrDMBCE74W8g9hCb41cNzHFjRJCoLSXhPz00ONi&#10;bS1Ta2UkxXHz9FEgkOMwM98ws8VgW9GTD41jBS/jDARx5XTDtYLvw8fzG4gQkTW2jknBPwVYzEcP&#10;Myy1O/GO+n2sRYJwKFGBibErpQyVIYth7Dri5P06bzEm6WupPZ4S3LYyz7JCWmw4LRjsaGWo+tsf&#10;rYL1asgp5Gfj4/HzZ9rTljfFVqmnx2H5DiLSEO/hW/tLK3gtJnA9k46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TWrxQAAANwAAAAPAAAAAAAAAAAAAAAAAJgCAABkcnMv&#10;ZG93bnJldi54bWxQSwUGAAAAAAQABAD1AAAAigMAAAAA&#10;" path="m64681,l,16332r5270,-800l51168,3937,64681,xe" fillcolor="#333535" stroked="f">
              <v:path arrowok="t"/>
            </v:shape>
            <v:shape id="Image 365" o:spid="_x0000_s1390" type="#_x0000_t75" style="position:absolute;left:10138;top:29875;width:3381;height:29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hZsvFAAAA3AAAAA8AAABkcnMvZG93bnJldi54bWxEj0FrwkAUhO8F/8PyhN7qpg0GSbMRsRYq&#10;PYhRen5kX5OQ7NuYXTXtr+8WBI/DzHzDZMvRdOJCg2ssK3ieRSCIS6sbrhQcD+9PCxDOI2vsLJOC&#10;H3KwzCcPGabaXnlPl8JXIkDYpaig9r5PpXRlTQbdzPbEwfu2g0Ef5FBJPeA1wE0nX6IokQYbDgs1&#10;9rSuqWyLs1Hw2e7s22Lztf89bnHnklMctytW6nE6rl5BeBr9PXxrf2gFcTKH/zPhCMj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IWbLxQAAANwAAAAPAAAAAAAAAAAAAAAA&#10;AJ8CAABkcnMvZG93bnJldi54bWxQSwUGAAAAAAQABAD3AAAAkQMAAAAA&#10;">
              <v:imagedata r:id="rId107" o:title=""/>
            </v:shape>
            <v:shape id="Graphic 366" o:spid="_x0000_s1391" style="position:absolute;left:13008;top:32778;width:647;height:476;visibility:visible;mso-wrap-style:square;v-text-anchor:top" coordsize="64769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tGsUA&#10;AADcAAAADwAAAGRycy9kb3ducmV2LnhtbESP3WoCMRSE74W+QzhCb6Rm/WFpt0axQqEIXrj6AKeb&#10;083i5mSbRN2+fSMIXg4z8w2zWPW2FRfyoXGsYDLOQBBXTjdcKzgePl9eQYSIrLF1TAr+KMBq+TRY&#10;YKHdlfd0KWMtEoRDgQpMjF0hZagMWQxj1xEn78d5izFJX0vt8ZrgtpXTLMulxYbTgsGONoaqU3m2&#10;Cn43vsN6tp1uz4ddOx+VH99v0Sj1POzX7yAi9fERvre/tIJZnsPtTD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W0axQAAANwAAAAPAAAAAAAAAAAAAAAAAJgCAABkcnMv&#10;ZG93bnJldi54bWxQSwUGAAAAAAQABAD1AAAAigMAAAAA&#10;" path="m64681,l,16332,88,47320,64770,31000,64681,xe" fillcolor="#525a5a" stroked="f">
              <v:path arrowok="t"/>
            </v:shape>
            <v:shape id="Image 367" o:spid="_x0000_s1392" type="#_x0000_t75" style="position:absolute;left:9941;top:30056;width:3119;height:31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F/DbFAAAA3AAAAA8AAABkcnMvZG93bnJldi54bWxEj0Frg0AUhO+F/IflBXJr1iZgg80miBAI&#10;DQjaQnJ8uK8qdd+KuzX677OFQo/DzHzD7I+T6cRIg2stK3hZRyCIK6tbrhV8fpyedyCcR9bYWSYF&#10;Mzk4HhZPe0y0vXNBY+lrESDsElTQeN8nUrqqIYNubXvi4H3ZwaAPcqilHvAe4KaTmyiKpcGWw0KD&#10;PWUNVd/lj1FwyWV7nfpzat7norzaPLuN+azUajmlbyA8Tf4//Nc+awXb+BV+z4QjIA8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hfw2xQAAANwAAAAPAAAAAAAAAAAAAAAA&#10;AJ8CAABkcnMvZG93bnJldi54bWxQSwUGAAAAAAQABAD3AAAAkQMAAAAA&#10;">
              <v:imagedata r:id="rId108" o:title=""/>
            </v:shape>
            <v:shape id="Graphic 368" o:spid="_x0000_s1393" style="position:absolute;left:13008;top:32675;width:647;height:267;visibility:visible;mso-wrap-style:square;v-text-anchor:top" coordsize="64769,2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3vCcMA&#10;AADcAAAADwAAAGRycy9kb3ducmV2LnhtbERPy2rCQBTdC/2H4RbciE40Em3qKLYgFFz5wi5vM7dJ&#10;aOZOmhlj/HtnIbg8nPdi1ZlKtNS40rKC8SgCQZxZXXKu4HjYDOcgnEfWWFkmBTdysFq+9BaYanvl&#10;HbV7n4sQwi5FBYX3dSqlywoy6Ea2Jg7cr20M+gCbXOoGryHcVHISRYk0WHJoKLCmz4Kyv/3FKPhp&#10;N9uLH+j4Y3b+j09mmnzv3hKl+q/d+h2Ep84/xQ/3l1YQJ2FtOBOO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3vCcMAAADcAAAADwAAAAAAAAAAAAAAAACYAgAAZHJzL2Rv&#10;d25yZXYueG1sUEsFBgAAAAAEAAQA9QAAAIgDAAAAAA==&#10;" path="m51117,l5219,11582,,26606,64668,10274,51117,xe" fillcolor="#596161" stroked="f">
              <v:path arrowok="t"/>
            </v:shape>
            <v:shape id="Graphic 369" o:spid="_x0000_s1394" style="position:absolute;left:13855;top:28056;width:533;height:768;visibility:visible;mso-wrap-style:square;v-text-anchor:top" coordsize="53340,7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DOsMA&#10;AADcAAAADwAAAGRycy9kb3ducmV2LnhtbESPwWrDMBBE74X8g9hAbo3cBJzEtRxCoKHH1skhx8Xa&#10;WqbWykhq7PTrq0Khx2Fm3jDlfrK9uJEPnWMFT8sMBHHjdMetgsv55XELIkRkjb1jUnCnAPtq9lBi&#10;od3I73SrYysShEOBCkyMQyFlaAxZDEs3ECfvw3mLMUnfSu1xTHDby1WW5dJix2nB4EBHQ81n/WUV&#10;DOPJ1rp5o+uUba6H787nhjdKLebT4RlEpCn+h//ar1rBOt/B75l0BG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lDOsMAAADcAAAADwAAAAAAAAAAAAAAAACYAgAAZHJzL2Rv&#10;d25yZXYueG1sUEsFBgAAAAAEAAQA9QAAAIgDAAAAAA==&#10;" path="m19507,l17487,7061,,68338r30759,8331l53289,7061,19507,xe" fillcolor="#454d4d" stroked="f">
              <v:path arrowok="t"/>
            </v:shape>
            <v:shape id="Image 370" o:spid="_x0000_s1395" type="#_x0000_t75" style="position:absolute;left:14050;top:27272;width:1020;height:8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m/l3CAAAA3AAAAA8AAABkcnMvZG93bnJldi54bWxET8uKwjAU3Q/4D+EK7sbUBzNajSKCOM5G&#10;rW7cXZprW2xuShNr+/eThTDLw3kv160pRUO1KywrGA0jEMSp1QVnCq6X3ecMhPPIGkvLpKAjB+tV&#10;72OJsbYvPlOT+EyEEHYxKsi9r2IpXZqTQTe0FXHg7rY26AOsM6lrfIVwU8pxFH1JgwWHhhwr2uaU&#10;PpKnUTC9ze9T2nddc0zGx9/D6XZOT5VSg367WYDw1Pp/8dv9oxVMvsP8cCYcAb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5v5dwgAAANwAAAAPAAAAAAAAAAAAAAAAAJ8C&#10;AABkcnMvZG93bnJldi54bWxQSwUGAAAAAAQABAD3AAAAjgMAAAAA&#10;">
              <v:imagedata r:id="rId109" o:title=""/>
            </v:shape>
            <v:shape id="Graphic 371" o:spid="_x0000_s1396" style="position:absolute;left:14163;top:27464;width:908;height:1359;visibility:visible;mso-wrap-style:square;v-text-anchor:top" coordsize="90805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xJcYA&#10;AADcAAAADwAAAGRycy9kb3ducmV2LnhtbESPzW7CMBCE75X6DtZW4lacFFQgxaCKn4obasqB4yre&#10;JmnjtRWbEPr0GKkSx9HMfKOZL3vTiI5aX1tWkA4TEMSF1TWXCg5f2+cpCB+QNTaWScGFPCwXjw9z&#10;zLQ98yd1eShFhLDPUEEVgsuk9EVFBv3QOuLofdvWYIiyLaVu8RzhppEvSfIqDdYcFyp0tKqo+M1P&#10;RsFej2frv8R1/mc1culHedxtJmOlBk/9+xuIQH24h//bO61gNEnh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gxJcYAAADcAAAADwAAAAAAAAAAAAAAAACYAgAAZHJz&#10;L2Rvd25yZXYueG1sUEsFBgAAAAAEAAQA9QAAAIsDAAAAAA==&#10;" path="m90792,l22529,66179,,135788,69799,74828,90792,xe" fillcolor="#7d8787" stroked="f">
              <v:path arrowok="t"/>
            </v:shape>
            <v:shape id="Graphic 372" o:spid="_x0000_s1397" style="position:absolute;left:14366;top:28609;width:4718;height:864;visibility:visible;mso-wrap-style:square;v-text-anchor:top" coordsize="471805,8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GW1MUA&#10;AADcAAAADwAAAGRycy9kb3ducmV2LnhtbESPQWsCMRSE7wX/Q3hCL0WTKriy3ayIpdSLh6rg9XXz&#10;3N1287Ikqa7/vikUPA4z8w1TrAbbiQv50DrW8DxVIIgrZ1quNRwPb5MliBCRDXaOScONAqzK0UOB&#10;uXFX/qDLPtYiQTjkqKGJsc+lDFVDFsPU9cTJOztvMSbpa2k8XhPcdnKm1EJabDktNNjTpqHqe/9j&#10;NahTv8TXd3Xw56es2+52i8/hC7V+HA/rFxCRhngP/7e3RsM8m8HfmXQEZ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ZbUxQAAANwAAAAPAAAAAAAAAAAAAAAAAJgCAABkcnMv&#10;ZG93bnJldi54bWxQSwUGAAAAAAQABAD1AAAAigMAAAAA&#10;" path="m,l13957,4165,466394,85013r4991,1194l,xe" fillcolor="#333838" stroked="f">
              <v:path arrowok="t"/>
            </v:shape>
            <v:shape id="Image 373" o:spid="_x0000_s1398" type="#_x0000_t75" style="position:absolute;left:14235;top:27838;width:4940;height:1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OYpHCAAAA3AAAAA8AAABkcnMvZG93bnJldi54bWxEj0+LwjAUxO+C3yE8YW+aqqBSjbIKwuLN&#10;f+weH81rG7d5KU2s9dsbYWGPw8z8hlltOluJlhpvHCsYjxIQxJnThgsFl/N+uADhA7LGyjEpeJKH&#10;zbrfW2Gq3YOP1J5CISKEfYoKyhDqVEqflWTRj1xNHL3cNRZDlE0hdYOPCLeVnCTJTFo0HBdKrGlX&#10;UvZ7ulsFnNx+wvfZbK/5OL/PdWtaOhilPgbd5xJEoC78h//aX1rBdD6F95l4BOT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jmKRwgAAANwAAAAPAAAAAAAAAAAAAAAAAJ8C&#10;AABkcnMvZG93bnJldi54bWxQSwUGAAAAAAQABAD3AAAAjgMAAAAA&#10;">
              <v:imagedata r:id="rId110" o:title=""/>
            </v:shape>
            <v:shape id="Image 374" o:spid="_x0000_s1399" type="#_x0000_t75" style="position:absolute;left:12875;top:33002;width:1288;height:9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wkF/CAAAA3AAAAA8AAABkcnMvZG93bnJldi54bWxEj0FrAjEUhO+C/yG8gjfNVovK1igiWKS3&#10;qnh+bl53FzcvIUnX+O9NodDjMDPfMKtNMp3oyYfWsoLXSQGCuLK65VrB+bQfL0GEiKyxs0wKHhRg&#10;sx4OVlhqe+cv6o+xFhnCoUQFTYyulDJUDRkME+uIs/dtvcGYpa+l9njPcNPJaVHMpcGW80KDjnYN&#10;Vbfjj1Gwq3rc7q+3S+rc52Xu2KePx1Wp0UvavoOIlOJ/+K990Apmizf4PZOP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8JBfwgAAANwAAAAPAAAAAAAAAAAAAAAAAJ8C&#10;AABkcnMvZG93bnJldi54bWxQSwUGAAAAAAQABAD3AAAAjgMAAAAA&#10;">
              <v:imagedata r:id="rId111" o:title=""/>
            </v:shape>
            <v:shape id="Graphic 375" o:spid="_x0000_s1400" style="position:absolute;left:12874;top:32650;width:1296;height:750;visibility:visible;mso-wrap-style:square;v-text-anchor:top" coordsize="129539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2jccA&#10;AADcAAAADwAAAGRycy9kb3ducmV2LnhtbESPzWvCQBTE74X+D8sr9FY3tWhLdCOpH9CDF7VUj4/s&#10;ywfJvg3Z1aT967uC4HGYmd8w88VgGnGhzlWWFbyOIhDEmdUVFwq+D5uXDxDOI2tsLJOCX3KwSB4f&#10;5hhr2/OOLntfiABhF6OC0vs2ltJlJRl0I9sSBy+3nUEfZFdI3WEf4KaR4yiaSoMVh4USW1qWlNX7&#10;s1Fw+qzT7JT3jf9LD/nPcbWN1iun1PPTkM5AeBr8PXxrf2kFb+8TuJ4JR0A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Ldo3HAAAA3AAAAA8AAAAAAAAAAAAAAAAAmAIAAGRy&#10;cy9kb3ducmV2LnhtbFBLBQYAAAAABAAEAPUAAACMAwAAAAA=&#10;" path="m64257,l40017,2681,18738,10818,4645,23105,,37099,4794,51111,19018,63447r21371,8214l64660,74431,88900,71750r21278,-8138l124272,51326r4645,-13995l124123,23320,109899,10983,88527,2769,64257,xe" fillcolor="#576161" stroked="f">
              <v:path arrowok="t"/>
            </v:shape>
            <v:shape id="Image 376" o:spid="_x0000_s1401" type="#_x0000_t75" style="position:absolute;left:12982;top:32697;width:1075;height:5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HlenGAAAA3AAAAA8AAABkcnMvZG93bnJldi54bWxEj0FrwkAUhO8F/8PyhN7qxlaMpK4iAaFY&#10;REx78PjMvibB7NuQ3cbor3cFweMwM98w82VvatFR6yrLCsajCARxbnXFhYLfn/XbDITzyBpry6Tg&#10;Qg6Wi8HLHBNtz7ynLvOFCBB2CSoovW8SKV1ekkE3sg1x8P5sa9AH2RZSt3gOcFPL9yiaSoMVh4US&#10;G0pLyk/Zv1GwWcdp3OHk8L3dyFl6HF92u2um1OuwX32C8NT7Z/jR/tIKPuIp3M+EI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EeV6cYAAADcAAAADwAAAAAAAAAAAAAA&#10;AACfAgAAZHJzL2Rvd25yZXYueG1sUEsFBgAAAAAEAAQA9wAAAJIDAAAAAA==&#10;">
              <v:imagedata r:id="rId112" o:title=""/>
            </v:shape>
            <v:shape id="Graphic 377" o:spid="_x0000_s1402" style="position:absolute;left:12981;top:32404;width:1080;height:622;visibility:visible;mso-wrap-style:square;v-text-anchor:top" coordsize="107950,6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3+MYA&#10;AADcAAAADwAAAGRycy9kb3ducmV2LnhtbESPQWvCQBSE7wX/w/KE3urGVDSkrqKCxYK01ISeH9ln&#10;Esy+jdmtSf99tyD0OMzMN8xyPZhG3KhztWUF00kEgriwuuZSQZ7tnxIQziNrbCyTgh9ysF6NHpaY&#10;atvzJ91OvhQBwi5FBZX3bSqlKyoy6Ca2JQ7e2XYGfZBdKXWHfYCbRsZRNJcGaw4LFba0q6i4nL6N&#10;gozePuJ9ffx6T15nVGyvm3ie90o9jofNCwhPg/8P39sHreB5sYC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X3+MYAAADcAAAADwAAAAAAAAAAAAAAAACYAgAAZHJz&#10;L2Rvd25yZXYueG1sUEsFBgAAAAAEAAQA9QAAAIsDAAAAAA==&#10;" path="m53600,l33378,2236,15628,9026,3874,19276,,30949,4000,42637,15870,52930r17828,6855l53946,62096,74168,59859,91917,53070,103672,42818r3874,-11677l103546,19453,91676,9166,73848,2311,53600,xe" fillcolor="#576161" stroked="f">
              <v:path arrowok="t"/>
            </v:shape>
            <v:shape id="Image 378" o:spid="_x0000_s1403" type="#_x0000_t75" style="position:absolute;left:7431;top:27313;width:949;height: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rGa3EAAAA3AAAAA8AAABkcnMvZG93bnJldi54bWxET01rwkAQvQv+h2WEXkQ3VqglzUaKpSgq&#10;JY0Br0N2moRmZ2N21fTfdw+FHh/vO1kPphU36l1jWcFiHoEgLq1uuFJQnN5nzyCcR9bYWiYFP+Rg&#10;nY5HCcba3vmTbrmvRAhhF6OC2vsultKVNRl0c9sRB+7L9gZ9gH0ldY/3EG5a+RhFT9Jgw6Ghxo42&#10;NZXf+dUo2E5Xfnc4V5djW1zOh8Fkb/uPTKmHyfD6AsLT4P/Ff+6dVrBchbXhTDgCMv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rGa3EAAAA3AAAAA8AAAAAAAAAAAAAAAAA&#10;nwIAAGRycy9kb3ducmV2LnhtbFBLBQYAAAAABAAEAPcAAACQAwAAAAA=&#10;">
              <v:imagedata r:id="rId113" o:title=""/>
            </v:shape>
            <v:shape id="Image 379" o:spid="_x0000_s1404" type="#_x0000_t75" style="position:absolute;left:8371;top:28053;width:2748;height:9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lyXnFAAAA3AAAAA8AAABkcnMvZG93bnJldi54bWxEj09rwkAUxO8Fv8PyhN7qRgO2RldRQfEg&#10;hfrn/sg+k2j2bdjdmthP3xUKPQ4z8xtmtuhMLe7kfGVZwXCQgCDOra64UHA6bt4+QPiArLG2TAoe&#10;5GEx773MMNO25S+6H0IhIoR9hgrKEJpMSp+XZNAPbEMcvYt1BkOUrpDaYRvhppajJBlLgxXHhRIb&#10;WpeU3w7fRsFu+VlgvU1/3Opq03Y/PreXzVmp1363nIII1IX/8F97pxWk7xN4nolH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Zcl5xQAAANwAAAAPAAAAAAAAAAAAAAAA&#10;AJ8CAABkcnMvZG93bnJldi54bWxQSwUGAAAAAAQABAD3AAAAkQMAAAAA&#10;">
              <v:imagedata r:id="rId114" o:title=""/>
            </v:shape>
            <v:shape id="Graphic 380" o:spid="_x0000_s1405" style="position:absolute;left:7439;top:27305;width:959;height:762;visibility:visible;mso-wrap-style:square;v-text-anchor:top" coordsize="95885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5M2MEA&#10;AADcAAAADwAAAGRycy9kb3ducmV2LnhtbERPS2vCQBC+F/wPywje6sYHRaOriKVQKAi1HnocsmM2&#10;mJ0N2dXE/vrOQfD48b3X297X6kZtrAIbmIwzUMRFsBWXBk4/H68LUDEhW6wDk4E7RdhuBi9rzG3o&#10;+Jtux1QqCeGYowGXUpNrHQtHHuM4NMTCnUPrMQlsS21b7CTc13qaZW/aY8XS4LChvaPicrx6KZn8&#10;3b+w+50ul3P/7pjptL8ejBkN+90KVKI+PcUP96c1MFvIfDkjR0B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+TNjBAAAA3AAAAA8AAAAAAAAAAAAAAAAAmAIAAGRycy9kb3du&#10;cmV2LnhtbFBLBQYAAAAABAAEAPUAAACGAwAAAAA=&#10;" path="m1142,l,787,94119,75628r1359,-787l94945,74599,1142,xe" fillcolor="#111314" stroked="f">
              <v:path arrowok="t"/>
            </v:shape>
            <v:shape id="Graphic 381" o:spid="_x0000_s1406" style="position:absolute;left:11570;top:29911;width:19;height:13;visibility:visible;mso-wrap-style:square;v-text-anchor:top" coordsize="190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jmyMUA&#10;AADcAAAADwAAAGRycy9kb3ducmV2LnhtbESP3WrCQBSE7wu+w3KE3hTdWKFIdJWgVFZ6U38e4JA9&#10;+cHs2ZBdY/L23UKhl8PMfMNsdoNtRE+drx0rWMwTEMS5MzWXCm7Xz9kKhA/IBhvHpGAkD7vt5GWD&#10;qXFPPlN/CaWIEPYpKqhCaFMpfV6RRT93LXH0CtdZDFF2pTQdPiPcNvI9ST6kxZrjQoUt7SvK75eH&#10;VXDU/Zsei+O4/6qvhywU+js7aaVep0O2BhFoCP/hv7Y2CparB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ObIxQAAANwAAAAPAAAAAAAAAAAAAAAAAJgCAABkcnMv&#10;ZG93bnJldi54bWxQSwUGAAAAAAQABAD1AAAAigMAAAAA&#10;" path="m1524,l,736r1295,292l1524,xe" fillcolor="#576161" stroked="f">
              <v:path arrowok="t"/>
            </v:shape>
            <v:shape id="Image 382" o:spid="_x0000_s1407" type="#_x0000_t75" style="position:absolute;left:10350;top:28642;width:1401;height:5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+tnHGAAAA3AAAAA8AAABkcnMvZG93bnJldi54bWxEj9FqwkAURN8L/sNyhb4Us9GC2tRVxFbo&#10;S0FjPuA2e5sEs3fD7jaJf98tFHwcZuYMs9mNphU9Od9YVjBPUhDEpdUNVwqKy3G2BuEDssbWMim4&#10;kYfddvKwwUzbgc/U56ESEcI+QwV1CF0mpS9rMugT2xFH79s6gyFKV0ntcIhw08pFmi6lwYbjQo0d&#10;HWoqr/mPUfD+9jRe8OpOffllipfP075fLQelHqfj/hVEoDHcw//tD63geb2AvzPx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T62ccYAAADcAAAADwAAAAAAAAAAAAAA&#10;AACfAgAAZHJzL2Rvd25yZXYueG1sUEsFBgAAAAAEAAQA9wAAAJIDAAAAAA==&#10;">
              <v:imagedata r:id="rId115" o:title=""/>
            </v:shape>
            <v:shape id="Image 383" o:spid="_x0000_s1408" type="#_x0000_t75" style="position:absolute;left:11557;top:29155;width:196;height:7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MITrCAAAA3AAAAA8AAABkcnMvZG93bnJldi54bWxEj0+LwjAUxO8L+x3CW/C2Td2KSDWKXRA8&#10;LVg9eHw0r3+weQlN1PrtN4LgcZiZ3zCrzWh6caPBd5YVTJMUBHFldceNgtNx970A4QOyxt4yKXiQ&#10;h83682OFubZ3PtCtDI2IEPY5KmhDcLmUvmrJoE+sI45ebQeDIcqhkXrAe4SbXv6k6Vwa7DgutOjo&#10;t6XqUl6NgvpvXnSYuWJ2NKVrrv5cYzFTavI1bpcgAo3hHX6191pBtsjgeSYeAb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jCE6wgAAANwAAAAPAAAAAAAAAAAAAAAAAJ8C&#10;AABkcnMvZG93bnJldi54bWxQSwUGAAAAAAQABAD3AAAAjgMAAAAA&#10;">
              <v:imagedata r:id="rId116" o:title=""/>
            </v:shape>
            <v:shape id="Image 384" o:spid="_x0000_s1409" type="#_x0000_t75" style="position:absolute;left:9656;top:24900;width:1309;height:8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OmzzHAAAA3AAAAA8AAABkcnMvZG93bnJldi54bWxEj09rwkAUxO8Fv8PyBG91Y2yDRFexgtBS&#10;evAPordH9pkEs2/T7DZJv323IHgcZuY3zGLVm0q01LjSsoLJOAJBnFldcq7geNg+z0A4j6yxskwK&#10;fsnBajl4WmCqbcc7avc+FwHCLkUFhfd1KqXLCjLoxrYmDt7VNgZ9kE0udYNdgJtKxlGUSIMlh4UC&#10;a9oUlN32P0ZBMv2WH1/JZ9sdLq+n7fGcxPEbKjUa9us5CE+9f4Tv7XetYDp7gf8z4QjI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VOmzzHAAAA3AAAAA8AAAAAAAAAAAAA&#10;AAAAnwIAAGRycy9kb3ducmV2LnhtbFBLBQYAAAAABAAEAPcAAACTAwAAAAA=&#10;">
              <v:imagedata r:id="rId117" o:title=""/>
            </v:shape>
            <v:shape id="Image 385" o:spid="_x0000_s1410" type="#_x0000_t75" style="position:absolute;left:10538;top:30403;width:971;height:7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b0DrEAAAA3AAAAA8AAABkcnMvZG93bnJldi54bWxEj1FrwjAUhd8H/odwBd9mOktFqlFUmAzW&#10;l6k/4NJc27LkpjRZm/37ZTDY4+Gc8x3O7hCtESMNvnOs4GWZgSCune64UXC/vT5vQPiArNE4JgXf&#10;5OGwnz3tsNRu4g8ar6ERCcK+RAVtCH0ppa9bsuiXridO3sMNFkOSQyP1gFOCWyNXWbaWFjtOCy32&#10;dG6p/rx+WQX6tKou+brKe1cVMWbHx7vhUanFPB63IALF8B/+a79pBfmmgN8z6QjI/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+b0DrEAAAA3AAAAA8AAAAAAAAAAAAAAAAA&#10;nwIAAGRycy9kb3ducmV2LnhtbFBLBQYAAAAABAAEAPcAAACQAwAAAAA=&#10;">
              <v:imagedata r:id="rId118" o:title=""/>
            </v:shape>
            <v:shape id="Graphic 386" o:spid="_x0000_s1411" style="position:absolute;left:5546;top:27226;width:388;height:1022;visibility:visible;mso-wrap-style:square;v-text-anchor:top" coordsize="38735,10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6OO8IA&#10;AADcAAAADwAAAGRycy9kb3ducmV2LnhtbESPwWrDMBBE74X8g9hAbrXcBoRxrYQ2ECi51XXpdbE2&#10;lom1MpbiOH9fFQo9DjPzhqn2ixvETFPoPWt4ynIQxK03PXcams/jYwEiRGSDg2fScKcA+93qocLS&#10;+Bt/0FzHTiQIhxI12BjHUsrQWnIYMj8SJ+/sJ4cxyamTZsJbgrtBPue5kg57TgsWRzpYai/11Wmg&#10;8NbPthga9fVtj7O7KFbnk9ab9fL6AiLSEv/Df+13o2FbKPg9k46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o47wgAAANwAAAAPAAAAAAAAAAAAAAAAAJgCAABkcnMvZG93&#10;bnJldi54bWxQSwUGAAAAAAQABAD1AAAAhwMAAAAA&#10;" path="m22885,l,38239,,95669r15900,6197l15900,42646,38417,5003,22885,xe" fillcolor="#de383a" stroked="f">
              <v:path arrowok="t"/>
            </v:shape>
            <v:shape id="Image 387" o:spid="_x0000_s1412" type="#_x0000_t75" style="position:absolute;left:9255;top:24684;width:769;height:9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xYg/FAAAA3AAAAA8AAABkcnMvZG93bnJldi54bWxEj0FrwkAUhO8F/8PyBG/NxioqqauIVAje&#10;jCLt7TX7TILZtyG7mthf3y0UPA4z8w2zXPemFndqXWVZwTiKQRDnVldcKDgdd68LEM4ja6wtk4IH&#10;OVivBi9LTLTt+ED3zBciQNglqKD0vkmkdHlJBl1kG+LgXWxr0AfZFlK32AW4qeVbHM+kwYrDQokN&#10;bUvKr9nNKKi7n8vmOE2/rh+cZ4fZOd1/Tz6VGg37zTsIT71/hv/bqVYwWczh70w4An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cWIPxQAAANwAAAAPAAAAAAAAAAAAAAAA&#10;AJ8CAABkcnMvZG93bnJldi54bWxQSwUGAAAAAAQABAD3AAAAkQMAAAAA&#10;">
              <v:imagedata r:id="rId119" o:title=""/>
            </v:shape>
            <v:shape id="Graphic 388" o:spid="_x0000_s1413" style="position:absolute;left:15296;top:27981;width:413;height:958;visibility:visible;mso-wrap-style:square;v-text-anchor:top" coordsize="41275,9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xyNcEA&#10;AADcAAAADwAAAGRycy9kb3ducmV2LnhtbERPy4rCMBTdC/5DuII7TVVQqUYZBEFwIT4Q3F2aO21n&#10;mpu2ibX69WYhuDyc93LdmkI0VLvcsoLRMAJBnFidc6rgct4O5iCcR9ZYWCYFT3KwXnU7S4y1ffCR&#10;mpNPRQhhF6OCzPsyltIlGRl0Q1sSB+7X1gZ9gHUqdY2PEG4KOY6iqTSYc2jIsKRNRsn/6W4UzP5M&#10;cj2bqt3ysdpcq/1hens1SvV77c8ChKfWf8Uf904rmMzD2nAmHA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8cjXBAAAA3AAAAA8AAAAAAAAAAAAAAAAAmAIAAGRycy9kb3du&#10;cmV2LnhtbFBLBQYAAAAABAAEAPUAAACGAwAAAAA=&#10;" path="m24777,l3898,36296,,50977,,93484r15900,2324l15900,53047,18732,42405,41186,3340,24777,xe" fillcolor="#de383a" stroked="f">
              <v:path arrowok="t"/>
            </v:shape>
            <v:shape id="Image 389" o:spid="_x0000_s1414" type="#_x0000_t75" style="position:absolute;left:13831;top:25961;width:448;height:20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tqH7DAAAA3AAAAA8AAABkcnMvZG93bnJldi54bWxEj0GLwjAUhO+C/yE8wYusqYpFq1FEqOzB&#10;y1phr8/m2Rabl9JErf9+Iwh7HGbmG2a97UwtHtS6yrKCyTgCQZxbXXGh4JylXwsQziNrrC2Tghc5&#10;2G76vTUm2j75hx4nX4gAYZeggtL7JpHS5SUZdGPbEAfvaluDPsi2kLrFZ4CbWk6jKJYGKw4LJTa0&#10;Lym/ne5GwW10yI6jNI7PTZxd/JzT9DeqlRoOut0KhKfO/4c/7W+tYLZYwvtMOAJ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22ofsMAAADcAAAADwAAAAAAAAAAAAAAAACf&#10;AgAAZHJzL2Rvd25yZXYueG1sUEsFBgAAAAAEAAQA9wAAAI8DAAAAAA==&#10;">
              <v:imagedata r:id="rId120" o:title=""/>
            </v:shape>
            <v:shape id="Graphic 390" o:spid="_x0000_s1415" style="position:absolute;left:7915;top:21702;width:483;height:572;visibility:visible;mso-wrap-style:square;v-text-anchor:top" coordsize="48260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9Bm7wA&#10;AADcAAAADwAAAGRycy9kb3ducmV2LnhtbERPvQrCMBDeBd8hnOCmqQqi1SgiCCJdrLqfzdkWm0tp&#10;Uq1vbwbB8eP7X287U4kXNa60rGAyjkAQZ1aXnCu4Xg6jBQjnkTVWlknBhxxsN/3eGmNt33ymV+pz&#10;EULYxaig8L6OpXRZQQbd2NbEgXvYxqAPsMmlbvAdwk0lp1E0lwZLDg0F1rQvKHumrVHQ0k3rvU6e&#10;91lXJ+0lIZmeWqWGg263AuGp83/xz33UCmbLMD+cCUdAb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g/0GbvAAAANwAAAAPAAAAAAAAAAAAAAAAAJgCAABkcnMvZG93bnJldi54&#10;bWxQSwUGAAAAAAQABAD1AAAAgQMAAAAA&#10;" path="m304,l235,43116,,46024r2336,3836l7505,52806r7854,3017l15562,55823r8725,995l48145,749,304,xe" fillcolor="#9cb8bd" stroked="f">
              <v:path arrowok="t"/>
            </v:shape>
            <v:shape id="Graphic 391" o:spid="_x0000_s1416" style="position:absolute;left:5102;top:20810;width:3054;height:1054;visibility:visible;mso-wrap-style:square;v-text-anchor:top" coordsize="305435,10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a9ZcYA&#10;AADcAAAADwAAAGRycy9kb3ducmV2LnhtbESP3WrCQBSE7wu+w3KE3tWN1kqNWUVaLAUVrJaCd4fs&#10;MQlmz4bs5se3dwuFXg4z8w2TrHpTipZqV1hWMB5FIIhTqwvOFHyfNk+vIJxH1lhaJgU3crBaDh4S&#10;jLXt+Ivao89EgLCLUUHufRVL6dKcDLqRrYiDd7G1QR9knUldYxfgppSTKJpJgwWHhRwresspvR4b&#10;o+AHp7P3c3OQu9u23Xy8dFPe7a1Sj8N+vQDhqff/4b/2p1bwPB/D7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a9ZcYAAADcAAAADwAAAAAAAAAAAAAAAACYAgAAZHJz&#10;L2Rvd25yZXYueG1sUEsFBgAAAAAEAAQA9QAAAIsDAAAAAA==&#10;" path="m,l29655,27448,85750,52354r63400,26942l195237,96354r42968,8943l263522,105157r41608,-2415l301929,65049,176326,19164,,xe" fillcolor="#e1e1e0" stroked="f">
              <v:path arrowok="t"/>
            </v:shape>
            <v:shape id="Graphic 392" o:spid="_x0000_s1417" style="position:absolute;left:5102;top:20810;width:3054;height:1054;visibility:visible;mso-wrap-style:square;v-text-anchor:top" coordsize="305435,10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+RA8YA&#10;AADcAAAADwAAAGRycy9kb3ducmV2LnhtbESP0UrEMBRE3xf8h3AFXxabukrV2uwiK4ovi7S7H3Bt&#10;rm21ualJbKtfb4QFH4eZOcMUm9n0YiTnO8sKLpIUBHFtdceNgsP+8fwGhA/IGnvLpOCbPGzWJ4sC&#10;c20nLmmsQiMihH2OCtoQhlxKX7dk0Cd2II7em3UGQ5SukdrhFOGml6s0zaTBjuNCiwNtW6o/qi+j&#10;4Gm4yqble3hwP+X17nX+fNmOnVTq7HS+vwMRaA7/4WP7WSu4vF3B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+RA8YAAADcAAAADwAAAAAAAAAAAAAAAACYAgAAZHJz&#10;L2Rvd25yZXYueG1sUEsFBgAAAAAEAAQA9QAAAIsDAAAAAA==&#10;" path="m,l29655,27448,85750,52354r63400,26942l195237,96354r42968,8943l263522,105157r41608,-2415l302196,68135,262615,65324r4110,28630l261763,95703r-13472,2696l228427,98219,204292,91338,184681,81588,175231,70819,173320,52267r3006,-33103l,xe" fillcolor="#c4bfde" stroked="f">
              <v:path arrowok="t"/>
            </v:shape>
            <v:shape id="Graphic 393" o:spid="_x0000_s1418" style="position:absolute;left:8230;top:21627;width:3073;height:934;visibility:visible;mso-wrap-style:square;v-text-anchor:top" coordsize="307340,9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iisMA&#10;AADcAAAADwAAAGRycy9kb3ducmV2LnhtbESPQYvCMBSE78L+h/AWvIimu4Ks1SiyIHhTq4vXR/NM&#10;i8lLabJa/70RBI/DzHzDzJeds+JKbag9K/gaZSCIS69rNgqOh/XwB0SIyBqtZ1JwpwDLxUdvjrn2&#10;N97TtYhGJAiHHBVUMTa5lKGsyGEY+YY4eWffOoxJtkbqFm8J7qz8zrKJdFhzWqiwod+Kykvx7xRs&#10;V8VmYCYnXRtZ7Lq/vd2tB1ap/me3moGI1MV3+NXeaAXj6RieZ9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aiisMAAADcAAAADwAAAAAAAAAAAAAAAACYAgAAZHJzL2Rv&#10;d25yZXYueG1sUEsFBgAAAAAEAAQA9QAAAIgDAAAAAA==&#10;" path="m75999,l48959,171,9588,3787,,13363,19724,23447,67043,44389r59739,19731l204668,79676r83520,13507l307327,86782,261877,61491,216012,39613,162991,19332,103235,4205,75999,xe" fillcolor="#e1e1e0" stroked="f">
              <v:path arrowok="t"/>
            </v:shape>
            <v:shape id="Graphic 394" o:spid="_x0000_s1419" style="position:absolute;left:8230;top:21627;width:3074;height:870;visibility:visible;mso-wrap-style:square;v-text-anchor:top" coordsize="307340,86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VXNscA&#10;AADcAAAADwAAAGRycy9kb3ducmV2LnhtbESPT2vCQBTE74V+h+UVeilmY7VioqtIaUF6kPoPcnxk&#10;n9lg9m3IbjV++65Q6HGYmd8w82VvG3GhzteOFQyTFARx6XTNlYLD/nMwBeEDssbGMSm4kYfl4vFh&#10;jrl2V97SZRcqESHsc1RgQmhzKX1pyKJPXEscvZPrLIYou0rqDq8Rbhv5mqYTabHmuGCwpXdD5Xn3&#10;YxWU31nRTr6aTb8qjuuXt49iarZOqeenfjUDEagP/+G/9lorGGVjuJ+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FVzbHAAAA3AAAAA8AAAAAAAAAAAAAAAAAmAIAAGRy&#10;cy9kb3ducmV2LnhtbFBLBQYAAAAABAAEAPUAAACMAwAAAAA=&#10;" path="m75987,l48946,171,9575,3787,,13363,19723,23442r21317,9986l67030,44389,82160,36954,95607,31316r11687,-3988l117144,24844r44179,6563l224502,52765r57043,22882l307314,86782,294372,79152,216010,39613,162991,19332,103223,4205,75987,xe" fillcolor="#c4bfde" stroked="f">
              <v:path arrowok="t"/>
            </v:shape>
            <v:shape id="Image 395" o:spid="_x0000_s1420" type="#_x0000_t75" style="position:absolute;left:7828;top:21265;width:694;height:7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hxfHGAAAA3AAAAA8AAABkcnMvZG93bnJldi54bWxEj09rwkAUxO8Fv8PyBG91Y2zVRFdphVIv&#10;PVQNXh/Zlz+afRuyW43f3i0Uehxm5jfMatObRlypc7VlBZNxBII4t7rmUsHx8PG8AOE8ssbGMim4&#10;k4PNevC0wlTbG3/Tde9LESDsUlRQed+mUrq8IoNubFvi4BW2M+iD7EqpO7wFuGlkHEUzabDmsFBh&#10;S9uK8sv+xyjwcfJ5eE/67GtenLL7eVIn8ctWqdGwf1uC8NT7//Bfe6cVTJNX+D0TjoBc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iHF8cYAAADcAAAADwAAAAAAAAAAAAAA&#10;AACfAgAAZHJzL2Rvd25yZXYueG1sUEsFBgAAAAAEAAQA9wAAAJIDAAAAAA==&#10;">
              <v:imagedata r:id="rId121" o:title=""/>
            </v:shape>
            <v:shape id="Graphic 396" o:spid="_x0000_s1421" style="position:absolute;left:19473;top:28074;width:482;height:571;visibility:visible;mso-wrap-style:square;v-text-anchor:top" coordsize="48260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8dMIA&#10;AADcAAAADwAAAGRycy9kb3ducmV2LnhtbESPQWvCQBSE7wX/w/IEb3WjQqjRVSQglJJLk/b+zD6T&#10;YPZtyG5i/PeuUOhxmJlvmP1xMq0YqXeNZQWrZQSCuLS64UrBT3F+/wDhPLLG1jIpeJCD42H2tsdE&#10;2zt/05j7SgQIuwQV1N53iZSurMmgW9qOOHhX2xv0QfaV1D3eA9y0ch1FsTTYcFiosaO0pvKWD0bB&#10;QL9apzq7XTZTlw1FRjL/GpRazKfTDoSnyf+H/9qfWsFmG8PrTDgC8vA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Wnx0wgAAANwAAAAPAAAAAAAAAAAAAAAAAJgCAABkcnMvZG93&#10;bnJldi54bWxQSwUGAAAAAAQABAD1AAAAhwMAAAAA&#10;" path="m317,l244,43116,,46024r2349,3836l7518,52806r7863,3023l15606,55829r8693,993l48158,749,317,xe" fillcolor="#9cb8bd" stroked="f">
              <v:path arrowok="t"/>
            </v:shape>
            <v:shape id="Graphic 397" o:spid="_x0000_s1422" style="position:absolute;left:17159;top:26147;width:2610;height:2038;visibility:visible;mso-wrap-style:square;v-text-anchor:top" coordsize="260985,20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9OmsYA&#10;AADcAAAADwAAAGRycy9kb3ducmV2LnhtbESPT2vCQBTE74LfYXlCb3VTC7amriEsFNqT/1rE2yP7&#10;mqTNvk2zq8Zv7wqCx2FmfsPMs9424kidrx0reBonIIgLZ2ouFXxt3x9fQfiAbLBxTArO5CFbDAdz&#10;TI078ZqOm1CKCGGfooIqhDaV0hcVWfRj1xJH78d1FkOUXSlNh6cIt42cJMlUWqw5LlTYkq6o+Nsc&#10;rIL9tNxPePX5v/v+PSx3udYzo7VSD6M+fwMRqA/38K39YRQ8z17geiYe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9OmsYAAADcAAAADwAAAAAAAAAAAAAAAACYAgAAZHJz&#10;L2Rvd25yZXYueG1sUEsFBgAAAAAEAAQA9QAAAIsDAAAAAA==&#10;" path="m647,l18766,36129,62503,79184r49861,47531l149504,158902r37065,23489l250113,203555r10275,-36411l158965,79997,647,xe" fillcolor="#e1e1e0" stroked="f">
              <v:path arrowok="t"/>
            </v:shape>
            <v:shape id="Graphic 398" o:spid="_x0000_s1423" style="position:absolute;left:17159;top:26147;width:2597;height:2038;visibility:visible;mso-wrap-style:square;v-text-anchor:top" coordsize="259715,20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eFcQA&#10;AADcAAAADwAAAGRycy9kb3ducmV2LnhtbERPTWvCQBC9F/wPywheSt2kQtGYTYiBUikUUUuhtyE7&#10;JsHsbMiuJv333UOhx8f7TvPJdOJOg2stK4iXEQjiyuqWawWf59enNQjnkTV2lknBDznIs9lDiom2&#10;Ix/pfvK1CCHsElTQeN8nUrqqIYNuaXviwF3sYNAHONRSDziGcNPJ5yh6kQZbDg0N9lQ2VF1PN6Og&#10;en/8/sByReXXYV/Eepzi9m2n1GI+FVsQnib/L/5z77WC1SasDWfC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T3hXEAAAA3AAAAA8AAAAAAAAAAAAAAAAAmAIAAGRycy9k&#10;b3ducmV2LnhtbFBLBQYAAAAABAAEAPUAAACJAwAAAAA=&#10;" path="m647,l18766,36129,62503,79184r49861,47531l149504,158902r37065,23489l250113,203555r9436,-33426l223486,153566r-6228,28247l211998,181705,159740,157403,139755,127963r4742,-18039l158965,79997,647,xe" fillcolor="#c4bfde" stroked="f">
              <v:path arrowok="t"/>
            </v:shape>
            <v:shape id="Graphic 399" o:spid="_x0000_s1424" style="position:absolute;left:19759;top:28081;width:2622;height:1829;visibility:visible;mso-wrap-style:square;v-text-anchor:top" coordsize="262255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dI8QA&#10;AADcAAAADwAAAGRycy9kb3ducmV2LnhtbESP3WrCQBSE7wu+w3IE75pN1RYTXaUtiF6I1J8HOGSP&#10;SWj2bMhu1/j2riD0cpiZb5jFqjeNCNS52rKCtyQFQVxYXXOp4Hxav85AOI+ssbFMCm7kYLUcvCww&#10;1/bKBwpHX4oIYZejgsr7NpfSFRUZdIltiaN3sZ1BH2VXSt3hNcJNI8dp+iEN1hwXKmzpu6Li9/hn&#10;FOx8H+RmFur3n+1XmI452x/STKnRsP+cg/DU+//ws73VCiZZB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FnSPEAAAA3AAAAA8AAAAAAAAAAAAAAAAAmAIAAGRycy9k&#10;b3ducmV2LnhtbFBLBQYAAAAABAAEAPUAAACJAwAAAAA=&#10;" path="m12344,l31353,38824,63515,68473r37289,29244l168231,139683r73424,42041l261823,182473r-9427,-11697l192957,106185,150469,68541,99849,33355,50469,10474,12344,xe" fillcolor="#e1e1e0" stroked="f">
              <v:path arrowok="t"/>
            </v:shape>
            <v:shape id="Graphic 400" o:spid="_x0000_s1425" style="position:absolute;left:19759;top:28081;width:2622;height:1829;visibility:visible;mso-wrap-style:square;v-text-anchor:top" coordsize="262255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htL8A&#10;AADcAAAADwAAAGRycy9kb3ducmV2LnhtbERPy4rCMBTdC/5DuII7TRQZpBpFBR8LF9rpZnaX5toW&#10;m5vSRK1/bxYDLg/nvVx3thZPan3lWMNkrEAQ585UXGjIfvejOQgfkA3WjknDmzysV/3eEhPjXnyl&#10;ZxoKEUPYJ6ihDKFJpPR5SRb92DXEkbu51mKIsC2kafEVw20tp0r9SIsVx4YSG9qVlN/Th9Wgmssu&#10;ldviLzueOnvG9OCP2UHr4aDbLEAE6sJX/O8+GQ0zFefHM/EI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geG0vwAAANwAAAAPAAAAAAAAAAAAAAAAAJgCAABkcnMvZG93bnJl&#10;di54bWxQSwUGAAAAAAQABAD1AAAAhAMAAAAA&#10;" path="m12344,l,5600,14914,21975,31359,38824,51841,58229,68614,56594r14567,-541l144662,79271r51616,42223l241617,162984r20206,19489l252396,170776,192957,106185,150469,68541,99849,33355,50469,10474,12344,xe" fillcolor="#c4bfde" stroked="f">
              <v:path arrowok="t"/>
            </v:shape>
            <v:shape id="Image 401" o:spid="_x0000_s1426" type="#_x0000_t75" style="position:absolute;left:19386;top:27637;width:694;height:7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AsEPEAAAA3AAAAA8AAABkcnMvZG93bnJldi54bWxEj8FqwzAQRO+F/IPYQG+NnFBKcSKbEJKS&#10;Qw6tkw9YrK1kaq2Mpdpuvz4KBHIcZuYNsykn14qB+tB4VrBcZCCIa68bNgou58PLO4gQkTW2nknB&#10;HwUoi9nTBnPtR/6ioYpGJAiHHBXYGLtcylBbchgWviNO3rfvHcYkeyN1j2OCu1ausuxNOmw4LVjs&#10;aGep/ql+nYLj//60XbWHk+nOxn0O1TR+BKvU83zarkFEmuIjfG8ftYLXbAm3M+kIy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AsEPEAAAA3AAAAA8AAAAAAAAAAAAAAAAA&#10;nwIAAGRycy9kb3ducmV2LnhtbFBLBQYAAAAABAAEAPcAAACQAwAAAAA=&#10;">
              <v:imagedata r:id="rId122" o:title=""/>
            </v:shape>
            <v:shape id="Graphic 402" o:spid="_x0000_s1427" style="position:absolute;left:1417;top:25266;width:483;height:571;visibility:visible;mso-wrap-style:square;v-text-anchor:top" coordsize="48260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EilcIA&#10;AADcAAAADwAAAGRycy9kb3ducmV2LnhtbESPQYvCMBSE74L/IbyFvdl0XRHpmhYRBJFerHp/2zzb&#10;YvNSmlS7/34jCB6HmfmGWWejacWdetdYVvAVxSCIS6sbrhScT7vZCoTzyBpby6Tgjxxk6XSyxkTb&#10;Bx/pXvhKBAi7BBXU3neJlK6syaCLbEccvKvtDfog+0rqHh8Bblo5j+OlNNhwWKixo21N5a0YjIKB&#10;LlpvdX77/R67fDjlJIvDoNTnx7j5AeFp9O/wq73XChbxHJ5nwhGQ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wSKVwgAAANwAAAAPAAAAAAAAAAAAAAAAAJgCAABkcnMvZG93&#10;bnJldi54bWxQSwUGAAAAAAQABAD1AAAAhwMAAAAA&#10;" path="m304,l235,43116,,46024r2336,3836l7505,52806r7863,3023l15593,55829r8694,993l48145,749,304,xe" fillcolor="#9cb8bd" stroked="f">
              <v:path arrowok="t"/>
            </v:shape>
            <v:shape id="Graphic 403" o:spid="_x0000_s1428" style="position:absolute;top:25150;width:1758;height:2890;visibility:visible;mso-wrap-style:square;v-text-anchor:top" coordsize="175895,28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IrcYA&#10;AADcAAAADwAAAGRycy9kb3ducmV2LnhtbESPQWvCQBSE7wX/w/IK3uquVoqNriJCoWIPmkjPj+wz&#10;ic2+TbOrif313ULB4zAz3zCLVW9rcaXWV441jEcKBHHuTMWFhmP29jQD4QOywdoxabiRh9Vy8LDA&#10;xLiOD3RNQyEihH2CGsoQmkRKn5dk0Y9cQxy9k2sthijbQpoWuwi3tZwo9SItVhwXSmxoU1L+lV6s&#10;BvVts+3+/DPuwnHff6TF+fN1l2k9fOzXcxCB+nAP/7ffjYapeoa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oIrcYAAADcAAAADwAAAAAAAAAAAAAAAACYAgAAZHJz&#10;L2Rvd25yZXYueG1sUEsFBgAAAAAEAAQA9QAAAIsDAAAAAA==&#10;" path="m150888,l119762,27716,90029,61118,57173,126875,31395,190755,9345,248028,,272859r7772,15557l118910,150177,175285,28917,150888,xe" fillcolor="#e1e1e0" stroked="f">
              <v:path arrowok="t"/>
            </v:shape>
            <v:shape id="Graphic 404" o:spid="_x0000_s1429" style="position:absolute;top:25150;width:1733;height:2890;visibility:visible;mso-wrap-style:square;v-text-anchor:top" coordsize="173355,28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VwbcYA&#10;AADcAAAADwAAAGRycy9kb3ducmV2LnhtbESP3WrCQBSE74W+w3IKvZG6m1ZLia5BhFIrlOIPvT5k&#10;j0lI9mzMrpq+fVcQvBxm5htmlvW2EWfqfOVYQzJSIIhzZyouNOx3H8/vIHxANtg4Jg1/5CGbPwxm&#10;mBp34Q2dt6EQEcI+RQ1lCG0qpc9LsuhHriWO3sF1FkOUXSFNh5cIt418UepNWqw4LpTY0rKkvN6e&#10;rIZVol7rk7f18Hj0v5Ofr/V3/YlaPz32iymIQH24h2/tldEwVmO4no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VwbcYAAADcAAAADwAAAAAAAAAAAAAAAACYAgAAZHJz&#10;L2Rvd25yZXYueG1sUEsFBgAAAAAEAAQA9QAAAIsDAAAAAA==&#10;" path="m150888,l119762,27716,90029,61118,57173,126875,31395,190755,9345,248028,,272859r7772,15557l118910,150177,93375,128897,81607,114426,99844,57432,129933,33375r10081,16550l147289,56519,173329,29756r-38,-3214l150888,xe" fillcolor="#c4bfde" stroked="f">
              <v:path arrowok="t"/>
            </v:shape>
            <v:shape id="Graphic 405" o:spid="_x0000_s1430" style="position:absolute;left:1523;top:22622;width:1658;height:2692;visibility:visible;mso-wrap-style:square;v-text-anchor:top" coordsize="165735,269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zpXcYA&#10;AADcAAAADwAAAGRycy9kb3ducmV2LnhtbESPT2vCQBTE70K/w/IKvZlNpfVP6ipaKPag0saWXh/Z&#10;1ySYfRuymxi/vSsIHoeZ+Q0zX/amEh01rrSs4DmKQRBnVpecK/g5fAynIJxH1lhZJgVncrBcPAzm&#10;mGh74m/qUp+LAGGXoILC+zqR0mUFGXSRrYmD928bgz7IJpe6wVOAm0qO4ngsDZYcFgqs6b2g7Ji2&#10;RsHX72S28Zsq3f51+71u1ztqy5lST4/96g2Ep97fw7f2p1bwEr/C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zpXcYAAADcAAAADwAAAAAAAAAAAAAAAACYAgAAZHJz&#10;L2Rvd25yZXYueG1sUEsFBgAAAAAEAAQA9QAAAIsDAAAAAA==&#10;" path="m165404,l97837,77643,70034,117455,35306,178670,14841,226029,,269239r13563,l43954,243958,79477,202724r25056,-40838l134188,97937,151150,50037,165404,25r,-25xe" fillcolor="#e1e1e0" stroked="f">
              <v:path arrowok="t"/>
            </v:shape>
            <v:shape id="Graphic 406" o:spid="_x0000_s1431" style="position:absolute;left:1524;top:22622;width:1657;height:2693;visibility:visible;mso-wrap-style:square;v-text-anchor:top" coordsize="165735,269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UPcMYA&#10;AADcAAAADwAAAGRycy9kb3ducmV2LnhtbESPQWvCQBSE70L/w/IKvYhulGI1dROKWGgPgkbBHh/Z&#10;12za7NuQ3Wr8964g9DjMzDfMMu9tI07U+dqxgsk4AUFcOl1zpeCwfx/NQfiArLFxTAou5CHPHgZL&#10;TLU7845ORahEhLBPUYEJoU2l9KUhi37sWuLofbvOYoiyq6Tu8BzhtpHTJJlJizXHBYMtrQyVv8Wf&#10;VTCcbMyP+ToWa/95eVlv7S64hVHq6bF/ewURqA//4Xv7Qyt4TmZwOxOP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UPcMYAAADcAAAADwAAAAAAAAAAAAAAAACYAgAAZHJz&#10;L2Rvd25yZXYueG1sUEsFBgAAAAAEAAQA9QAAAIsDAAAAAA==&#10;" path="m165392,l130889,82608r-29570,59775l74726,178257,25463,199885,14830,226016,6816,248153,,269227r13550,l43949,243938,79471,202699r25050,-40825l134181,97917,151139,50017,161635,14544,165392,xe" fillcolor="#c4bfde" stroked="f">
              <v:path arrowok="t"/>
            </v:shape>
            <v:shape id="Image 407" o:spid="_x0000_s1432" type="#_x0000_t75" style="position:absolute;left:1309;top:24836;width:694;height:7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eakPGAAAA3AAAAA8AAABkcnMvZG93bnJldi54bWxEj0FrAjEUhO+F/ofwCr3VbEuxdWuUVhDE&#10;y6JV8fjcvG5CNy9Lkurqr28KQo/DzHzDjKe9a8WRQrSeFTwOChDEtdeWGwWbz/nDK4iYkDW2nknB&#10;mSJMJ7c3Yyy1P/GKjuvUiAzhWKICk1JXShlrQw7jwHfE2fvywWHKMjRSBzxluGvlU1EMpUPLecFg&#10;RzND9ff6xykY7arZ8mxXYV+NDsZuL4d59RGUur/r399AJOrTf/jaXmgFz8UL/J3JR0BO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F5qQ8YAAADcAAAADwAAAAAAAAAAAAAA&#10;AACfAgAAZHJzL2Rvd25yZXYueG1sUEsFBgAAAAAEAAQA9wAAAJIDAAAAAA==&#10;">
              <v:imagedata r:id="rId123" o:title=""/>
            </v:shape>
            <v:shape id="Graphic 408" o:spid="_x0000_s1433" style="position:absolute;left:13284;top:32249;width:483;height:572;visibility:visible;mso-wrap-style:square;v-text-anchor:top" coordsize="48260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kVf7wA&#10;AADcAAAADwAAAGRycy9kb3ducmV2LnhtbERPSwrCMBDdC94hjOBOUz+IVKOIIIh0Y9X92IxtsZmU&#10;JtV6e7MQXD7ef73tTCVe1LjSsoLJOAJBnFldcq7gejmMliCcR9ZYWSYFH3Kw3fR7a4y1ffOZXqnP&#10;RQhhF6OCwvs6ltJlBRl0Y1sTB+5hG4M+wCaXusF3CDeVnEbRQhosOTQUWNO+oOyZtkZBSzet9zp5&#10;3mddnbSXhGR6apUaDrrdCoSnzv/FP/dRK5hHYW04E46A3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2KRV/vAAAANwAAAAPAAAAAAAAAAAAAAAAAJgCAABkcnMvZG93bnJldi54&#10;bWxQSwUGAAAAAAQABAD1AAAAgQMAAAAA&#10;" path="m317,l244,43116,,46024r2349,3836l7518,52806r7863,3023l15606,55829r8693,993l48158,749,317,xe" fillcolor="#9cb8bd" stroked="f">
              <v:path arrowok="t"/>
            </v:shape>
            <v:shape id="Graphic 409" o:spid="_x0000_s1434" style="position:absolute;left:13568;top:31333;width:3055;height:1054;visibility:visible;mso-wrap-style:square;v-text-anchor:top" coordsize="305435,10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pgcYA&#10;AADcAAAADwAAAGRycy9kb3ducmV2LnhtbESP3WrCQBSE7wu+w3IE7+rGkopGV5GKItRC/UHw7pA9&#10;JsHs2ZBdk/j23UKhl8PMfMPMl50pRUO1KywrGA0jEMSp1QVnCs6nzesEhPPIGkvLpOBJDpaL3ssc&#10;E21bPlBz9JkIEHYJKsi9rxIpXZqTQTe0FXHwbrY26IOsM6lrbAPclPItisbSYMFhIceKPnJK78eH&#10;UXDBeLy+Pr7l/vnZbLbvbcz7L6vUoN+tZiA8df4//NfeaQVxNIXfM+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DpgcYAAADcAAAADwAAAAAAAAAAAAAAAACYAgAAZHJz&#10;L2Rvd25yZXYueG1sUEsFBgAAAAAEAAQA9QAAAIsDAAAAAA==&#10;" path="m305130,l128803,19164,3200,65049,,102742r41607,2415l66924,105297r19327,-2735l155979,79296,219379,52354,275474,27448,305130,xe" fillcolor="#e1e1e0" stroked="f">
              <v:path arrowok="t"/>
            </v:shape>
            <v:shape id="Graphic 410" o:spid="_x0000_s1435" style="position:absolute;left:13568;top:31333;width:3055;height:1054;visibility:visible;mso-wrap-style:square;v-text-anchor:top" coordsize="305435,10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k0MMA&#10;AADcAAAADwAAAGRycy9kb3ducmV2LnhtbERP3WrCMBS+F/YO4Qy8EU0VcdI1laE4djNEtwc4a45t&#10;XXNSk9h2e/rlQtjlx/efbQbTiI6cry0rmM8SEMSF1TWXCj4/9tM1CB+QNTaWScEPedjkD6MMU217&#10;PlJ3CqWIIexTVFCF0KZS+qIig35mW+LIna0zGCJ0pdQO+xhuGrlIkpU0WHNsqLClbUXF9+lmFLy2&#10;y1U/uYSd+z0+vX8N18O2q6VS48fh5RlEoCH8i+/uN61gOY/z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hk0MMAAADcAAAADwAAAAAAAAAAAAAAAACYAgAAZHJzL2Rv&#10;d25yZXYueG1sUEsFBgAAAAAEAAQA9QAAAIgDAAAAAA==&#10;" path="m305130,l128803,19164r3006,33103l129898,70821r-9450,10772l100838,91351,76702,98224r-19864,177l43366,95703,38404,93954,42990,75129r-476,-9805l2933,68135,,102742r41607,2415l66924,105297r19327,-2735l155979,79296,219379,52354,275474,27448,299643,16497,305130,xe" fillcolor="#c4bfde" stroked="f">
              <v:path arrowok="t"/>
            </v:shape>
            <v:shape id="Graphic 411" o:spid="_x0000_s1436" style="position:absolute;left:10418;top:32150;width:3074;height:933;visibility:visible;mso-wrap-style:square;v-text-anchor:top" coordsize="307340,9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FXWcIA&#10;AADcAAAADwAAAGRycy9kb3ducmV2LnhtbESPQYvCMBSE78L+h/AWvMiaVkSkGkUWBG9qVfb6aJ5p&#10;2eSlNFG7/34jCB6HmfmGWa57Z8WdutB4VpCPMxDEldcNGwXn0/ZrDiJEZI3WMyn4owDr1cdgiYX2&#10;Dz7SvYxGJAiHAhXUMbaFlKGqyWEY+5Y4eVffOYxJdkbqDh8J7qycZNlMOmw4LdTY0ndN1W95cwr2&#10;m3I3MrMf3RhZHvrL0R62I6vU8LPfLEBE6uM7/GrvtIJpnsPz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VdZwgAAANwAAAAPAAAAAAAAAAAAAAAAAJgCAABkcnMvZG93&#10;bnJldi54bWxQSwUGAAAAAAQABAD1AAAAhwMAAAAA&#10;" path="m231340,l157518,15370,91327,39613,45462,61491,,86794r19151,6389l102671,79676r47811,-8491l210870,54892,266293,33433,307340,13363,297751,3787,258380,171,231340,xe" fillcolor="#e1e1e0" stroked="f">
              <v:path arrowok="t"/>
            </v:shape>
            <v:shape id="Graphic 412" o:spid="_x0000_s1437" style="position:absolute;left:10418;top:32150;width:3074;height:870;visibility:visible;mso-wrap-style:square;v-text-anchor:top" coordsize="307340,86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mk5scA&#10;AADcAAAADwAAAGRycy9kb3ducmV2LnhtbESPT2vCQBTE7wW/w/IKXkrdKK3Y6CaIKIiH4p8Wcnxk&#10;n9nQ7NuQXTX99m6h4HGYmd8wi7y3jbhS52vHCsajBARx6XTNlYKv0+Z1BsIHZI2NY1LwSx7ybPC0&#10;wFS7Gx/oegyViBD2KSowIbSplL40ZNGPXEscvbPrLIYou0rqDm8Rbhs5SZKptFhzXDDY0spQ+XO8&#10;WAXl/qNop7vms18W39uX93UxMwen1PC5X85BBOrDI/zf3moFb+MJ/J2JR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ZpObHAAAA3AAAAA8AAAAAAAAAAAAAAAAAmAIAAGRy&#10;cy9kb3ducmV2LnhtbFBLBQYAAAAABAAEAPUAAACMAwAAAAA=&#10;" path="m231327,l157492,15357,91304,39613,45443,61491,,86782,25768,75647,82811,52765,145991,31407r44178,-6563l200020,27328r11687,3988l225154,36954r15130,7435l266273,33428r21318,-9986l307314,13363,297738,3787,258368,171,231327,xe" fillcolor="#c4bfde" stroked="f">
              <v:path arrowok="t"/>
            </v:shape>
            <v:shape id="Image 413" o:spid="_x0000_s1438" type="#_x0000_t75" style="position:absolute;left:13176;top:31819;width:694;height:7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Wx/vCAAAA3AAAAA8AAABkcnMvZG93bnJldi54bWxEj92KwjAUhO8F3yEcwTtN/WW3a5TiD+il&#10;ug9wtjnbFJuT0kRb394IC3s5zMw3zGrT2Uo8qPGlYwWTcQKCOHe65ELB9/Uw+gDhA7LGyjEpeJKH&#10;zbrfW2GqXctnelxCISKEfYoKTAh1KqXPDVn0Y1cTR+/XNRZDlE0hdYNthNtKTpNkKS2WHBcM1rQ1&#10;lN8ud6vgdDR3+2N3n3XB+eKZtYv9LDspNRx02ReIQF34D/+1j1rBfDKD95l4BOT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1sf7wgAAANwAAAAPAAAAAAAAAAAAAAAAAJ8C&#10;AABkcnMvZG93bnJldi54bWxQSwUGAAAAAAQABAD3AAAAjgMAAAAA&#10;">
              <v:imagedata r:id="rId124" o:title=""/>
            </v:shape>
            <v:shape id="Graphic 414" o:spid="_x0000_s1439" style="position:absolute;left:8084;top:21276;width:305;height:254;visibility:visible;mso-wrap-style:square;v-text-anchor:top" coordsize="3048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XF8YA&#10;AADcAAAADwAAAGRycy9kb3ducmV2LnhtbESP3WrCQBSE7wu+w3KE3ukmVvyJriKFlioUGtsHOGZP&#10;k9Ds2TS76tandwWhl8PMfMMs18E04kSdqy0rSIcJCOLC6ppLBV+fL4MZCOeRNTaWScEfOViveg9L&#10;zLQ9c06nvS9FhLDLUEHlfZtJ6YqKDLqhbYmj9207gz7KrpS6w3OEm0aOkmQiDdYcFyps6bmi4md/&#10;NAqOgWVazvOPJ314Ddt0+vt+OeyUeuyHzQKEp+D/w/f2m1YwTs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kXF8YAAADcAAAADwAAAAAAAAAAAAAAAACYAgAAZHJz&#10;L2Rvd25yZXYueG1sUEsFBgAAAAAEAAQA9QAAAIsDAAAAAA==&#10;" path="m12826,l5168,1143,,11112r3479,6922l17233,25171r7671,-1156l27482,19037r2578,-4979l26581,7124,12826,xe" fillcolor="#e1e1e0" stroked="f">
              <v:path arrowok="t"/>
            </v:shape>
            <w10:wrap anchorx="page"/>
          </v:group>
        </w:pict>
      </w:r>
      <w:r>
        <w:rPr>
          <w:color w:val="231F20"/>
          <w:sz w:val="38"/>
        </w:rPr>
        <w:t xml:space="preserve">примерную конфигурацию летательного аппарата (если есть возможность визуально определить его форму; </w:t>
      </w:r>
      <w:r>
        <w:rPr>
          <w:color w:val="231F20"/>
          <w:spacing w:val="-12"/>
          <w:sz w:val="38"/>
        </w:rPr>
        <w:t>опознавательные</w:t>
      </w:r>
      <w:r>
        <w:rPr>
          <w:color w:val="231F20"/>
          <w:spacing w:val="-17"/>
          <w:sz w:val="38"/>
        </w:rPr>
        <w:t xml:space="preserve"> </w:t>
      </w:r>
      <w:r>
        <w:rPr>
          <w:color w:val="231F20"/>
          <w:spacing w:val="-12"/>
          <w:sz w:val="38"/>
        </w:rPr>
        <w:t>знаки,</w:t>
      </w:r>
      <w:r>
        <w:rPr>
          <w:color w:val="231F20"/>
          <w:spacing w:val="-17"/>
          <w:sz w:val="38"/>
        </w:rPr>
        <w:t xml:space="preserve"> </w:t>
      </w:r>
      <w:r>
        <w:rPr>
          <w:color w:val="231F20"/>
          <w:spacing w:val="-12"/>
          <w:sz w:val="38"/>
        </w:rPr>
        <w:t>окраску,</w:t>
      </w:r>
      <w:r>
        <w:rPr>
          <w:color w:val="231F20"/>
          <w:spacing w:val="-16"/>
          <w:sz w:val="38"/>
        </w:rPr>
        <w:t xml:space="preserve"> </w:t>
      </w:r>
      <w:r>
        <w:rPr>
          <w:color w:val="231F20"/>
          <w:spacing w:val="-12"/>
          <w:sz w:val="38"/>
        </w:rPr>
        <w:t>оружие,</w:t>
      </w:r>
      <w:r>
        <w:rPr>
          <w:color w:val="231F20"/>
          <w:spacing w:val="-17"/>
          <w:sz w:val="38"/>
        </w:rPr>
        <w:t xml:space="preserve"> </w:t>
      </w:r>
      <w:r>
        <w:rPr>
          <w:color w:val="231F20"/>
          <w:spacing w:val="-12"/>
          <w:sz w:val="38"/>
        </w:rPr>
        <w:t>боеприпасы</w:t>
      </w:r>
      <w:r>
        <w:rPr>
          <w:color w:val="231F20"/>
          <w:spacing w:val="-17"/>
          <w:sz w:val="38"/>
        </w:rPr>
        <w:t xml:space="preserve"> </w:t>
      </w:r>
      <w:r>
        <w:rPr>
          <w:color w:val="231F20"/>
          <w:spacing w:val="-12"/>
          <w:sz w:val="38"/>
        </w:rPr>
        <w:t>и</w:t>
      </w:r>
      <w:r>
        <w:rPr>
          <w:color w:val="231F20"/>
          <w:spacing w:val="-16"/>
          <w:sz w:val="38"/>
        </w:rPr>
        <w:t xml:space="preserve"> </w:t>
      </w:r>
      <w:r>
        <w:rPr>
          <w:color w:val="231F20"/>
          <w:spacing w:val="-12"/>
          <w:sz w:val="38"/>
        </w:rPr>
        <w:t xml:space="preserve">воз- </w:t>
      </w:r>
      <w:r>
        <w:rPr>
          <w:color w:val="231F20"/>
          <w:w w:val="85"/>
          <w:sz w:val="38"/>
        </w:rPr>
        <w:t xml:space="preserve">можные взрывные устройства, закреплённые на нем, другие ви- </w:t>
      </w:r>
      <w:r>
        <w:rPr>
          <w:color w:val="231F20"/>
          <w:spacing w:val="-10"/>
          <w:sz w:val="38"/>
        </w:rPr>
        <w:t>зуальные</w:t>
      </w:r>
      <w:r>
        <w:rPr>
          <w:color w:val="231F20"/>
          <w:spacing w:val="-26"/>
          <w:sz w:val="38"/>
        </w:rPr>
        <w:t xml:space="preserve"> </w:t>
      </w:r>
      <w:r>
        <w:rPr>
          <w:color w:val="231F20"/>
          <w:spacing w:val="-10"/>
          <w:sz w:val="38"/>
        </w:rPr>
        <w:t>признаки).</w:t>
      </w:r>
    </w:p>
    <w:p w:rsidR="001119AC" w:rsidRDefault="001119AC">
      <w:pPr>
        <w:spacing w:after="25"/>
        <w:rPr>
          <w:sz w:val="20"/>
        </w:rPr>
      </w:pPr>
      <w:r>
        <w:br w:type="column"/>
      </w:r>
    </w:p>
    <w:p w:rsidR="001119AC" w:rsidRDefault="001119AC">
      <w:pPr>
        <w:tabs>
          <w:tab w:val="left" w:pos="3350"/>
        </w:tabs>
        <w:ind w:left="199"/>
        <w:rPr>
          <w:position w:val="191"/>
          <w:sz w:val="20"/>
        </w:rPr>
      </w:pPr>
      <w:r>
        <w:rPr>
          <w:noProof/>
          <w:lang w:eastAsia="ru-RU"/>
        </w:rPr>
      </w:r>
      <w:r>
        <w:pict>
          <v:group id="Group 415" o:spid="_x0000_s1440" style="width:119.05pt;height:110.4pt;mso-position-horizontal-relative:char;mso-position-vertical-relative:line" coordsize="15119,14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">
            <v:shape id="Graphic 416" o:spid="_x0000_s1441" style="position:absolute;width:15119;height:14020;visibility:visible;mso-wrap-style:square;v-text-anchor:top" coordsize="1511935,140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veOsUA&#10;AADcAAAADwAAAGRycy9kb3ducmV2LnhtbESP0WrCQBRE3wv+w3IF3+omIotEV5GgpfhQWvUDrtlr&#10;EszeDdmNxn59t1Do4zAzZ5jVZrCNuFPna8ca0mkCgrhwpuZSw/m0f12A8AHZYOOYNDzJw2Y9ellh&#10;ZtyDv+h+DKWIEPYZaqhCaDMpfVGRRT91LXH0rq6zGKLsSmk6fES4beQsSZS0WHNcqLClvKLiduyt&#10;hl2S17vvS56mn737UItGvfXqoPVkPGyXIAIN4T/81343Guapgt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+946xQAAANwAAAAPAAAAAAAAAAAAAAAAAJgCAABkcnMv&#10;ZG93bnJldi54bWxQSwUGAAAAAAQABAD1AAAAigMAAAAA&#10;" path="m869937,1129639r-7303,-42519l840206,1052969r-35814,-22961l756907,1021041r-12827,242l699249,1032230r-33376,24587l645477,1092581r-5270,32308l640486,1136116r11354,40285l677659,1207744r38506,19787l752538,1232776r12865,-229l810717,1221613r33566,-24562l864666,1161770r5271,-32131xem880376,348742l661327,344208r12128,583742l844143,931481,880376,348742xem1511808,1241767r-4687,-41440l1491564,1160538r-69533,-126949l1422031,1240180r-2768,18555l1399768,1291513r-51448,20752l163042,1308455r-51333,-21069l92430,1254480r-2654,-18593l92011,1217256,695223,127393,722185,99606r37414,-9944l779233,92316r32792,19507l1412925,1203617r9106,36563l1422031,1033589,905065,89662r-2692,-4928l876376,49225,842873,22618,803503,5892,759891,,716229,5600,676744,22085,643077,48463,616851,83807,20764,1155814,4953,1195501,114,1235887,,1236903r5880,41288l22580,1317498r26137,33794l81864,1376603r38532,15913l162750,1398117r1185278,3810l1390408,1396606r38646,-15672l1462354,1355826r26352,-33617l1492999,1312265r12662,-29261l1511808,1241767xe" fillcolor="#d1162e" stroked="f">
              <v:path arrowok="t"/>
            </v:shape>
            <w10:anchorlock/>
          </v:group>
        </w:pict>
      </w:r>
      <w:r>
        <w:rPr>
          <w:sz w:val="20"/>
        </w:rPr>
        <w:tab/>
      </w:r>
      <w:r w:rsidRPr="00E22137">
        <w:rPr>
          <w:noProof/>
          <w:position w:val="191"/>
          <w:sz w:val="20"/>
          <w:lang w:eastAsia="ru-RU"/>
        </w:rPr>
        <w:pict>
          <v:shape id="Image 417" o:spid="_x0000_i1032" type="#_x0000_t75" style="width:12pt;height:11.25pt;visibility:visible">
            <v:imagedata r:id="rId125" o:title=""/>
            <o:lock v:ext="edit" aspectratio="f"/>
          </v:shape>
        </w:pict>
      </w:r>
    </w:p>
    <w:p w:rsidR="001119AC" w:rsidRDefault="001119AC">
      <w:pPr>
        <w:pStyle w:val="Heading3"/>
        <w:spacing w:before="351"/>
      </w:pPr>
      <w:r>
        <w:rPr>
          <w:noProof/>
          <w:lang w:eastAsia="ru-RU"/>
        </w:rPr>
        <w:pict>
          <v:shape id="Image 418" o:spid="_x0000_s1442" type="#_x0000_t75" style="position:absolute;left:0;text-align:left;margin-left:777.25pt;margin-top:-77pt;width:11.7pt;height:11.6pt;z-index:-251630592;visibility:visible;mso-wrap-distance-left:0;mso-wrap-distance-right:0;mso-position-horizontal-relative:page">
            <v:imagedata r:id="rId125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19" o:spid="_x0000_s1443" type="#_x0000_t75" style="position:absolute;left:0;text-align:left;margin-left:814pt;margin-top:-77pt;width:11.7pt;height:11.6pt;z-index:251606016;visibility:visible;mso-wrap-distance-left:0;mso-wrap-distance-right:0;mso-position-horizontal-relative:page">
            <v:imagedata r:id="rId126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20" o:spid="_x0000_s1444" type="#_x0000_t75" style="position:absolute;left:0;text-align:left;margin-left:850.8pt;margin-top:-77pt;width:11.7pt;height:11.6pt;z-index:251607040;visibility:visible;mso-wrap-distance-left:0;mso-wrap-distance-right:0;mso-position-horizontal-relative:page">
            <v:imagedata r:id="rId125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21" o:spid="_x0000_s1445" type="#_x0000_t75" style="position:absolute;left:0;text-align:left;margin-left:887.55pt;margin-top:-77pt;width:11.7pt;height:11.6pt;z-index:251608064;visibility:visible;mso-wrap-distance-left:0;mso-wrap-distance-right:0;mso-position-horizontal-relative:page">
            <v:imagedata r:id="rId126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22" o:spid="_x0000_s1446" type="#_x0000_t75" style="position:absolute;left:0;text-align:left;margin-left:777.25pt;margin-top:-45.25pt;width:11.7pt;height:11.6pt;z-index:-251629568;visibility:visible;mso-wrap-distance-left:0;mso-wrap-distance-right:0;mso-position-horizontal-relative:page">
            <v:imagedata r:id="rId125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23" o:spid="_x0000_s1447" type="#_x0000_t75" style="position:absolute;left:0;text-align:left;margin-left:814pt;margin-top:-45.25pt;width:11.7pt;height:11.6pt;z-index:251609088;visibility:visible;mso-wrap-distance-left:0;mso-wrap-distance-right:0;mso-position-horizontal-relative:page">
            <v:imagedata r:id="rId126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24" o:spid="_x0000_s1448" type="#_x0000_t75" style="position:absolute;left:0;text-align:left;margin-left:850.8pt;margin-top:-45.25pt;width:11.7pt;height:11.6pt;z-index:251610112;visibility:visible;mso-wrap-distance-left:0;mso-wrap-distance-right:0;mso-position-horizontal-relative:page">
            <v:imagedata r:id="rId125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25" o:spid="_x0000_s1449" type="#_x0000_t75" style="position:absolute;left:0;text-align:left;margin-left:887.55pt;margin-top:-45.25pt;width:11.7pt;height:11.6pt;z-index:251611136;visibility:visible;mso-wrap-distance-left:0;mso-wrap-distance-right:0;mso-position-horizontal-relative:page">
            <v:imagedata r:id="rId126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26" o:spid="_x0000_s1450" type="#_x0000_t75" style="position:absolute;left:0;text-align:left;margin-left:777.25pt;margin-top:-13.45pt;width:11.7pt;height:11.6pt;z-index:-251628544;visibility:visible;mso-wrap-distance-left:0;mso-wrap-distance-right:0;mso-position-horizontal-relative:page">
            <v:imagedata r:id="rId125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27" o:spid="_x0000_s1451" type="#_x0000_t75" style="position:absolute;left:0;text-align:left;margin-left:814pt;margin-top:-13.45pt;width:11.7pt;height:11.6pt;z-index:251612160;visibility:visible;mso-wrap-distance-left:0;mso-wrap-distance-right:0;mso-position-horizontal-relative:page">
            <v:imagedata r:id="rId126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28" o:spid="_x0000_s1452" type="#_x0000_t75" style="position:absolute;left:0;text-align:left;margin-left:850.8pt;margin-top:-13.45pt;width:11.7pt;height:11.6pt;z-index:251613184;visibility:visible;mso-wrap-distance-left:0;mso-wrap-distance-right:0;mso-position-horizontal-relative:page">
            <v:imagedata r:id="rId125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29" o:spid="_x0000_s1453" type="#_x0000_t75" style="position:absolute;left:0;text-align:left;margin-left:887.55pt;margin-top:-13.45pt;width:11.7pt;height:11.6pt;z-index:251614208;visibility:visible;mso-wrap-distance-left:0;mso-wrap-distance-right:0;mso-position-horizontal-relative:page">
            <v:imagedata r:id="rId126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30" o:spid="_x0000_s1454" type="#_x0000_t75" style="position:absolute;left:0;text-align:left;margin-left:921.9pt;margin-top:-77pt;width:11.7pt;height:11.6pt;z-index:251619328;visibility:visible;mso-wrap-distance-left:0;mso-wrap-distance-right:0;mso-position-horizontal-relative:page">
            <v:imagedata r:id="rId127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31" o:spid="_x0000_s1455" type="#_x0000_t75" style="position:absolute;left:0;text-align:left;margin-left:958.65pt;margin-top:-77pt;width:11.7pt;height:11.6pt;z-index:251620352;visibility:visible;mso-wrap-distance-left:0;mso-wrap-distance-right:0;mso-position-horizontal-relative:page">
            <v:imagedata r:id="rId128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32" o:spid="_x0000_s1456" type="#_x0000_t75" style="position:absolute;left:0;text-align:left;margin-left:995.4pt;margin-top:-77pt;width:11.7pt;height:11.6pt;z-index:251621376;visibility:visible;mso-wrap-distance-left:0;mso-wrap-distance-right:0;mso-position-horizontal-relative:page">
            <v:imagedata r:id="rId129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33" o:spid="_x0000_s1457" type="#_x0000_t75" style="position:absolute;left:0;text-align:left;margin-left:1032.2pt;margin-top:-77pt;width:11.7pt;height:11.6pt;z-index:251622400;visibility:visible;mso-wrap-distance-left:0;mso-wrap-distance-right:0;mso-position-horizontal-relative:page">
            <v:imagedata r:id="rId126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34" o:spid="_x0000_s1458" type="#_x0000_t75" style="position:absolute;left:0;text-align:left;margin-left:921.9pt;margin-top:-45.25pt;width:11.7pt;height:11.6pt;z-index:251623424;visibility:visible;mso-wrap-distance-left:0;mso-wrap-distance-right:0;mso-position-horizontal-relative:page">
            <v:imagedata r:id="rId127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35" o:spid="_x0000_s1459" type="#_x0000_t75" style="position:absolute;left:0;text-align:left;margin-left:958.65pt;margin-top:-45.25pt;width:11.7pt;height:11.6pt;z-index:251624448;visibility:visible;mso-wrap-distance-left:0;mso-wrap-distance-right:0;mso-position-horizontal-relative:page">
            <v:imagedata r:id="rId128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36" o:spid="_x0000_s1460" type="#_x0000_t75" style="position:absolute;left:0;text-align:left;margin-left:995.4pt;margin-top:-45.25pt;width:11.7pt;height:11.6pt;z-index:251625472;visibility:visible;mso-wrap-distance-left:0;mso-wrap-distance-right:0;mso-position-horizontal-relative:page">
            <v:imagedata r:id="rId129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37" o:spid="_x0000_s1461" type="#_x0000_t75" style="position:absolute;left:0;text-align:left;margin-left:1032.2pt;margin-top:-45.25pt;width:11.7pt;height:11.6pt;z-index:251626496;visibility:visible;mso-wrap-distance-left:0;mso-wrap-distance-right:0;mso-position-horizontal-relative:page">
            <v:imagedata r:id="rId126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38" o:spid="_x0000_s1462" type="#_x0000_t75" style="position:absolute;left:0;text-align:left;margin-left:921.9pt;margin-top:-13.45pt;width:11.7pt;height:11.6pt;z-index:251627520;visibility:visible;mso-wrap-distance-left:0;mso-wrap-distance-right:0;mso-position-horizontal-relative:page">
            <v:imagedata r:id="rId127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39" o:spid="_x0000_s1463" type="#_x0000_t75" style="position:absolute;left:0;text-align:left;margin-left:958.65pt;margin-top:-13.45pt;width:11.7pt;height:11.6pt;z-index:251628544;visibility:visible;mso-wrap-distance-left:0;mso-wrap-distance-right:0;mso-position-horizontal-relative:page">
            <v:imagedata r:id="rId128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40" o:spid="_x0000_s1464" type="#_x0000_t75" style="position:absolute;left:0;text-align:left;margin-left:995.4pt;margin-top:-13.45pt;width:11.7pt;height:11.6pt;z-index:251629568;visibility:visible;mso-wrap-distance-left:0;mso-wrap-distance-right:0;mso-position-horizontal-relative:page">
            <v:imagedata r:id="rId129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41" o:spid="_x0000_s1465" type="#_x0000_t75" style="position:absolute;left:0;text-align:left;margin-left:1032.2pt;margin-top:-13.45pt;width:11.7pt;height:11.6pt;z-index:251630592;visibility:visible;mso-wrap-distance-left:0;mso-wrap-distance-right:0;mso-position-horizontal-relative:page">
            <v:imagedata r:id="rId126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42" o:spid="_x0000_s1466" type="#_x0000_t75" style="position:absolute;left:0;text-align:left;margin-left:1067.45pt;margin-top:-77pt;width:11.7pt;height:11.6pt;z-index:251635712;visibility:visible;mso-wrap-distance-left:0;mso-wrap-distance-right:0;mso-position-horizontal-relative:page">
            <v:imagedata r:id="rId125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43" o:spid="_x0000_s1467" type="#_x0000_t75" style="position:absolute;left:0;text-align:left;margin-left:1141pt;margin-top:-77pt;width:11.7pt;height:11.6pt;z-index:251636736;visibility:visible;mso-wrap-distance-left:0;mso-wrap-distance-right:0;mso-position-horizontal-relative:page">
            <v:imagedata r:id="rId125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44" o:spid="_x0000_s1468" type="#_x0000_t75" style="position:absolute;left:0;text-align:left;margin-left:1104.2pt;margin-top:-77pt;width:11.7pt;height:11.6pt;z-index:251637760;visibility:visible;mso-wrap-distance-left:0;mso-wrap-distance-right:0;mso-position-horizontal-relative:page">
            <v:imagedata r:id="rId126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45" o:spid="_x0000_s1469" type="#_x0000_t75" style="position:absolute;left:0;text-align:left;margin-left:1177.75pt;margin-top:-77pt;width:11.7pt;height:11.6pt;z-index:251638784;visibility:visible;mso-wrap-distance-left:0;mso-wrap-distance-right:0;mso-position-horizontal-relative:page">
            <v:imagedata r:id="rId126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46" o:spid="_x0000_s1470" type="#_x0000_t75" style="position:absolute;left:0;text-align:left;margin-left:1067.45pt;margin-top:-45.25pt;width:11.7pt;height:11.6pt;z-index:251639808;visibility:visible;mso-wrap-distance-left:0;mso-wrap-distance-right:0;mso-position-horizontal-relative:page">
            <v:imagedata r:id="rId125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47" o:spid="_x0000_s1471" type="#_x0000_t75" style="position:absolute;left:0;text-align:left;margin-left:1141pt;margin-top:-45.25pt;width:11.7pt;height:11.6pt;z-index:251640832;visibility:visible;mso-wrap-distance-left:0;mso-wrap-distance-right:0;mso-position-horizontal-relative:page">
            <v:imagedata r:id="rId125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48" o:spid="_x0000_s1472" type="#_x0000_t75" style="position:absolute;left:0;text-align:left;margin-left:1104.2pt;margin-top:-45.25pt;width:11.7pt;height:11.6pt;z-index:251641856;visibility:visible;mso-wrap-distance-left:0;mso-wrap-distance-right:0;mso-position-horizontal-relative:page">
            <v:imagedata r:id="rId126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49" o:spid="_x0000_s1473" type="#_x0000_t75" style="position:absolute;left:0;text-align:left;margin-left:1177.75pt;margin-top:-45.25pt;width:11.7pt;height:11.6pt;z-index:251642880;visibility:visible;mso-wrap-distance-left:0;mso-wrap-distance-right:0;mso-position-horizontal-relative:page">
            <v:imagedata r:id="rId126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50" o:spid="_x0000_s1474" type="#_x0000_t75" style="position:absolute;left:0;text-align:left;margin-left:1067.45pt;margin-top:-13.45pt;width:11.7pt;height:11.6pt;z-index:251643904;visibility:visible;mso-wrap-distance-left:0;mso-wrap-distance-right:0;mso-position-horizontal-relative:page">
            <v:imagedata r:id="rId125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51" o:spid="_x0000_s1475" type="#_x0000_t75" style="position:absolute;left:0;text-align:left;margin-left:1141pt;margin-top:-13.45pt;width:11.7pt;height:11.6pt;z-index:251644928;visibility:visible;mso-wrap-distance-left:0;mso-wrap-distance-right:0;mso-position-horizontal-relative:page">
            <v:imagedata r:id="rId125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52" o:spid="_x0000_s1476" type="#_x0000_t75" style="position:absolute;left:0;text-align:left;margin-left:1104.2pt;margin-top:-13.45pt;width:11.7pt;height:11.6pt;z-index:251645952;visibility:visible;mso-wrap-distance-left:0;mso-wrap-distance-right:0;mso-position-horizontal-relative:page">
            <v:imagedata r:id="rId126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453" o:spid="_x0000_s1477" type="#_x0000_t75" style="position:absolute;left:0;text-align:left;margin-left:1177.75pt;margin-top:-13.45pt;width:11.7pt;height:11.6pt;z-index:251646976;visibility:visible;mso-wrap-distance-left:0;mso-wrap-distance-right:0;mso-position-horizontal-relative:page">
            <v:imagedata r:id="rId126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Graphic 454" o:spid="_x0000_s1478" style="position:absolute;left:0;text-align:left;margin-left:1156.55pt;margin-top:24.3pt;width:34.05pt;height:92.65pt;z-index: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2434,1176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" path="m431991,l386902,15995,345188,34559,305172,56056,266992,80346r-36208,26948l196685,136762r-31852,31851l135364,202711r-26949,36207l84124,277097,62627,317112,44062,358825,28565,402100,16273,446800,7323,492786,1853,539924,,588075r1853,48152l7323,683366r8950,45988l28565,774055r15497,43276l62627,859045r21497,40016l108415,937241r26949,36208l164833,1007547r31852,31852l230784,1068867r36208,26948l305172,1120106r40016,21496l386902,1160167r43275,15497l431991,1176162,431991,xe" fillcolor="#004d6b" stroked="f">
            <v:path arrowok="t"/>
            <w10:wrap anchorx="page"/>
          </v:shape>
        </w:pict>
      </w:r>
      <w:r>
        <w:rPr>
          <w:color w:val="D1162E"/>
          <w:spacing w:val="-11"/>
        </w:rPr>
        <w:t>Запрещается:</w:t>
      </w:r>
    </w:p>
    <w:p w:rsidR="001119AC" w:rsidRDefault="001119AC">
      <w:pPr>
        <w:pStyle w:val="ListParagraph"/>
        <w:numPr>
          <w:ilvl w:val="1"/>
          <w:numId w:val="2"/>
        </w:numPr>
        <w:tabs>
          <w:tab w:val="left" w:pos="708"/>
        </w:tabs>
        <w:spacing w:before="82"/>
        <w:ind w:left="708" w:hanging="566"/>
        <w:jc w:val="left"/>
        <w:rPr>
          <w:sz w:val="38"/>
        </w:rPr>
      </w:pPr>
      <w:r>
        <w:rPr>
          <w:color w:val="231F20"/>
          <w:w w:val="85"/>
          <w:sz w:val="38"/>
        </w:rPr>
        <w:t>находиться</w:t>
      </w:r>
      <w:r>
        <w:rPr>
          <w:color w:val="231F20"/>
          <w:spacing w:val="9"/>
          <w:sz w:val="38"/>
        </w:rPr>
        <w:t xml:space="preserve"> </w:t>
      </w:r>
      <w:r>
        <w:rPr>
          <w:color w:val="231F20"/>
          <w:w w:val="85"/>
          <w:sz w:val="38"/>
        </w:rPr>
        <w:t>в</w:t>
      </w:r>
      <w:r>
        <w:rPr>
          <w:color w:val="231F20"/>
          <w:spacing w:val="9"/>
          <w:sz w:val="38"/>
        </w:rPr>
        <w:t xml:space="preserve"> </w:t>
      </w:r>
      <w:r>
        <w:rPr>
          <w:color w:val="231F20"/>
          <w:w w:val="85"/>
          <w:sz w:val="38"/>
        </w:rPr>
        <w:t>прямой</w:t>
      </w:r>
      <w:r>
        <w:rPr>
          <w:color w:val="231F20"/>
          <w:spacing w:val="9"/>
          <w:sz w:val="38"/>
        </w:rPr>
        <w:t xml:space="preserve"> </w:t>
      </w:r>
      <w:r>
        <w:rPr>
          <w:color w:val="231F20"/>
          <w:w w:val="85"/>
          <w:sz w:val="38"/>
        </w:rPr>
        <w:t>видимости</w:t>
      </w:r>
      <w:r>
        <w:rPr>
          <w:color w:val="231F20"/>
          <w:spacing w:val="9"/>
          <w:sz w:val="38"/>
        </w:rPr>
        <w:t xml:space="preserve"> </w:t>
      </w:r>
      <w:r>
        <w:rPr>
          <w:color w:val="231F20"/>
          <w:spacing w:val="-2"/>
          <w:w w:val="85"/>
          <w:sz w:val="38"/>
        </w:rPr>
        <w:t>БПЛА;</w:t>
      </w:r>
    </w:p>
    <w:p w:rsidR="001119AC" w:rsidRDefault="001119AC">
      <w:pPr>
        <w:pStyle w:val="ListParagraph"/>
        <w:numPr>
          <w:ilvl w:val="1"/>
          <w:numId w:val="2"/>
        </w:numPr>
        <w:tabs>
          <w:tab w:val="left" w:pos="708"/>
        </w:tabs>
        <w:spacing w:before="75"/>
        <w:ind w:left="708" w:hanging="566"/>
        <w:jc w:val="left"/>
        <w:rPr>
          <w:sz w:val="38"/>
        </w:rPr>
      </w:pPr>
      <w:r>
        <w:rPr>
          <w:color w:val="231F20"/>
          <w:w w:val="85"/>
          <w:sz w:val="38"/>
        </w:rPr>
        <w:t>предпринимать</w:t>
      </w:r>
      <w:r>
        <w:rPr>
          <w:color w:val="231F20"/>
          <w:spacing w:val="25"/>
          <w:sz w:val="38"/>
        </w:rPr>
        <w:t xml:space="preserve"> </w:t>
      </w:r>
      <w:r>
        <w:rPr>
          <w:color w:val="231F20"/>
          <w:w w:val="85"/>
          <w:sz w:val="38"/>
        </w:rPr>
        <w:t>попытки</w:t>
      </w:r>
      <w:r>
        <w:rPr>
          <w:color w:val="231F20"/>
          <w:spacing w:val="25"/>
          <w:sz w:val="38"/>
        </w:rPr>
        <w:t xml:space="preserve"> </w:t>
      </w:r>
      <w:r>
        <w:rPr>
          <w:color w:val="231F20"/>
          <w:w w:val="85"/>
          <w:sz w:val="38"/>
        </w:rPr>
        <w:t>самостоятельно</w:t>
      </w:r>
      <w:r>
        <w:rPr>
          <w:color w:val="231F20"/>
          <w:spacing w:val="25"/>
          <w:sz w:val="38"/>
        </w:rPr>
        <w:t xml:space="preserve"> </w:t>
      </w:r>
      <w:r>
        <w:rPr>
          <w:color w:val="231F20"/>
          <w:w w:val="85"/>
          <w:sz w:val="38"/>
        </w:rPr>
        <w:t>сбить</w:t>
      </w:r>
      <w:r>
        <w:rPr>
          <w:color w:val="231F20"/>
          <w:spacing w:val="25"/>
          <w:sz w:val="38"/>
        </w:rPr>
        <w:t xml:space="preserve"> </w:t>
      </w:r>
      <w:r>
        <w:rPr>
          <w:color w:val="231F20"/>
          <w:spacing w:val="-2"/>
          <w:w w:val="85"/>
          <w:sz w:val="38"/>
        </w:rPr>
        <w:t>БПЛА;</w:t>
      </w:r>
    </w:p>
    <w:p w:rsidR="001119AC" w:rsidRDefault="001119AC">
      <w:pPr>
        <w:pStyle w:val="ListParagraph"/>
        <w:numPr>
          <w:ilvl w:val="1"/>
          <w:numId w:val="2"/>
        </w:numPr>
        <w:tabs>
          <w:tab w:val="left" w:pos="709"/>
        </w:tabs>
        <w:spacing w:before="76" w:line="249" w:lineRule="auto"/>
        <w:ind w:left="709" w:right="1012" w:hanging="567"/>
        <w:jc w:val="left"/>
        <w:rPr>
          <w:sz w:val="38"/>
        </w:rPr>
      </w:pPr>
      <w:r>
        <w:rPr>
          <w:color w:val="231F20"/>
          <w:w w:val="90"/>
          <w:sz w:val="38"/>
        </w:rPr>
        <w:t>пользоваться</w:t>
      </w:r>
      <w:r>
        <w:rPr>
          <w:color w:val="231F20"/>
          <w:spacing w:val="-6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вблизи</w:t>
      </w:r>
      <w:r>
        <w:rPr>
          <w:color w:val="231F20"/>
          <w:spacing w:val="-6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радиоаппаратурой,</w:t>
      </w:r>
      <w:r>
        <w:rPr>
          <w:color w:val="231F20"/>
          <w:spacing w:val="-6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мобильными</w:t>
      </w:r>
      <w:r>
        <w:rPr>
          <w:color w:val="231F20"/>
          <w:spacing w:val="-6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 xml:space="preserve">устрой- </w:t>
      </w:r>
      <w:r>
        <w:rPr>
          <w:color w:val="231F20"/>
          <w:spacing w:val="-12"/>
          <w:sz w:val="38"/>
        </w:rPr>
        <w:t>ствами,</w:t>
      </w:r>
      <w:r>
        <w:rPr>
          <w:color w:val="231F20"/>
          <w:spacing w:val="-23"/>
          <w:sz w:val="38"/>
        </w:rPr>
        <w:t xml:space="preserve"> </w:t>
      </w:r>
      <w:r>
        <w:rPr>
          <w:color w:val="231F20"/>
          <w:spacing w:val="-12"/>
          <w:sz w:val="38"/>
        </w:rPr>
        <w:t>устройствами</w:t>
      </w:r>
      <w:r>
        <w:rPr>
          <w:color w:val="231F20"/>
          <w:spacing w:val="-23"/>
          <w:sz w:val="38"/>
        </w:rPr>
        <w:t xml:space="preserve"> </w:t>
      </w:r>
      <w:r>
        <w:rPr>
          <w:color w:val="231F20"/>
          <w:spacing w:val="-12"/>
          <w:sz w:val="38"/>
        </w:rPr>
        <w:t>GPS;</w:t>
      </w:r>
    </w:p>
    <w:p w:rsidR="001119AC" w:rsidRDefault="001119AC">
      <w:pPr>
        <w:pStyle w:val="ListParagraph"/>
        <w:numPr>
          <w:ilvl w:val="1"/>
          <w:numId w:val="2"/>
        </w:numPr>
        <w:tabs>
          <w:tab w:val="left" w:pos="709"/>
        </w:tabs>
        <w:spacing w:before="59" w:line="249" w:lineRule="auto"/>
        <w:ind w:left="709" w:right="993" w:hanging="567"/>
        <w:jc w:val="left"/>
        <w:rPr>
          <w:sz w:val="38"/>
        </w:rPr>
      </w:pPr>
      <w:r>
        <w:rPr>
          <w:color w:val="231F20"/>
          <w:w w:val="90"/>
          <w:sz w:val="38"/>
        </w:rPr>
        <w:t>при падении (посадке) БПЛА на территорию объекта или зда- ния и сооружения объекта подходить к БПЛА для осмотра.</w:t>
      </w:r>
    </w:p>
    <w:p w:rsidR="001119AC" w:rsidRDefault="001119AC">
      <w:pPr>
        <w:pStyle w:val="ListParagraph"/>
        <w:spacing w:line="249" w:lineRule="auto"/>
        <w:jc w:val="left"/>
        <w:rPr>
          <w:sz w:val="38"/>
        </w:rPr>
        <w:sectPr w:rsidR="001119AC">
          <w:type w:val="continuous"/>
          <w:pgSz w:w="23820" w:h="16840" w:orient="landscape"/>
          <w:pgMar w:top="840" w:right="0" w:bottom="0" w:left="708" w:header="720" w:footer="720" w:gutter="0"/>
          <w:cols w:num="2" w:space="720" w:equalWidth="0">
            <w:col w:w="10955" w:space="531"/>
            <w:col w:w="11626"/>
          </w:cols>
        </w:sectPr>
      </w:pPr>
    </w:p>
    <w:p w:rsidR="001119AC" w:rsidRDefault="001119AC">
      <w:pPr>
        <w:pStyle w:val="BodyText"/>
        <w:spacing w:before="136"/>
        <w:ind w:left="0"/>
        <w:rPr>
          <w:sz w:val="20"/>
        </w:rPr>
      </w:pPr>
      <w:r>
        <w:rPr>
          <w:noProof/>
          <w:lang w:eastAsia="ru-RU"/>
        </w:rPr>
        <w:pict>
          <v:shape id="Graphic 455" o:spid="_x0000_s1479" style="position:absolute;margin-left:0;margin-top:0;width:1190.55pt;height:841.9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119985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" path="m15119985,l,,,10692003r15119985,l15119985,xe" fillcolor="#004d6b" stroked="f">
            <v:fill opacity="5911f"/>
            <v:path arrowok="t"/>
            <w10:wrap anchorx="page" anchory="page"/>
          </v:shape>
        </w:pict>
      </w:r>
      <w:r>
        <w:rPr>
          <w:noProof/>
          <w:lang w:eastAsia="ru-RU"/>
        </w:rPr>
        <w:pict>
          <v:shape id="Graphic 456" o:spid="_x0000_s1480" style="position:absolute;margin-left:42.6pt;margin-top:794.15pt;width:125pt;height:47.8pt;z-index:2516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87500,607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" path="m270871,l228186,,186000,7248,145315,21745,107130,43490,72446,72484,43467,107190,21733,145400,7244,186111,,228323r,42712l7244,313245r14489,40710l43467,392161r28979,34703l252058,606585r708341,l426611,72484,391926,43490,353742,21745,313056,7248,270871,xem1036661,92465r-41477,l955285,105172r-35165,25414l894730,165768r-12695,39921l882035,247189r12695,39921l920120,322293r191605,191719l1130663,542550r6313,32460l1130835,606585r456596,l1111725,130586r-35164,-25414l1036661,92465xe" fillcolor="#f3c059" stroked="f">
            <v:path arrowok="t"/>
            <w10:wrap anchorx="page" anchory="page"/>
          </v:shape>
        </w:pict>
      </w:r>
      <w:r>
        <w:rPr>
          <w:noProof/>
          <w:lang w:eastAsia="ru-RU"/>
        </w:rPr>
        <w:pict>
          <v:shape id="Image 457" o:spid="_x0000_s1481" type="#_x0000_t75" style="position:absolute;margin-left:814pt;margin-top:180.45pt;width:11.7pt;height:11.6pt;z-index:251602944;visibility:visible;mso-wrap-distance-left:0;mso-wrap-distance-right:0;mso-position-horizontal-relative:page;mso-position-vertical-relative:page">
            <v:imagedata r:id="rId126" o:title=""/>
            <o:lock v:ext="edit" aspectratio="f"/>
            <w10:wrap anchorx="page" anchory="page"/>
          </v:shape>
        </w:pict>
      </w:r>
      <w:r>
        <w:rPr>
          <w:noProof/>
          <w:lang w:eastAsia="ru-RU"/>
        </w:rPr>
        <w:pict>
          <v:shape id="Image 458" o:spid="_x0000_s1482" type="#_x0000_t75" style="position:absolute;margin-left:850.8pt;margin-top:180.45pt;width:11.7pt;height:11.6pt;z-index:251603968;visibility:visible;mso-wrap-distance-left:0;mso-wrap-distance-right:0;mso-position-horizontal-relative:page;mso-position-vertical-relative:page">
            <v:imagedata r:id="rId125" o:title=""/>
            <o:lock v:ext="edit" aspectratio="f"/>
            <w10:wrap anchorx="page" anchory="page"/>
          </v:shape>
        </w:pict>
      </w:r>
      <w:r>
        <w:rPr>
          <w:noProof/>
          <w:lang w:eastAsia="ru-RU"/>
        </w:rPr>
        <w:pict>
          <v:shape id="Image 459" o:spid="_x0000_s1483" type="#_x0000_t75" style="position:absolute;margin-left:887.55pt;margin-top:180.45pt;width:11.7pt;height:11.6pt;z-index:251604992;visibility:visible;mso-wrap-distance-left:0;mso-wrap-distance-right:0;mso-position-horizontal-relative:page;mso-position-vertical-relative:page">
            <v:imagedata r:id="rId126" o:title=""/>
            <o:lock v:ext="edit" aspectratio="f"/>
            <w10:wrap anchorx="page" anchory="page"/>
          </v:shape>
        </w:pict>
      </w:r>
      <w:r>
        <w:rPr>
          <w:noProof/>
          <w:lang w:eastAsia="ru-RU"/>
        </w:rPr>
        <w:pict>
          <v:shape id="Image 460" o:spid="_x0000_s1484" type="#_x0000_t75" style="position:absolute;margin-left:921.9pt;margin-top:180.45pt;width:11.7pt;height:11.6pt;z-index:251615232;visibility:visible;mso-wrap-distance-left:0;mso-wrap-distance-right:0;mso-position-horizontal-relative:page;mso-position-vertical-relative:page">
            <v:imagedata r:id="rId127" o:title=""/>
            <o:lock v:ext="edit" aspectratio="f"/>
            <w10:wrap anchorx="page" anchory="page"/>
          </v:shape>
        </w:pict>
      </w:r>
      <w:r>
        <w:rPr>
          <w:noProof/>
          <w:lang w:eastAsia="ru-RU"/>
        </w:rPr>
        <w:pict>
          <v:shape id="Image 461" o:spid="_x0000_s1485" type="#_x0000_t75" style="position:absolute;margin-left:958.65pt;margin-top:180.45pt;width:11.7pt;height:11.6pt;z-index:251616256;visibility:visible;mso-wrap-distance-left:0;mso-wrap-distance-right:0;mso-position-horizontal-relative:page;mso-position-vertical-relative:page">
            <v:imagedata r:id="rId128" o:title=""/>
            <o:lock v:ext="edit" aspectratio="f"/>
            <w10:wrap anchorx="page" anchory="page"/>
          </v:shape>
        </w:pict>
      </w:r>
      <w:r>
        <w:rPr>
          <w:noProof/>
          <w:lang w:eastAsia="ru-RU"/>
        </w:rPr>
        <w:pict>
          <v:shape id="Image 462" o:spid="_x0000_s1486" type="#_x0000_t75" style="position:absolute;margin-left:995.4pt;margin-top:180.45pt;width:11.7pt;height:11.6pt;z-index:251617280;visibility:visible;mso-wrap-distance-left:0;mso-wrap-distance-right:0;mso-position-horizontal-relative:page;mso-position-vertical-relative:page">
            <v:imagedata r:id="rId129" o:title=""/>
            <o:lock v:ext="edit" aspectratio="f"/>
            <w10:wrap anchorx="page" anchory="page"/>
          </v:shape>
        </w:pict>
      </w:r>
      <w:r>
        <w:rPr>
          <w:noProof/>
          <w:lang w:eastAsia="ru-RU"/>
        </w:rPr>
        <w:pict>
          <v:shape id="Image 463" o:spid="_x0000_s1487" type="#_x0000_t75" style="position:absolute;margin-left:1032.2pt;margin-top:180.45pt;width:11.7pt;height:11.6pt;z-index:251618304;visibility:visible;mso-wrap-distance-left:0;mso-wrap-distance-right:0;mso-position-horizontal-relative:page;mso-position-vertical-relative:page">
            <v:imagedata r:id="rId126" o:title=""/>
            <o:lock v:ext="edit" aspectratio="f"/>
            <w10:wrap anchorx="page" anchory="page"/>
          </v:shape>
        </w:pict>
      </w:r>
      <w:r>
        <w:rPr>
          <w:noProof/>
          <w:lang w:eastAsia="ru-RU"/>
        </w:rPr>
        <w:pict>
          <v:shape id="Image 464" o:spid="_x0000_s1488" type="#_x0000_t75" style="position:absolute;margin-left:1067.45pt;margin-top:180.45pt;width:11.7pt;height:11.6pt;z-index:251631616;visibility:visible;mso-wrap-distance-left:0;mso-wrap-distance-right:0;mso-position-horizontal-relative:page;mso-position-vertical-relative:page">
            <v:imagedata r:id="rId125" o:title=""/>
            <o:lock v:ext="edit" aspectratio="f"/>
            <w10:wrap anchorx="page" anchory="page"/>
          </v:shape>
        </w:pict>
      </w:r>
      <w:r>
        <w:rPr>
          <w:noProof/>
          <w:lang w:eastAsia="ru-RU"/>
        </w:rPr>
        <w:pict>
          <v:shape id="Image 465" o:spid="_x0000_s1489" type="#_x0000_t75" style="position:absolute;margin-left:1104.2pt;margin-top:180.45pt;width:11.7pt;height:11.6pt;z-index:251632640;visibility:visible;mso-wrap-distance-left:0;mso-wrap-distance-right:0;mso-position-horizontal-relative:page;mso-position-vertical-relative:page">
            <v:imagedata r:id="rId126" o:title=""/>
            <o:lock v:ext="edit" aspectratio="f"/>
            <w10:wrap anchorx="page" anchory="page"/>
          </v:shape>
        </w:pict>
      </w:r>
      <w:r>
        <w:rPr>
          <w:noProof/>
          <w:lang w:eastAsia="ru-RU"/>
        </w:rPr>
        <w:pict>
          <v:shape id="Image 466" o:spid="_x0000_s1490" type="#_x0000_t75" style="position:absolute;margin-left:1141pt;margin-top:180.45pt;width:11.7pt;height:11.6pt;z-index:251633664;visibility:visible;mso-wrap-distance-left:0;mso-wrap-distance-right:0;mso-position-horizontal-relative:page;mso-position-vertical-relative:page">
            <v:imagedata r:id="rId125" o:title=""/>
            <o:lock v:ext="edit" aspectratio="f"/>
            <w10:wrap anchorx="page" anchory="page"/>
          </v:shape>
        </w:pict>
      </w:r>
      <w:r>
        <w:rPr>
          <w:noProof/>
          <w:lang w:eastAsia="ru-RU"/>
        </w:rPr>
        <w:pict>
          <v:shape id="Image 467" o:spid="_x0000_s1491" type="#_x0000_t75" style="position:absolute;margin-left:1177.75pt;margin-top:180.45pt;width:11.7pt;height:11.6pt;z-index:251634688;visibility:visible;mso-wrap-distance-left:0;mso-wrap-distance-right:0;mso-position-horizontal-relative:page;mso-position-vertical-relative:page">
            <v:imagedata r:id="rId126" o:title=""/>
            <o:lock v:ext="edit" aspectratio="f"/>
            <w10:wrap anchorx="page" anchory="page"/>
          </v:shape>
        </w:pict>
      </w:r>
      <w:r>
        <w:rPr>
          <w:noProof/>
          <w:lang w:eastAsia="ru-RU"/>
        </w:rPr>
        <w:pict>
          <v:shape id="Graphic 468" o:spid="_x0000_s1492" style="position:absolute;margin-left:0;margin-top:327.1pt;width:34.85pt;height:93.1pt;z-index: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2595,118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" path="m,l,1181955r12346,-3395l55621,1163063r41713,-18565l137349,1123002r38179,-24291l211735,1071764r34098,-29469l277684,1010443r29468,-34098l334100,940137r24290,-38180l379887,861941r18564,-41714l413948,776951r12291,-44700l435188,686262r5470,-47139l442512,590971r-1854,-48151l435188,495683r-8949,-45987l413948,404997,398451,361722,379887,320008,358390,279993,334100,241814,307152,205607,277684,171509,245833,139658,211735,110190,175528,83242,137349,58952,97334,37456,55621,18891,12346,3394,,xe" fillcolor="#f3c059" stroked="f">
            <v:path arrowok="t"/>
            <w10:wrap anchorx="page" anchory="page"/>
          </v:shape>
        </w:pict>
      </w:r>
    </w:p>
    <w:p w:rsidR="001119AC" w:rsidRDefault="001119AC">
      <w:pPr>
        <w:pStyle w:val="BodyText"/>
        <w:ind w:left="658"/>
        <w:rPr>
          <w:sz w:val="20"/>
        </w:rPr>
      </w:pPr>
      <w:r>
        <w:rPr>
          <w:noProof/>
          <w:lang w:eastAsia="ru-RU"/>
        </w:rPr>
      </w:r>
      <w:r>
        <w:pict>
          <v:group id="Group 469" o:spid="_x0000_s1493" style="width:141.65pt;height:86.25pt;mso-position-horizontal-relative:char;mso-position-vertical-relative:line" coordsize="17989,10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">
            <v:shape id="Image 470" o:spid="_x0000_s1494" type="#_x0000_t75" style="position:absolute;left:5849;top:6255;width:6348;height:22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gW53DAAAA3AAAAA8AAABkcnMvZG93bnJldi54bWxET1trwjAUfh/sP4Qz8G2miujsjDJEwTHQ&#10;eUFfj81ZU9ac1Cba+u/Nw2CPH999MmttKW5U+8Kxgl43AUGcOV1wruCwX76+gfABWWPpmBTcycNs&#10;+vw0wVS7hrd024VcxBD2KSowIVSplD4zZNF3XUUcuR9XWwwR1rnUNTYx3JaynyRDabHg2GCwormh&#10;7Hd3tQou38fz6bA49j6HTbGh9fhsBvJLqc5L+/EOIlAb/sV/7pVWMBjF+fFMPAJy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iBbncMAAADcAAAADwAAAAAAAAAAAAAAAACf&#10;AgAAZHJzL2Rvd25yZXYueG1sUEsFBgAAAAAEAAQA9wAAAI8DAAAAAA==&#10;">
              <v:imagedata r:id="rId130" o:title=""/>
            </v:shape>
            <v:shape id="Image 471" o:spid="_x0000_s1495" type="#_x0000_t75" style="position:absolute;left:10951;top:3310;width:6348;height:22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4pbFAAAA3AAAAA8AAABkcnMvZG93bnJldi54bWxEj09rAjEUxO8Fv0N4BS9Fs5FSZWsUEYSK&#10;IPXPpbfXzXOzuHlZNqm7fvtGKPQ4zMxvmPmyd7W4URsqzxrUOANBXHhTcanhfNqMZiBCRDZYeyYN&#10;dwqwXAye5pgb3/GBbsdYigThkKMGG2OTSxkKSw7D2DfEybv41mFMsi2labFLcFfLSZa9SYcVpwWL&#10;Da0tFdfjj9OwvX7vJkwvFyXvai+7z22m7JfWw+d+9Q4iUh//w3/tD6PhdargcSYd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2OKWxQAAANwAAAAPAAAAAAAAAAAAAAAA&#10;AJ8CAABkcnMvZG93bnJldi54bWxQSwUGAAAAAAQABAD3AAAAkQMAAAAA&#10;">
              <v:imagedata r:id="rId131" o:title=""/>
            </v:shape>
            <v:shape id="Image 472" o:spid="_x0000_s1496" type="#_x0000_t75" style="position:absolute;left:5817;top:346;width:6348;height:22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o4s/DAAAA3AAAAA8AAABkcnMvZG93bnJldi54bWxEj0trAjEUhfcF/0O4gruaUaSV0Sg+EFwV&#10;qoK4u0zuTAYnN0MSx/HfN4VCl4fz+DjLdW8b0ZEPtWMFk3EGgrhwuuZKweV8eJ+DCBFZY+OYFLwo&#10;wHo1eFtirt2Tv6k7xUqkEQ45KjAxtrmUoTBkMYxdS5y80nmLMUlfSe3xmcZtI6dZ9iEt1pwIBlva&#10;GSrup4dN3Lnb7Yvyqs32a3bdllnpb7JTajTsNwsQkfr4H/5rH7WC2ecUfs+kI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Gjiz8MAAADcAAAADwAAAAAAAAAAAAAAAACf&#10;AgAAZHJzL2Rvd25yZXYueG1sUEsFBgAAAAAEAAQA9wAAAI8DAAAAAA==&#10;">
              <v:imagedata r:id="rId132" o:title=""/>
            </v:shape>
            <v:shape id="Image 473" o:spid="_x0000_s1497" type="#_x0000_t75" style="position:absolute;left:715;top:3291;width:6349;height:22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NRgPEAAAA3AAAAA8AAABkcnMvZG93bnJldi54bWxEj0FrAjEUhO8F/0N4Qm81q7Yqq1FEW/Ba&#10;LbS9PTZvN6ublyWJ6/bfN4WCx2FmvmFWm942oiMfascKxqMMBHHhdM2Vgo/T29MCRIjIGhvHpOCH&#10;AmzWg4cV5trd+J26Y6xEgnDIUYGJsc2lDIUhi2HkWuLklc5bjEn6SmqPtwS3jZxk2UxarDktGGxp&#10;Z6i4HK9WgT403/vt9cWfw9er+eykLM/zUqnHYb9dgojUx3v4v33QCp7nU/g7k46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5NRgPEAAAA3AAAAA8AAAAAAAAAAAAAAAAA&#10;nwIAAGRycy9kb3ducmV2LnhtbFBLBQYAAAAABAAEAPcAAACQAwAAAAA=&#10;">
              <v:imagedata r:id="rId133" o:title=""/>
            </v:shape>
            <v:shape id="Image 474" o:spid="_x0000_s1498" type="#_x0000_t75" style="position:absolute;top:5406;width:17985;height:55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aNRTEAAAA3AAAAA8AAABkcnMvZG93bnJldi54bWxEj8FqwzAQRO+B/oPYQm6JnGJa140SSiHg&#10;0ECI2w9YrI1lYq2MpDrO31eFQI/D7LzZWW8n24uRfOgcK1gtMxDEjdMdtwq+v3aLAkSIyBp7x6Tg&#10;RgG2m4fZGkvtrnyisY6tSBAOJSowMQ6llKExZDEs3UCcvLPzFmOSvpXa4zXBbS+fsuxZWuw4NRgc&#10;6MNQc6l/bHrDDJUf90d3yDt39J+roqpfC6Xmj9P7G4hIU/w/vqcrrSB/yeFvTCK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3aNRTEAAAA3AAAAA8AAAAAAAAAAAAAAAAA&#10;nwIAAGRycy9kb3ducmV2LnhtbFBLBQYAAAAABAAEAPcAAACQAwAAAAA=&#10;">
              <v:imagedata r:id="rId134" o:title=""/>
            </v:shape>
            <v:shape id="Image 475" o:spid="_x0000_s1499" type="#_x0000_t75" style="position:absolute;left:13327;top:5222;width:1617;height:10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BRt7FAAAA3AAAAA8AAABkcnMvZG93bnJldi54bWxEj91qAjEUhO8F3yEcwTvNVrSVrXEpBUFa&#10;UNwW2svD5uwP3ZysSVa3b98UBC+HmfmG2WSDacWFnG8sK3iYJyCIC6sbrhR8fuxmaxA+IGtsLZOC&#10;X/KQbcejDabaXvlElzxUIkLYp6igDqFLpfRFTQb93HbE0SutMxiidJXUDq8Rblq5SJJHabDhuFBj&#10;R681FT95bxR8l+9veTgcVvqL2a378lg056NS08nw8gwi0BDu4Vt7rxUsn1bwfyYeAb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QUbexQAAANwAAAAPAAAAAAAAAAAAAAAA&#10;AJ8CAABkcnMvZG93bnJldi54bWxQSwUGAAAAAAQABAD3AAAAkQMAAAAA&#10;">
              <v:imagedata r:id="rId135" o:title=""/>
            </v:shape>
            <v:shape id="Image 476" o:spid="_x0000_s1500" type="#_x0000_t75" style="position:absolute;left:10808;top:4900;width:4137;height:11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832fDAAAA3AAAAA8AAABkcnMvZG93bnJldi54bWxEj0FrAjEUhO8F/0N4greatRRdVqOoUCie&#10;6upBb4/Nc7O4eVmSqOu/bwoFj8PMfMMsVr1txZ18aBwrmIwzEMSV0w3XCo6Hr/ccRIjIGlvHpOBJ&#10;AVbLwdsCC+0evKd7GWuRIBwKVGBi7AopQ2XIYhi7jjh5F+ctxiR9LbXHR4LbVn5k2VRabDgtGOxo&#10;a6i6ljeroN3kxufPw8+pMf4cd7ftjMtSqdGwX89BROrjK/zf/tYKPmdT+DuTjo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jzfZ8MAAADcAAAADwAAAAAAAAAAAAAAAACf&#10;AgAAZHJzL2Rvd25yZXYueG1sUEsFBgAAAAAEAAQA9wAAAI8DAAAAAA==&#10;">
              <v:imagedata r:id="rId136" o:title=""/>
            </v:shape>
            <v:shape id="Image 477" o:spid="_x0000_s1501" type="#_x0000_t75" style="position:absolute;left:11929;top:3861;width:4392;height:29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wqfGAAAA3AAAAA8AAABkcnMvZG93bnJldi54bWxEj09rAjEUxO+FfofwCr3VrLZoXY0iLQXx&#10;4t+Dx8fm7Sa4edlu0nX77RtB6HGYmd8w82XvatFRG6xnBcNBBoK48NpypeB0/Hp5BxEissbaMyn4&#10;pQDLxePDHHPtr7yn7hArkSAcclRgYmxyKUNhyGEY+IY4eaVvHcYk20rqFq8J7mo5yrKxdGg5LRhs&#10;6MNQcTn8OAWb3ef4+/W435Z2tzXlurDnbmqVen7qVzMQkfr4H76311rB22QCtzPpCM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w3Cp8YAAADcAAAADwAAAAAAAAAAAAAA&#10;AACfAgAAZHJzL2Rvd25yZXYueG1sUEsFBgAAAAAEAAQA9wAAAJIDAAAAAA==&#10;">
              <v:imagedata r:id="rId137" o:title=""/>
            </v:shape>
            <v:shape id="Image 478" o:spid="_x0000_s1502" type="#_x0000_t75" style="position:absolute;left:3091;top:5103;width:1618;height:10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krTnFAAAA3AAAAA8AAABkcnMvZG93bnJldi54bWxEj01rwkAQhu+C/2EZoTfd+IEtqauIaOlB&#10;hEbB65CdJqHZ2ZhdY/rvnUOhx+Gd95l5Vpve1aqjNlSeDUwnCSji3NuKCwOX82H8BipEZIu1ZzLw&#10;SwE26+Fghan1D/6iLouFEgiHFA2UMTap1iEvyWGY+IZYsm/fOowytoW2LT4E7mo9S5KldlixXCix&#10;oV1J+U92d0KZ7U/1bdnw4todTx9xN99bfzXmZdRv30FF6uP/8l/70xpYvMq3IiMioN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JK05xQAAANwAAAAPAAAAAAAAAAAAAAAA&#10;AJ8CAABkcnMvZG93bnJldi54bWxQSwUGAAAAAAQABAD3AAAAkQMAAAAA&#10;">
              <v:imagedata r:id="rId138" o:title=""/>
            </v:shape>
            <v:shape id="Image 479" o:spid="_x0000_s1503" type="#_x0000_t75" style="position:absolute;left:3091;top:4781;width:4149;height:13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K5LHJAAAA3AAAAA8AAABkcnMvZG93bnJldi54bWxEj09Lw0AUxO+C32F5ghdpN62lf9JuixqU&#10;ehLTUvD2zL4modm3S3ZtYj+9Kwgeh5n5DbPa9KYRZ2p9bVnBaJiAIC6srrlUsN89D+YgfEDW2Fgm&#10;Bd/kYbO+vlphqm3H73TOQykihH2KCqoQXCqlLyoy6IfWEUfvaFuDIcq2lLrFLsJNI8dJMpUGa44L&#10;FTp6qqg45V9GQbb/cHdv2cV9HrqX18dxnk0n9xelbm/6hyWIQH34D/+1t1rBZLaA3zPxCMj1D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wkrksckAAADcAAAADwAAAAAAAAAA&#10;AAAAAACfAgAAZHJzL2Rvd25yZXYueG1sUEsFBgAAAAAEAAQA9wAAAJUDAAAAAA==&#10;">
              <v:imagedata r:id="rId139" o:title=""/>
            </v:shape>
            <v:shape id="Image 480" o:spid="_x0000_s1504" type="#_x0000_t75" style="position:absolute;left:1693;top:3742;width:4392;height:29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+R9zCAAAA3AAAAA8AAABkcnMvZG93bnJldi54bWxET89rwjAUvgv7H8Ib7CJrOhkinVHGpuCY&#10;Fxt3fzZvbbF5qUmm9b83h4HHj+/3fDnYTpzJh9axgpcsB0FcOdNyrWCv188zECEiG+wck4IrBVgu&#10;HkZzLIy78I7OZaxFCuFQoIImxr6QMlQNWQyZ64kT9+u8xZigr6XxeEnhtpOTPJ9Kiy2nhgZ7+mio&#10;OpZ/VkFtxqtD+7U5bg8/PugT6e9P1ko9PQ7vbyAiDfEu/ndvjILXWZqfzqQjIB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fkfcwgAAANwAAAAPAAAAAAAAAAAAAAAAAJ8C&#10;AABkcnMvZG93bnJldi54bWxQSwUGAAAAAAQABAD3AAAAjgMAAAAA&#10;">
              <v:imagedata r:id="rId140" o:title=""/>
            </v:shape>
            <v:shape id="Image 481" o:spid="_x0000_s1505" type="#_x0000_t75" style="position:absolute;left:8086;top:8135;width:1618;height:10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mqWHCAAAA3AAAAA8AAABkcnMvZG93bnJldi54bWxEj8FqwzAQRO+B/oPYQm6J7FKCcaMEU1pw&#10;j3Xa+2JtLBNr5UhK7Px9VAj0OMzMG2a7n+0gruRD71hBvs5AELdO99wp+Dl8rgoQISJrHByTghsF&#10;2O+eFlsstZv4m65N7ESCcChRgYlxLKUMrSGLYe1G4uQdnbcYk/Sd1B6nBLeDfMmyjbTYc1owONK7&#10;ofbUXKyC4reqTN1cPvLpGHTmz1/17TAqtXyeqzcQkeb4H360a63gtcjh70w6AnJ3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5qlhwgAAANwAAAAPAAAAAAAAAAAAAAAAAJ8C&#10;AABkcnMvZG93bnJldi54bWxQSwUGAAAAAAQABAD3AAAAjgMAAAAA&#10;">
              <v:imagedata r:id="rId141" o:title=""/>
            </v:shape>
            <v:shape id="Image 482" o:spid="_x0000_s1506" type="#_x0000_t75" style="position:absolute;left:8086;top:6601;width:1618;height:21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Ajm/CAAAA3AAAAA8AAABkcnMvZG93bnJldi54bWxEj09rAjEUxO8Fv0N4gpdSs4oU2RpFpEKP&#10;9Q94fWyem2DysiTpuv32piD0OMzMb5jVZvBO9BSTDaxgNq1AEDdBW24VnE/7tyWIlJE1usCk4JcS&#10;bNajlxXWOtz5QP0xt6JAONWowOTc1VKmxpDHNA0dcfGuIXrMRcZW6oj3AvdOzqvqXXq0XBYMdrQz&#10;1NyOP16Bc9XempPb2W1oX+N3v/icXYJSk/Gw/QCRacj/4Wf7SytYLOfwd6YcAb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AI5vwgAAANwAAAAPAAAAAAAAAAAAAAAAAJ8C&#10;AABkcnMvZG93bnJldi54bWxQSwUGAAAAAAQABAD3AAAAjgMAAAAA&#10;">
              <v:imagedata r:id="rId142" o:title=""/>
            </v:shape>
            <v:shape id="Image 483" o:spid="_x0000_s1507" type="#_x0000_t75" style="position:absolute;left:6710;top:6774;width:4392;height:29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OmPjFAAAA3AAAAA8AAABkcnMvZG93bnJldi54bWxEj0FrAjEUhO8F/0N4Qi9Fs9ZWZGsUKZSK&#10;F+lWEG+PzetmdfOyJKmu/nojFHocZuYbZrbobCNO5EPtWMFomIEgLp2uuVKw/f4YTEGEiKyxcUwK&#10;LhRgMe89zDDX7sxfdCpiJRKEQ44KTIxtLmUoDVkMQ9cSJ+/HeYsxSV9J7fGc4LaRz1k2kRZrTgsG&#10;W3o3VB6LX6vgde8P+8+rjc5suHgy5XpnrmulHvvd8g1EpC7+h//aK63gZTqG+5l0BO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Tpj4xQAAANwAAAAPAAAAAAAAAAAAAAAA&#10;AJ8CAABkcnMvZG93bnJldi54bWxQSwUGAAAAAAQABAD3AAAAkQMAAAAA&#10;">
              <v:imagedata r:id="rId143" o:title=""/>
            </v:shape>
            <v:shape id="Image 484" o:spid="_x0000_s1508" type="#_x0000_t75" style="position:absolute;left:8086;top:2104;width:1618;height:10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Uz+nFAAAA3AAAAA8AAABkcnMvZG93bnJldi54bWxEj0trAjEUhfeC/yHcQneaqRWRqVFEsHRh&#10;8dEKXV4mt5Npk5thks6M/94IQpeH8/g4i1XvrGipCZVnBU/jDARx4XXFpYLPj+1oDiJEZI3WMym4&#10;UIDVcjhYYK59x0dqT7EUaYRDjgpMjHUuZSgMOQxjXxMn79s3DmOSTSl1g10ad1ZOsmwmHVacCAZr&#10;2hgqfk9/LkHOP3b39d6un7tzMHb3aur94ajU40O/fgERqY//4Xv7TSuYzqdwO5OO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VM/pxQAAANwAAAAPAAAAAAAAAAAAAAAA&#10;AJ8CAABkcnMvZG93bnJldi54bWxQSwUGAAAAAAQABAD3AAAAkQMAAAAA&#10;">
              <v:imagedata r:id="rId144" o:title=""/>
            </v:shape>
            <v:shape id="Image 485" o:spid="_x0000_s1509" type="#_x0000_t75" style="position:absolute;left:8086;top:1782;width:1618;height:26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bBpnFAAAA3AAAAA8AAABkcnMvZG93bnJldi54bWxEj9FqAjEURN8L/YdwBd9qVqkiq1FqwSLW&#10;Kt36AZfkurt0c7MmUbd/3xSEPg4zc4aZLzvbiCv5UDtWMBxkIIi1MzWXCo5f66cpiBCRDTaOScEP&#10;BVguHh/mmBt340+6FrEUCcIhRwVVjG0uZdAVWQwD1xIn7+S8xZikL6XxeEtw28hRlk2kxZrTQoUt&#10;vVakv4uLVaDf/G6li0tns4/3w2h/PG+b1USpfq97mYGI1MX/8L29MQqep2P4O5OO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WwaZxQAAANwAAAAPAAAAAAAAAAAAAAAA&#10;AJ8CAABkcnMvZG93bnJldi54bWxQSwUGAAAAAAQABAD3AAAAkQMAAAAA&#10;">
              <v:imagedata r:id="rId145" o:title=""/>
            </v:shape>
            <v:shape id="Image 486" o:spid="_x0000_s1510" type="#_x0000_t75" style="position:absolute;left:6710;top:743;width:4392;height:29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1F1HFAAAA3AAAAA8AAABkcnMvZG93bnJldi54bWxEj0FrAjEUhO+F/ofwCt5q1tKK3RpFBMvW&#10;i9QK4u1189wsbl62m6jx3xtB6HGYmW+Y8TTaRpyo87VjBYN+BoK4dLrmSsHmZ/E8AuEDssbGMSm4&#10;kIfp5PFhjLl2Z/6m0zpUIkHY56jAhNDmUvrSkEXfdy1x8vausxiS7CqpOzwnuG3kS5YNpcWa04LB&#10;luaGysP6aBX8Lr/i53axWcm3v92hKEJ8L6RRqvcUZx8gAsXwH763C63gdTSE25l0BOTk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dRdRxQAAANwAAAAPAAAAAAAAAAAAAAAA&#10;AJ8CAABkcnMvZG93bnJldi54bWxQSwUGAAAAAAQABAD3AAAAkQMAAAAA&#10;">
              <v:imagedata r:id="rId146" o:title=""/>
            </v:shape>
            <v:shape id="Image 487" o:spid="_x0000_s1511" type="#_x0000_t75" style="position:absolute;top:4;width:17985;height:103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rTxjGAAAA3AAAAA8AAABkcnMvZG93bnJldi54bWxEj0FrwkAUhO8F/8PyBG91o0ir0Y2IECht&#10;odSI4O2RfSYh2bfp7lbjv+8WCj0OM/MNs9kOphNXcr6xrGA2TUAQl1Y3XCk4FvnjEoQPyBo7y6Tg&#10;Th622ehhg6m2N/6k6yFUIkLYp6igDqFPpfRlTQb91PbE0btYZzBE6SqpHd4i3HRyniRP0mDDcaHG&#10;nvY1le3h2ygovl6rNp+f3P3t43Q2uV69FxiUmoyH3RpEoCH8h//aL1rBYvkMv2fiEZDZ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WtPGMYAAADcAAAADwAAAAAAAAAAAAAA&#10;AACfAgAAZHJzL2Rvd25yZXYueG1sUEsFBgAAAAAEAAQA9wAAAJIDAAAAAA==&#10;">
              <v:imagedata r:id="rId147" o:title=""/>
            </v:shape>
            <v:shape id="Image 488" o:spid="_x0000_s1512" type="#_x0000_t75" style="position:absolute;left:5476;width:7031;height:42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Ea2HCAAAA3AAAAA8AAABkcnMvZG93bnJldi54bWxET91qwjAUvhd8h3AE7zR1OJXOKNtEGF4I&#10;6/oAZ82xrTYnJYltffvlYuDlx/e/3Q+mER05X1tWsJgnIIgLq2suFeQ/x9kGhA/IGhvLpOBBHva7&#10;8WiLqbY9f1OXhVLEEPYpKqhCaFMpfVGRQT+3LXHkLtYZDBG6UmqHfQw3jXxJkpU0WHNsqLClz4qK&#10;W3Y3Cq6n3NwO+cJkxar/6E6/7vW8Xis1nQzvbyACDeEp/nd/aQXLTVwbz8QjIH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xGthwgAAANwAAAAPAAAAAAAAAAAAAAAAAJ8C&#10;AABkcnMvZG93bnJldi54bWxQSwUGAAAAAAQABAD3AAAAjgMAAAAA&#10;">
              <v:imagedata r:id="rId148" o:title=""/>
            </v:shape>
            <v:shape id="Image 489" o:spid="_x0000_s1513" type="#_x0000_t75" style="position:absolute;left:10610;top:2962;width:7030;height:42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UZz/DAAAA3AAAAA8AAABkcnMvZG93bnJldi54bWxEj81qwzAQhO+FvIPYQG6N3GCK40YJIaHU&#10;17rpfbE2llNrZSzFP28fFQo9DjPzDbM7TLYVA/W+cazgZZ2AIK6cbrhWcPl6f85A+ICssXVMCmby&#10;cNgvnnaYazfyJw1lqEWEsM9RgQmhy6X0lSGLfu064uhdXW8xRNnXUvc4Rrht5SZJXqXFhuOCwY5O&#10;hqqf8m4VbKjYlrfso56T43e4pOZ0nrtZqdVyOr6BCDSF//Bfu9AK0mwLv2fiEZD7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RRnP8MAAADcAAAADwAAAAAAAAAAAAAAAACf&#10;AgAAZHJzL2Rvd25yZXYueG1sUEsFBgAAAAAEAAQA9wAAAI8DAAAAAA==&#10;">
              <v:imagedata r:id="rId149" o:title=""/>
            </v:shape>
            <v:shape id="Image 490" o:spid="_x0000_s1514" type="#_x0000_t75" style="position:absolute;left:374;top:2983;width:7030;height:4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S2kbDAAAA3AAAAA8AAABkcnMvZG93bnJldi54bWxET01rwkAQvRf8D8sIvdVNbSsaXUXEQkF6&#10;aCp6HbLTJJidjdltjP76zqHg8fG+F6ve1aqjNlSeDTyPElDEubcVFwb23+9PU1AhIlusPZOBKwVY&#10;LQcPC0ytv/AXdVkslIRwSNFAGWOTah3ykhyGkW+IhfvxrcMosC20bfEi4a7W4ySZaIcVS0OJDW1K&#10;yk/ZrzPwmkxe8NB1u9NbVp2Pt8/97LrdGvM47NdzUJH6eBf/uz+s+GYyX87IEd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LaRsMAAADcAAAADwAAAAAAAAAAAAAAAACf&#10;AgAAZHJzL2Rvd25yZXYueG1sUEsFBgAAAAAEAAQA9wAAAI8DAAAAAA==&#10;">
              <v:imagedata r:id="rId150" o:title=""/>
            </v:shape>
            <v:shape id="Graphic 491" o:spid="_x0000_s1515" style="position:absolute;left:4184;top:2350;width:9652;height:5468;visibility:visible;mso-wrap-style:square;v-text-anchor:top" coordsize="965200,546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eIIcMA&#10;AADcAAAADwAAAGRycy9kb3ducmV2LnhtbESPT2sCMRTE7wW/Q3hCbzWrqNTVKIsg9iCl9c/9sXlm&#10;FzcvSxLX7bdvhEKPw8z8hlltetuIjnyoHSsYjzIQxKXTNRsF59Pu7R1EiMgaG8ek4IcCbNaDlxXm&#10;2j34m7pjNCJBOOSooIqxzaUMZUUWw8i1xMm7Om8xJumN1B4fCW4bOcmyubRYc1qosKVtReXteLcK&#10;/NdUGjv/NGVxoa6Y8WE/k0Gp12FfLEFE6uN/+K/9oRVMF2N4nk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eIIcMAAADcAAAADwAAAAAAAAAAAAAAAACYAgAAZHJzL2Rv&#10;d25yZXYueG1sUEsFBgAAAAAEAAQA9QAAAIgDAAAAAA==&#10;" path="m108140,30226l64287,381,46926,,30149,2832,15405,8864,5676,16535,546,25247,,34366r4051,8890l6197,46215r2997,2781l12966,51523r2439,-1511l33324,43167,53746,40906r20447,2324l92176,50139r2680,1677l105156,41605r2984,-11379xem110820,523316l81635,496455,53708,492887r-12814,1244l4216,515772,2413,525792r3797,9894l15633,544588r2439,-1511l35991,536244r20435,-2248l76873,536321r17970,6908l97523,544906r10312,-10211l110820,523316xem961618,28130r-5105,-9347l946238,10541,931341,4432,914412,1549r-17462,368l857973,20256r-4241,11227l856754,42824r10275,10223l869467,51536r17907,-6832l907796,42456r20459,2336l946238,51689r2680,1676l951865,51435r2463,-2096l956284,47104r5258,-9284l961618,28130xem964869,524852l934656,497395r-26708,-2972l895070,495642r-12141,3036l872147,503504r-11507,9842l856411,524560r3010,11354l869708,546138r2439,-1512l890041,537781r20422,-2248l930910,537870r17983,6909l951572,546455r10313,-10211l964869,524852xe" fillcolor="#010202" stroked="f">
              <v:path arrowok="t"/>
            </v:shape>
            <v:shape id="Image 492" o:spid="_x0000_s1516" type="#_x0000_t75" style="position:absolute;left:386;top:2943;width:7007;height:40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NSBXDAAAA3AAAAA8AAABkcnMvZG93bnJldi54bWxEj9GKwjAURN+F/YdwhX3TVFekW40iiqAI&#10;grofcGmubWlz021i2/37jSD4OMzMGWa57k0lWmpcYVnBZByBIE6tLjhT8HPbj2IQziNrrCyTgj9y&#10;sF59DJaYaNvxhdqrz0SAsEtQQe59nUjp0pwMurGtiYN3t41BH2STSd1gF+CmktMomkuDBYeFHGva&#10;5pSW14dRYMrfbBufO31py9Mm/jrspDzulPoc9psFCE+9f4df7YNWMPuewvNMOAJ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81IFcMAAADcAAAADwAAAAAAAAAAAAAAAACf&#10;AgAAZHJzL2Rvd25yZXYueG1sUEsFBgAAAAAEAAQA9wAAAI8DAAAAAA==&#10;">
              <v:imagedata r:id="rId151" o:title=""/>
            </v:shape>
            <v:shape id="Image 493" o:spid="_x0000_s1517" type="#_x0000_t75" style="position:absolute;left:5508;top:5907;width:7031;height:42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spJLGAAAA3AAAAA8AAABkcnMvZG93bnJldi54bWxEj0FrwkAUhO9C/8PyCr01m9ZaauoqIoji&#10;Qdsoen1kX5PF7NuQ3Wrqr3eFgsdhZr5hRpPO1uJErTeOFbwkKQjiwmnDpYLddv78AcIHZI21Y1Lw&#10;Rx4m44feCDPtzvxNpzyUIkLYZ6igCqHJpPRFRRZ94hri6P241mKIsi2lbvEc4baWr2n6Li0ajgsV&#10;NjSrqDjmv1bBZXVZ5IfuuC/rmZnu/dfGrAcbpZ4eu+kniEBduIf/20ut4G3Yh9uZeATk+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qykksYAAADcAAAADwAAAAAAAAAAAAAA&#10;AACfAgAAZHJzL2Rvd25yZXYueG1sUEsFBgAAAAAEAAQA9wAAAJIDAAAAAA==&#10;">
              <v:imagedata r:id="rId152" o:title=""/>
            </v:shape>
            <w10:anchorlock/>
          </v:group>
        </w:pict>
      </w:r>
    </w:p>
    <w:p w:rsidR="001119AC" w:rsidRDefault="001119AC">
      <w:pPr>
        <w:pStyle w:val="BodyText"/>
        <w:ind w:left="0"/>
        <w:rPr>
          <w:sz w:val="20"/>
        </w:rPr>
      </w:pPr>
    </w:p>
    <w:p w:rsidR="001119AC" w:rsidRDefault="001119AC">
      <w:pPr>
        <w:pStyle w:val="BodyText"/>
        <w:spacing w:before="19"/>
        <w:ind w:left="0"/>
        <w:rPr>
          <w:sz w:val="20"/>
        </w:rPr>
      </w:pPr>
      <w:r>
        <w:rPr>
          <w:noProof/>
          <w:lang w:eastAsia="ru-RU"/>
        </w:rPr>
        <w:pict>
          <v:group id="Group 494" o:spid="_x0000_s1518" style="position:absolute;margin-left:57.85pt;margin-top:13.8pt;width:152.65pt;height:93.55pt;z-index:-251618304;mso-wrap-distance-left:0;mso-wrap-distance-right:0;mso-position-horizontal-relative:page" coordsize="19386,11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">
            <v:shape id="Image 495" o:spid="_x0000_s1519" type="#_x0000_t75" style="position:absolute;left:8496;top:8451;width:2584;height:18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5U7PFAAAA3AAAAA8AAABkcnMvZG93bnJldi54bWxEj09rAjEUxO8Fv0N4greatVi1W6NIQRAv&#10;pavS62Pz9g/dvCxJ3F399E2h4HGYmd8w6+1gGtGR87VlBbNpAoI4t7rmUsH5tH9egfABWWNjmRTc&#10;yMN2M3paY6ptz1/UZaEUEcI+RQVVCG0qpc8rMuintiWOXmGdwRClK6V22Ee4aeRLkiykwZrjQoUt&#10;fVSU/2RXo+CeJRd3+O4+9Y365fKyKE5HUyg1GQ+7dxCBhvAI/7cPWsH87RX+zsQj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eVOzxQAAANwAAAAPAAAAAAAAAAAAAAAA&#10;AJ8CAABkcnMvZG93bnJldi54bWxQSwUGAAAAAAQABAD3AAAAkQMAAAAA&#10;">
              <v:imagedata r:id="rId153" o:title=""/>
            </v:shape>
            <v:shape id="Graphic 496" o:spid="_x0000_s1520" style="position:absolute;left:8494;top:7745;width:2591;height:1499;visibility:visible;mso-wrap-style:square;v-text-anchor:top" coordsize="259079,149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kIbcYA&#10;AADcAAAADwAAAGRycy9kb3ducmV2LnhtbESPQWsCMRSE70L/Q3iFXqRmLSLtahQVivbgQW1Lj4/N&#10;cze4eVk3r7r9901B6HGYmW+Y6bzztbpQG11gA8NBBoq4CNZxaeD98Pr4DCoKssU6MBn4oQjz2V1v&#10;irkNV97RZS+lShCOORqoRJpc61hU5DEOQkOcvGNoPUqSbalti9cE97V+yrKx9ug4LVTY0Kqi4rT/&#10;9gbWp3V5cCtZuqbPX58fb1ubncWYh/tuMQEl1Ml/+NbeWAOjlzH8nUlHQM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kIbcYAAADcAAAADwAAAAAAAAAAAAAAAACYAgAAZHJz&#10;L2Rvd25yZXYueG1sUEsFBgAAAAAEAAQA9QAAAIsDAAAAAA==&#10;" path="m128876,l80258,5380,37580,21701,9314,46335,,74404r9618,28105l38152,127250r42856,16472l129686,149275r48617,-5376l220981,127581r28266,-24640l258562,74871,248944,46765,220410,22018,177553,5549,128876,xe" fillcolor="#262828" stroked="f">
              <v:path arrowok="t"/>
            </v:shape>
            <v:shape id="Image 497" o:spid="_x0000_s1521" type="#_x0000_t75" style="position:absolute;left:2945;top:1866;width:1534;height:22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7JJzFAAAA3AAAAA8AAABkcnMvZG93bnJldi54bWxEj09rAjEUxO8Fv0N4Qi+iWcuidrtR1Frw&#10;JsZeents3v7BzcuySXX99k2h0OMwM79h8s1gW3Gj3jeOFcxnCQjiwpmGKwWfl4/pCoQPyAZbx6Tg&#10;QR4269FTjplxdz7TTYdKRAj7DBXUIXSZlL6oyaKfuY44eqXrLYYo+0qaHu8Rblv5kiQLabHhuFBj&#10;R/uaiqv+tgomX6u0TOXB+OVuv9WniX43V63U83jYvoEINIT/8F/7aBSkr0v4PROPgF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+yScxQAAANwAAAAPAAAAAAAAAAAAAAAA&#10;AJ8CAABkcnMvZG93bnJldi54bWxQSwUGAAAAAAQABAD3AAAAkQMAAAAA&#10;">
              <v:imagedata r:id="rId154" o:title=""/>
            </v:shape>
            <v:shape id="Image 498" o:spid="_x0000_s1522" type="#_x0000_t75" style="position:absolute;left:2945;top:1396;width:1543;height:11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DwbjEAAAA3AAAAA8AAABkcnMvZG93bnJldi54bWxET8tqwkAU3Rf8h+EK3dWJItJGJ+Kr0k2x&#10;PjAuL5lrEszcCZmJpv36zqLQ5eG8Z/POVOJOjSstKxgOIhDEmdUl5wpOx/eXVxDOI2usLJOCb3Iw&#10;T3pPM4y1ffCe7gefixDCLkYFhfd1LKXLCjLoBrYmDtzVNgZ9gE0udYOPEG4qOYqiiTRYcmgosKZV&#10;Qdnt0BoFy3ac3tY/X+023VwW3Tn63NmNV+q53y2mIDx1/l/85/7QCsZvYW04E46AT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DwbjEAAAA3AAAAA8AAAAAAAAAAAAAAAAA&#10;nwIAAGRycy9kb3ducmV2LnhtbFBLBQYAAAAABAAEAPcAAACQAwAAAAA=&#10;">
              <v:imagedata r:id="rId155" o:title=""/>
            </v:shape>
            <v:shape id="Image 499" o:spid="_x0000_s1523" type="#_x0000_t75" style="position:absolute;left:2944;top:862;width:1544;height:10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+OkLDAAAA3AAAAA8AAABkcnMvZG93bnJldi54bWxEj0+LwjAUxO8LfofwhL2tqSKuVqPIsi5e&#10;PKz/zs/m2Rabl5JEbb+9EQSPw8z8hpktGlOJGzlfWlbQ7yUgiDOrS84V7HerrzEIH5A1VpZJQUse&#10;FvPOxwxTbe/8T7dtyEWEsE9RQRFCnUrps4IM+p6tiaN3ts5giNLlUju8R7ip5CBJRtJgyXGhwJp+&#10;Csou26tRcBrrs3OH1oVvpOvmb3f8PbUDpT67zXIKIlAT3uFXe60VDCcTeJ6JR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46QsMAAADcAAAADwAAAAAAAAAAAAAAAACf&#10;AgAAZHJzL2Rvd25yZXYueG1sUEsFBgAAAAAEAAQA9wAAAI8DAAAAAA==&#10;">
              <v:imagedata r:id="rId156" o:title=""/>
            </v:shape>
            <v:shape id="Graphic 500" o:spid="_x0000_s1524" style="position:absolute;left:3736;width:3302;height:965;visibility:visible;mso-wrap-style:square;v-text-anchor:top" coordsize="33020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4vMAA&#10;AADcAAAADwAAAGRycy9kb3ducmV2LnhtbERPS0vDQBC+C/0PyxS82U2FisRui5YWWjwl1vuQHZPQ&#10;7GzYHfP49+6h4PHje2/3k+vUQCG2ng2sVxko4srblmsD16/T0yuoKMgWO89kYKYI+93iYYu59SMX&#10;NJRSqxTCMUcDjUifax2rhhzGle+JE/fjg0NJMNTaBhxTuOv0c5a9aIctp4YGezo0VN3KX2eg/pir&#10;SzhOnyfRcu3wVn4fi9KYx+X0/gZKaJJ/8d19tgY2WZqfzqQjo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e4vMAAAADcAAAADwAAAAAAAAAAAAAAAACYAgAAZHJzL2Rvd25y&#10;ZXYueG1sUEsFBgAAAAAEAAQA9QAAAIUDAAAAAA==&#10;" path="m329984,l145707,17183,8496,61937,,92684r42205,2942l68130,96075,88448,93552,163942,72057,233302,48136,321322,16560,329984,xe" fillcolor="#bad9de" stroked="f">
              <v:path arrowok="t"/>
            </v:shape>
            <v:shape id="Graphic 501" o:spid="_x0000_s1525" style="position:absolute;left:237;width:6801;height:1765;visibility:visible;mso-wrap-style:square;v-text-anchor:top" coordsize="680085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pUsQA&#10;AADcAAAADwAAAGRycy9kb3ducmV2LnhtbESPQWvCQBSE70L/w/KE3nSTSsVGV2kLAQ/NwSg9P3ef&#10;2WD2bchuNf333UKhx2FmvmE2u9F14kZDaD0ryOcZCGLtTcuNgtOxnK1AhIhssPNMCr4pwG77MNlg&#10;YfydD3SrYyMShEOBCmyMfSFl0JYchrnviZN38YPDmOTQSDPgPcFdJ5+ybCkdtpwWLPb0bklf6y+n&#10;oCv3bwv9oqvP84c1fFpU1dVWSj1Ox9c1iEhj/A//tfdGwXOWw++Zd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X6VLEAAAA3AAAAA8AAAAAAAAAAAAAAAAAmAIAAGRycy9k&#10;b3ducmV2LnhtbFBLBQYAAAAABAAEAPUAAACJAwAAAAA=&#10;" path="m340537,88036l329907,77419,286296,73406r-29960,-178l226148,77889,174536,90246r-73343,26860l50380,141351,14363,160921,,169392r21221,7087l113766,161505r52972,-9410l233641,134048r61418,-23774l334657,91147r5880,-3111xem679818,l495541,17183r-2019,29235l488657,62966r-11480,9957l455307,82410r-25539,6832l410413,89611,398119,87134r-4292,-1625l397891,70167r-534,-8064l357492,65049r-7658,27635l392049,95618r25920,457l438289,93548r25375,-5969l513778,72059,583145,48133,671156,16560,679818,xe" fillcolor="#d9e8e8" stroked="f">
              <v:path arrowok="t"/>
            </v:shape>
            <v:shape id="Graphic 502" o:spid="_x0000_s1526" style="position:absolute;left:238;top:732;width:3410;height:965;visibility:visible;mso-wrap-style:square;v-text-anchor:top" coordsize="340995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/un8cA&#10;AADcAAAADwAAAGRycy9kb3ducmV2LnhtbESP3WrCQBSE74W+w3IKvZFmo7UiMauItlBqRerf9SF7&#10;TILZs2l2q+nbdwXBy2FmvmHSaWsqcabGlZYV9KIYBHFmdcm5gt32/XkEwnlkjZVlUvBHDqaTh06K&#10;ibYX/qbzxuciQNglqKDwvk6kdFlBBl1ka+LgHW1j0AfZ5FI3eAlwU8l+HA+lwZLDQoE1zQvKTptf&#10;o6AcrH+6y/3bYTF7WX2d5vro68+1Uk+P7WwMwlPr7+Fb+0MreI37cD0TjoC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f7p/HAAAA3AAAAA8AAAAAAAAAAAAAAAAAmAIAAGRy&#10;cy9kb3ducmV2LnhtbFBLBQYAAAAABAAEAPUAAACMAwAAAAA=&#10;" path="m256306,l174510,17022,101168,43889,50350,68130,14337,87700,,96156,28552,83821,91755,58469,161757,34802r48948,-7277l315360,27525r3298,-1544l334638,17927r5874,-3115l329895,4195,286269,188,256306,xem315360,27525r-104655,l221626,30282r13196,4520l249473,40943r16757,8236l295035,37042r20325,-9517xe" fillcolor="#bad9de" stroked="f">
              <v:path arrowok="t"/>
            </v:shape>
            <v:shape id="Graphic 503" o:spid="_x0000_s1527" style="position:absolute;left:3382;top:317;width:616;height:679;visibility:visible;mso-wrap-style:square;v-text-anchor:top" coordsize="61594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vFQ8UA&#10;AADcAAAADwAAAGRycy9kb3ducmV2LnhtbESPQWsCMRSE74L/ITyht5pVUcrWKFUQq1BhbaH09ti8&#10;Joubl2UTdf33plDwOMzMN8x82blaXKgNlWcFo2EGgrj0umKj4Otz8/wCIkRkjbVnUnCjAMtFvzfH&#10;XPsrF3Q5RiMShEOOCmyMTS5lKC05DEPfECfv17cOY5KtkbrFa4K7Wo6zbCYdVpwWLDa0tlSejmen&#10;4PA92hdFvJ2as/0xZvOxna12E6WeBt3bK4hIXXyE/9vvWsE0m8DfmX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28VDxQAAANwAAAAPAAAAAAAAAAAAAAAAAJgCAABkcnMv&#10;ZG93bnJldi54bWxQSwUGAAAAAAQABAD1AAAAigMAAAAA&#10;" path="m31470,l12521,600,2995,4802,,16207,647,38417r-84,4140l2491,51793r7210,9555l25462,66446r20787,884l56930,65371r3951,-6828l61480,44818r-75,-7003l58781,22409,50003,7002,31470,xe" fillcolor="#737373" stroked="f">
              <v:path arrowok="t"/>
            </v:shape>
            <v:shape id="Image 504" o:spid="_x0000_s1528" type="#_x0000_t75" style="position:absolute;left:15238;top:2342;width:1535;height:22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M5TrCAAAA3AAAAA8AAABkcnMvZG93bnJldi54bWxEj8GKAjEQRO8L/kNowduaUVTW0SiiCLIH&#10;YV0/oJm0mdFJZ0iijn69WRD2WFTVK2q+bG0tbuRD5VjBoJ+BIC6crtgoOP5uP79AhIissXZMCh4U&#10;YLnofMwx1+7OP3Q7RCMShEOOCsoYm1zKUJRkMfRdQ5y8k/MWY5LeSO3xnuC2lsMsm0iLFaeFEhta&#10;l1RcDlerwGCc7C71Y//0Zkrjqvje6DMq1eu2qxmISG38D7/bO61gnI3g70w6AnL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DOU6wgAAANwAAAAPAAAAAAAAAAAAAAAAAJ8C&#10;AABkcnMvZG93bnJldi54bWxQSwUGAAAAAAQABAD3AAAAjgMAAAAA&#10;">
              <v:imagedata r:id="rId157" o:title=""/>
            </v:shape>
            <v:shape id="Image 505" o:spid="_x0000_s1529" type="#_x0000_t75" style="position:absolute;left:15235;top:1872;width:1542;height:11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p9DzGAAAA3AAAAA8AAABkcnMvZG93bnJldi54bWxEj09rAjEUxO+FfofwCt5qUlEpW6P4n15E&#10;a0vt8bF53V3cvCybrK5++kYQehxm5jfMaNLaUpyo9oVjDS9dBYI4dabgTMPX5+r5FYQPyAZLx6Th&#10;Qh4m48eHESbGnfmDTvuQiQhhn6CGPIQqkdKnOVn0XVcRR+/X1RZDlHUmTY3nCLel7Ck1lBYLjgs5&#10;VjTPKT3uG6th1vQPx8V116wPy59p+602W7cMWnee2ukbiEBt+A/f2+9Gw0AN4HYmHgE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en0PMYAAADcAAAADwAAAAAAAAAAAAAA&#10;AACfAgAAZHJzL2Rvd25yZXYueG1sUEsFBgAAAAAEAAQA9wAAAJIDAAAAAA==&#10;">
              <v:imagedata r:id="rId155" o:title=""/>
            </v:shape>
            <v:shape id="Image 506" o:spid="_x0000_s1530" type="#_x0000_t75" style="position:absolute;left:15234;top:1338;width:1543;height:10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XatrFAAAA3AAAAA8AAABkcnMvZG93bnJldi54bWxEj0FrwkAUhO9C/8PyCt50Y7FBoquIpeJF&#10;RQ3o8TX7TNJm34bsatJ/3xUKHoeZ+YaZLTpTiTs1rrSsYDSMQBBnVpecK0hPn4MJCOeRNVaWScEv&#10;OVjMX3ozTLRt+UD3o89FgLBLUEHhfZ1I6bKCDLqhrYmDd7WNQR9kk0vdYBvgppJvURRLgyWHhQJr&#10;WhWU/RxvRsHHebtv1+l1V5pxTLfVZfP9tbdK9V+75RSEp84/w//tjVbwHsXwOBOO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12raxQAAANwAAAAPAAAAAAAAAAAAAAAA&#10;AJ8CAABkcnMvZG93bnJldi54bWxQSwUGAAAAAAQABAD3AAAAkQMAAAAA&#10;">
              <v:imagedata r:id="rId158" o:title=""/>
            </v:shape>
            <v:shape id="Graphic 507" o:spid="_x0000_s1531" style="position:absolute;left:12583;top:475;width:3302;height:965;visibility:visible;mso-wrap-style:square;v-text-anchor:top" coordsize="33020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4i8MA&#10;AADcAAAADwAAAGRycy9kb3ducmV2LnhtbESPQWsCMRSE74X+h/AKvZSaXUEtW6MUQdCTVqXnx+a5&#10;CW5eliRdt//eCEKPw8x8w8yXg2tFTyFazwrKUQGCuPbacqPgdFy/f4CICVlj65kU/FGE5eL5aY6V&#10;9lf+pv6QGpEhHCtUYFLqKiljbchhHPmOOHtnHxymLEMjdcBrhrtWjotiKh1azgsGO1oZqi+HX6cg&#10;9NMyTlbd9qd8281O+9ZuvLFKvb4MX58gEg3pP/xob7SCSTGD+5l8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K4i8MAAADcAAAADwAAAAAAAAAAAAAAAACYAgAAZHJzL2Rv&#10;d25yZXYueG1sUEsFBgAAAAAEAAQA9QAAAIgDAAAAAA==&#10;" path="m,l96694,48136r69360,23921l216166,87579r45700,8496l287791,95626r42205,-2942l322338,65049r-838,-3112l184277,17183,,xe" fillcolor="#d9e8e8" stroked="f">
              <v:path arrowok="t"/>
            </v:shape>
            <v:shape id="Graphic 508" o:spid="_x0000_s1532" style="position:absolute;left:12583;top:475;width:3302;height:965;visibility:visible;mso-wrap-style:square;v-text-anchor:top" coordsize="33020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qdQcIA&#10;AADcAAAADwAAAGRycy9kb3ducmV2LnhtbERP3WrCMBS+F3yHcITdyEw2cdTOKGXM4Z2s8wEOzbHt&#10;bE5qktXu7c3FYJcf3/9mN9pODORD61jD00KBIK6cabnWcPraP2YgQkQ22DkmDb8UYLedTjaYG3fj&#10;TxrKWIsUwiFHDU2MfS5lqBqyGBauJ07c2XmLMUFfS+PxlsJtJ5+VepEWW04NDfb01lB1KX+sBr++&#10;fptjf86G/Xq+fC+y0+GjUFo/zMbiFUSkMf6L/9wHo2Gl0tp0Jh0B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p1BwgAAANwAAAAPAAAAAAAAAAAAAAAAAJgCAABkcnMvZG93&#10;bnJldi54bWxQSwUGAAAAAAQABAD1AAAAhwMAAAAA&#10;" path="m,l96694,48136r69360,23921l216166,87579r45700,8496l287791,95626r42205,-2942l329144,89608r-59717,l250063,89248,202656,72925,184277,17183,,xem306997,57213r-3775,l289336,58634r-6857,3465l281938,70170r4066,15339l281709,87143r-12282,2465l329144,89608,309308,57505r-2311,-292xe" fillcolor="#bad9de" stroked="f">
              <v:path arrowok="t"/>
            </v:shape>
            <v:shape id="Graphic 509" o:spid="_x0000_s1533" style="position:absolute;left:15976;top:1207;width:3410;height:1035;visibility:visible;mso-wrap-style:square;v-text-anchor:top" coordsize="340995,103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ESq8YA&#10;AADcAAAADwAAAGRycy9kb3ducmV2LnhtbESP3WrCQBSE74W+w3IKvdNNxbaauhErCFJB8Qe8PWZP&#10;sqHZsyG7Nenbd4VCL4eZ+YaZL3pbixu1vnKs4HmUgCDOna64VHA+rYdTED4ga6wdk4If8rDIHgZz&#10;TLXr+EC3YyhFhLBPUYEJoUml9Lkhi37kGuLoFa61GKJsS6lb7CLc1nKcJK/SYsVxwWBDK0P51/Hb&#10;Krhett3kNN5/2P3y843oanaFPSj19Ngv30EE6sN/+K+90Qpekhn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ESq8YAAADcAAAADwAAAAAAAAAAAAAAAACYAgAAZHJz&#10;L2Rvd25yZXYueG1sUEsFBgAAAAAEAAQA9QAAAIsDAAAAAA==&#10;" path="m84194,l54235,188,10617,4195,,14812r5873,3115l45471,37042,82258,52265r58205,18781l226758,88278r92545,14965l340525,96169,290150,68135,239337,43894,180593,21416,114373,4661,84194,xe" fillcolor="#d9e8e8" stroked="f">
              <v:path arrowok="t"/>
            </v:shape>
            <v:shape id="Graphic 510" o:spid="_x0000_s1534" style="position:absolute;left:15976;top:1207;width:3410;height:965;visibility:visible;mso-wrap-style:square;v-text-anchor:top" coordsize="340995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DrsQA&#10;AADcAAAADwAAAGRycy9kb3ducmV2LnhtbERPy2rCQBTdC/2H4Ra6EZ3YqkjqKGItFB8EH+36krkm&#10;wcydmBk1/n1nIbg8nPd42phSXKl2hWUFvW4Egji1uuBMwWH/3RmBcB5ZY2mZFNzJwXTy0hpjrO2N&#10;t3Td+UyEEHYxKsi9r2IpXZqTQde1FXHgjrY26AOsM6lrvIVwU8r3KBpKgwWHhhwrmueUnnYXo6Do&#10;J+f26nfx9zX72KxPc3301TJR6u21mX2C8NT4p/jh/tEKBr0wP5wJR0B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YQ67EAAAA3AAAAA8AAAAAAAAAAAAAAAAAmAIAAGRycy9k&#10;b3ducmV2LnhtbFBLBQYAAAAABAAEAPUAAACJAwAAAAA=&#10;" path="m196593,27538r-66787,l178754,34807r70002,23663l311959,83822r28553,12334l326174,87702,290161,68135,239344,43894,196593,27538xem84205,l54242,188,10617,4195,,14812r5873,3115l21853,25982,45477,37047,74282,49191,91039,40948r14646,-6141l118886,30287r10920,-2749l196593,27538,180594,21416r-7265,-2336l166001,17022,114385,4661,84205,xe" fillcolor="#bad9de" stroked="f">
              <v:path arrowok="t"/>
            </v:shape>
            <v:shape id="Graphic 511" o:spid="_x0000_s1535" style="position:absolute;left:15672;top:792;width:616;height:680;visibility:visible;mso-wrap-style:square;v-text-anchor:top" coordsize="61594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ocsYA&#10;AADcAAAADwAAAGRycy9kb3ducmV2LnhtbESPQWsCMRSE7wX/Q3gFbzW7LUrZGqUWpFqwsCoUb4/N&#10;M1ncvCybqOu/b4RCj8PMfMNM571rxIW6UHtWkI8yEMSV1zUbBfvd8ukVRIjIGhvPpOBGAeazwcMU&#10;C+2vXNJlG41IEA4FKrAxtoWUobLkMIx8S5y8o+8cxiQ7I3WH1wR3jXzOsol0WHNasNjSh6XqtD07&#10;Bd8/+VdZxtupPduDMcvN52SxflFq+Ni/v4GI1Mf/8F97pRWM8xzuZ9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xocsYAAADcAAAADwAAAAAAAAAAAAAAAACYAgAAZHJz&#10;L2Rvd25yZXYueG1sUEsFBgAAAAAEAAQA9QAAAIsDAAAAAA==&#10;" path="m31470,l12521,600,2995,4803,,16212,647,38430r-84,4140l2491,51806r7210,9555l25462,66459r20787,883l56930,65384r3951,-6828l61480,44830r-75,-7004l58781,22415,50003,7004,31470,xe" fillcolor="#737373" stroked="f">
              <v:path arrowok="t"/>
            </v:shape>
            <v:shape id="Graphic 512" o:spid="_x0000_s1536" style="position:absolute;left:7086;top:3908;width:5671;height:1245;visibility:visible;mso-wrap-style:square;v-text-anchor:top" coordsize="567055,12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pD8YA&#10;AADcAAAADwAAAGRycy9kb3ducmV2LnhtbESPQWvCQBSE70L/w/IKvUjdGNFKdBUrlLaIB231/Mg+&#10;s8Hs2zS7Nem/7wqCx2FmvmHmy85W4kKNLx0rGA4SEMS50yUXCr6/3p6nIHxA1lg5JgV/5GG5eOjN&#10;MdOu5R1d9qEQEcI+QwUmhDqT0ueGLPqBq4mjd3KNxRBlU0jdYBvhtpJpkkykxZLjgsGa1oby8/7X&#10;KmjT47p/kGi2+etolLx/btrDz4tST4/dagYiUBfu4Vv7QysYD1O4no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3pD8YAAADcAAAADwAAAAAAAAAAAAAAAACYAgAAZHJz&#10;L2Rvd25yZXYueG1sUEsFBgAAAAAEAAQA9QAAAIsDAAAAAA==&#10;" path="m,l117881,102031r235763,21971l566864,11747,255828,70815,,xe" fillcolor="#c5c4c4" stroked="f">
              <v:path arrowok="t"/>
            </v:shape>
            <v:shape id="Graphic 513" o:spid="_x0000_s1537" style="position:absolute;left:3940;top:3560;width:3988;height:3988;visibility:visible;mso-wrap-style:square;v-text-anchor:top" coordsize="398780,398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Gnp8MA&#10;AADcAAAADwAAAGRycy9kb3ducmV2LnhtbESPwWrDMBBE74H+g9hCL6GW3eJinCihNDT06Dj9gMXa&#10;WibWyliq7fx9FCj0OMzMG2a7X2wvJhp951hBlqQgiBunO24VfJ8/nwsQPiBr7B2Tgit52O8eVlss&#10;tZv5RFMdWhEh7EtUYEIYSil9Y8iiT9xAHL0fN1oMUY6t1CPOEW57+ZKmb9Jix3HB4EAfhppL/WsV&#10;FEuOVZcd6kN9NIPO1lUznSqlnh6X9w2IQEv4D/+1v7SCPHuF+5l4BOTu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Gnp8MAAADcAAAADwAAAAAAAAAAAAAAAACYAgAAZHJzL2Rv&#10;d25yZXYueG1sUEsFBgAAAAAEAAQA9QAAAIgDAAAAAA==&#10;" path="m398424,398310l371182,360641,256984,231165,,,23469,26403,269163,250164,398424,398310xe" fillcolor="gray" stroked="f">
              <v:path arrowok="t"/>
            </v:shape>
            <v:shape id="Graphic 514" o:spid="_x0000_s1538" style="position:absolute;left:3950;top:2352;width:4420;height:3112;visibility:visible;mso-wrap-style:square;v-text-anchor:top" coordsize="441959,3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DrMYA&#10;AADcAAAADwAAAGRycy9kb3ducmV2LnhtbESPQWvCQBSE74L/YXlCb7qJVimpq2ihIAVrk3ro8ZF9&#10;TUKzb2N21fXfdwtCj8PMfMMs18G04kK9aywrSCcJCOLS6oYrBcfP1/ETCOeRNbaWScGNHKxXw8ES&#10;M22vnNOl8JWIEHYZKqi97zIpXVmTQTexHXH0vm1v0EfZV1L3eI1w08ppkiykwYbjQo0dvdRU/hRn&#10;o+A9vYXF7us0449ZsT2c3/L9/hiUehiFzTMIT8H/h+/tnVYwTx/h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pDrMYAAADcAAAADwAAAAAAAAAAAAAAAACYAgAAZHJz&#10;L2Rvd25yZXYueG1sUEsFBgAAAAAEAAQA9QAAAIsDAAAAAA==&#10;" path="m53822,l,30200,304076,311111,441909,232410,53822,xe" fillcolor="#e3e3e3" stroked="f">
              <v:path arrowok="t"/>
            </v:shape>
            <v:shape id="Graphic 515" o:spid="_x0000_s1539" style="position:absolute;left:3713;top:2654;width:3283;height:3169;visibility:visible;mso-wrap-style:square;v-text-anchor:top" coordsize="328295,316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t3mMMA&#10;AADcAAAADwAAAGRycy9kb3ducmV2LnhtbESPQYvCMBSE78L+h/AWvGmqoEg1iiwIonjQ9uDx0bxt&#10;uzYv3SbW+O+NsLDHYWa+YVabYBrRU+dqywom4wQEcWF1zaWCPNuNFiCcR9bYWCYFT3KwWX8MVphq&#10;++Az9Rdfighhl6KCyvs2ldIVFRl0Y9sSR+/bdgZ9lF0pdYePCDeNnCbJXBqsOS5U2NJXRcXtcjcK&#10;TtnPImTX0CeUHx32dz3/PZyUGn6G7RKEp+D/w3/tvVYwm8zgfSYe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t3mMMAAADcAAAADwAAAAAAAAAAAAAAAACYAgAAZHJzL2Rv&#10;d25yZXYueG1sUEsFBgAAAAAEAAQA9QAAAIgDAAAAAA==&#10;" path="m23723,l,24117,321271,316852r6528,-35929l23723,xe" fillcolor="#a6a5a5" stroked="f">
              <v:path arrowok="t"/>
            </v:shape>
            <v:shape id="Graphic 516" o:spid="_x0000_s1540" style="position:absolute;left:3713;top:2896;width:4458;height:5461;visibility:visible;mso-wrap-style:square;v-text-anchor:top" coordsize="445770,54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tRMIA&#10;AADcAAAADwAAAGRycy9kb3ducmV2LnhtbESP0YrCMBRE34X9h3AX9k3TChWpRhFB8Wmx6gdcm2tb&#10;bG5KEmv9e7Ow4OMwM2eY5XowrejJ+caygnSSgCAurW64UnA578ZzED4ga2wtk4IXeVivvkZLzLV9&#10;ckH9KVQiQtjnqKAOocul9GVNBv3EdsTRu1lnMETpKqkdPiPctHKaJDNpsOG4UGNH25rK++lhFGxe&#10;h0dW/GbyuE3ltNn31/u8cEr9fA+bBYhAQ/iE/9sHrSBLZ/B3Jh4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s+1EwgAAANwAAAAPAAAAAAAAAAAAAAAAAJgCAABkcnMvZG93&#10;bnJldi54bWxQSwUGAAAAAAQABAD1AAAAhwMAAAAA&#10;" path="m445477,337489l321259,292722,,,1193,47129,182435,210159,301485,391375,163576,545909,323761,436829r43726,-39637l393865,427101r51612,-89612xe" fillcolor="#848485" stroked="f">
              <v:path arrowok="t"/>
            </v:shape>
            <v:shape id="Graphic 517" o:spid="_x0000_s1541" style="position:absolute;left:7924;top:5174;width:1804;height:2375;visibility:visible;mso-wrap-style:square;v-text-anchor:top" coordsize="180340,237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jScUA&#10;AADcAAAADwAAAGRycy9kb3ducmV2LnhtbESPQWvCQBSE70L/w/IKvUizUdCUmFVKwbYe3UrF2yP7&#10;moRm34bsqml/vSsIHoeZ+YYpVoNtxYl63zhWMElSEMSlMw1XCnZf6+cXED4gG2wdk4I/8rBaPowK&#10;zI0785ZOOlQiQtjnqKAOocul9GVNFn3iOuLo/bjeYoiyr6Tp8RzhtpXTNJ1Liw3HhRo7equp/NVH&#10;q2D8fviYZt+7wf7PPOv9YaN12Sn19Di8LkAEGsI9fGt/GgWzSQbXM/E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2NJxQAAANwAAAAPAAAAAAAAAAAAAAAAAJgCAABkcnMv&#10;ZG93bnJldi54bWxQSwUGAAAAAAQABAD1AAAAigMAAAAA&#10;" path="m179984,l42151,78714,,236905,137833,158203,179984,xe" fillcolor="#a0a0a0" stroked="f">
              <v:path arrowok="t"/>
            </v:shape>
            <v:shape id="Graphic 518" o:spid="_x0000_s1542" style="position:absolute;left:6991;top:4677;width:2737;height:1289;visibility:visible;mso-wrap-style:square;v-text-anchor:top" coordsize="273685,128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0HcAA&#10;AADcAAAADwAAAGRycy9kb3ducmV2LnhtbERPS2vCQBC+C/6HZYTedBOhIqmrFIt93YyC1yE7zYZm&#10;Z9PMqtFf3z0Uevz43qvN4Ft1oV6awAbyWQaKuAq24drA8bCbLkFJRLbYBiYDNxLYrMejFRY2XHlP&#10;lzLWKoWwFGjAxdgVWkvlyKPMQkecuK/Qe4wJ9rW2PV5TuG/1PMsW2mPDqcFhR1tH1Xd59gZOL3L/&#10;ec3ftvLBKLfF/VOfHRrzMBmen0BFGuK/+M/9bg085mltOpOOgF7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50HcAAAADcAAAADwAAAAAAAAAAAAAAAACYAgAAZHJzL2Rvd25y&#10;ZXYueG1sUEsFBgAAAAAEAAQA9QAAAIUDAAAAAA==&#10;" path="m137833,l,78714r135470,49771l273303,49771,137833,xe" fillcolor="#c0bfbf" stroked="f">
              <v:path arrowok="t"/>
            </v:shape>
            <v:shape id="Image 519" o:spid="_x0000_s1543" type="#_x0000_t75" style="position:absolute;left:6926;top:5464;width:1424;height:17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v+oHFAAAA3AAAAA8AAABkcnMvZG93bnJldi54bWxEj1FLAzEQhN8F/0NYwRdpcxVa2rNpKVcU&#10;RRDa0/flsl6OXjZHsrbnvzeC4OMwM98w6+3oe3WmmLrABmbTAhRxE2zHrYH3+nGyBJUE2WIfmAx8&#10;U4Lt5vpqjaUNFz7Q+SityhBOJRpwIkOpdWoceUzTMBBn7zNEj5JlbLWNeMlw3+v7olhojx3nBYcD&#10;VY6a0/HLG3hyH5XUdbW82x8WXfv2+hJPMjfm9mbcPYASGuU//Nd+tgbmsxX8nslHQG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b/qBxQAAANwAAAAPAAAAAAAAAAAAAAAA&#10;AJ8CAABkcnMvZG93bnJldi54bWxQSwUGAAAAAAQABAD3AAAAkQMAAAAA&#10;">
              <v:imagedata r:id="rId159" o:title=""/>
            </v:shape>
            <v:shape id="Graphic 520" o:spid="_x0000_s1544" style="position:absolute;left:12877;top:4025;width:2864;height:2248;visibility:visible;mso-wrap-style:square;v-text-anchor:top" coordsize="286385,224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DncAA&#10;AADcAAAADwAAAGRycy9kb3ducmV2LnhtbERPz2vCMBS+C/sfwhvsZlOF6axGGYJsUC/GeX8kz7bY&#10;vHRNpt1/bw6Cx4/v92ozuFZcqQ+NZwWTLAdBbLxtuFLwc9yNP0CEiGyx9UwK/inAZv0yWmFh/Y0P&#10;dNWxEimEQ4EK6hi7QspganIYMt8RJ+7se4cxwb6StsdbCnetnOb5TDpsODXU2NG2JnPRf07B+dS4&#10;xVAu/KHk8utXa7Ofa6PU2+vwuQQRaYhP8cP9bRW8T9P8dCYdAbm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HDncAAAADcAAAADwAAAAAAAAAAAAAAAACYAgAAZHJzL2Rvd25y&#10;ZXYueG1sUEsFBgAAAAAEAAQA9QAAAIUDAAAAAA==&#10;" path="m285864,l11798,204190,,224510,262140,26669,285864,xe" fillcolor="#8c8c8c" stroked="f">
              <v:path arrowok="t"/>
            </v:shape>
            <v:shape id="Graphic 521" o:spid="_x0000_s1545" style="position:absolute;left:11505;top:6067;width:1492;height:1601;visibility:visible;mso-wrap-style:square;v-text-anchor:top" coordsize="149225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xI8UA&#10;AADcAAAADwAAAGRycy9kb3ducmV2LnhtbESPQWvCQBSE74X+h+UVvOnGSK1EV5HSgIcerFXB2yP7&#10;moRm38bdVaO/3i0IPQ4z8w0zW3SmEWdyvrasYDhIQBAXVtdcKth+5/0JCB+QNTaWScGVPCzmz08z&#10;zLS98BedN6EUEcI+QwVVCG0mpS8qMugHtiWO3o91BkOUrpTa4SXCTSPTJBlLgzXHhQpbeq+o+N2c&#10;jII8/6D95+7tOArmdkhpfXTLEpXqvXTLKYhAXfgPP9orreA1HcLf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3EjxQAAANwAAAAPAAAAAAAAAAAAAAAAAJgCAABkcnMv&#10;ZG93bnJldi54bWxQSwUGAAAAAAQABAD1AAAAigMAAAAA&#10;" path="m148958,l27787,121488,,159486,137159,20320,148958,xe" fillcolor="#8a8989" stroked="f">
              <v:path arrowok="t"/>
            </v:shape>
            <v:shape id="Graphic 522" o:spid="_x0000_s1546" style="position:absolute;left:11152;top:2799;width:4598;height:2807;visibility:visible;mso-wrap-style:square;v-text-anchor:top" coordsize="459740,280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iGsUA&#10;AADcAAAADwAAAGRycy9kb3ducmV2LnhtbESP0WrCQBRE3wv+w3IF3+qmkZYYXUWElkjJQ20/4Jq9&#10;TYLZuyG7MTFf3y0U+jjMnBlmux9NI27UudqygqdlBIK4sLrmUsHX5+tjAsJ5ZI2NZVJwJwf73exh&#10;i6m2A3/Q7exLEUrYpaig8r5NpXRFRQbd0rbEwfu2nUEfZFdK3eEQyk0j4yh6kQZrDgsVtnSsqLie&#10;e6PgeT1dk7x37KbLKZ+ydf/+tiKlFvPxsAHhafT/4T8604GLY/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6IaxQAAANwAAAAPAAAAAAAAAAAAAAAAAJgCAABkcnMv&#10;ZG93bnJldi54bWxQSwUGAAAAAAQABAD1AAAAigMAAAAA&#10;" path="m408025,l,201980r135178,78245l459181,29743,408025,xe" fillcolor="#dcdcdb" stroked="f">
              <v:path arrowok="t"/>
            </v:shape>
            <v:shape id="Graphic 523" o:spid="_x0000_s1547" style="position:absolute;left:12504;top:3096;width:3480;height:2870;visibility:visible;mso-wrap-style:square;v-text-anchor:top" coordsize="347980,287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3dBsUA&#10;AADcAAAADwAAAGRycy9kb3ducmV2LnhtbESPQWvCQBSE74L/YXmCN90YqZToKkFaKF6Kxha8PbKv&#10;SWj2bZpdk+ivdwuFHoeZ+YbZ7AZTi45aV1lWsJhHIIhzqysuFJyz19kzCOeRNdaWScGNHOy249EG&#10;E217PlJ38oUIEHYJKii9bxIpXV6SQTe3DXHwvmxr0AfZFlK32Ae4qWUcRStpsOKwUGJD+5Ly79PV&#10;KPhJr3w8X/CevXgbfTYfXXVYvSs1nQzpGoSnwf+H/9pvWsFTvITfM+EI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d0GxQAAANwAAAAPAAAAAAAAAAAAAAAAAJgCAABkcnMv&#10;ZG93bnJldi54bWxQSwUGAAAAAAQABAD1AAAAigMAAAAA&#10;" path="m324002,l,250482r5372,36436l347548,26187,324002,xe" fillcolor="#f3f3f3" stroked="f">
              <v:path arrowok="t"/>
            </v:shape>
            <v:shape id="Graphic 524" o:spid="_x0000_s1548" style="position:absolute;left:11516;top:3358;width:4464;height:4820;visibility:visible;mso-wrap-style:square;v-text-anchor:top" coordsize="446405,481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jFgsMA&#10;AADcAAAADwAAAGRycy9kb3ducmV2LnhtbESPQYvCMBSE78L+h/AWvIimq65INYoIise1rnh9Ns+2&#10;bPNSm1jrvzcLgsdh5pth5svWlKKh2hWWFXwNIhDEqdUFZwp+D5v+FITzyBpLy6TgQQ6Wi4/OHGNt&#10;77ynJvGZCCXsYlSQe1/FUro0J4NuYCvi4F1sbdAHWWdS13gP5aaUwyiaSIMFh4UcK1rnlP4lN6Pg&#10;u3da3Q5H+9NcowdPzzxKetuTUt3PdjUD4an17/CL3unADcfwfyYc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jFgsMAAADcAAAADwAAAAAAAAAAAAAAAACYAgAAZHJzL2Rv&#10;d25yZXYueG1sUEsFBgAAAAAEAAQA9QAAAIgDAAAAAA==&#10;" path="m446354,l104178,260731,,286321,26682,392404,56756,362254r47434,31915l232714,481685,142341,350659,257162,189496,421932,66738,446354,xe" fillcolor="#c5c4c4" stroked="f">
              <v:path arrowok="t"/>
            </v:shape>
            <v:shape id="Image 525" o:spid="_x0000_s1549" type="#_x0000_t75" style="position:absolute;left:9724;top:5174;width:2834;height:24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p9FzFAAAA3AAAAA8AAABkcnMvZG93bnJldi54bWxEj0FrwkAUhO+F/oflCd50o2Jpo6uIKFEE&#10;oalge3tkn0lo9m3Irib+e7cg9DjMzDfMfNmZStyocaVlBaNhBII4s7rkXMHpazt4B+E8ssbKMim4&#10;k4Pl4vVljrG2LX/SLfW5CBB2MSoovK9jKV1WkEE3tDVx8C62MeiDbHKpG2wD3FRyHEVv0mDJYaHA&#10;mtYFZb/p1ShIkmPqzts6mWy6yH7vDvv2g36U6ve61QyEp87/h5/tnVYwHU/h70w4AnL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qfRcxQAAANwAAAAPAAAAAAAAAAAAAAAA&#10;AJ8CAABkcnMvZG93bnJldi54bWxQSwUGAAAAAAQABAD3AAAAkQMAAAAA&#10;">
              <v:imagedata r:id="rId160" o:title=""/>
            </v:shape>
            <v:shape id="Graphic 526" o:spid="_x0000_s1550" style="position:absolute;left:9724;top:4819;width:2782;height:1143;visibility:visible;mso-wrap-style:square;v-text-anchor:top" coordsize="27813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czScYA&#10;AADcAAAADwAAAGRycy9kb3ducmV2LnhtbESPQWvCQBSE74X+h+UVeqsbLY0SXUWF0oInTXvw9sg+&#10;s9Hs2zS7mrS/3i0IHoeZ+YaZLXpbiwu1vnKsYDhIQBAXTldcKvjK318mIHxA1lg7JgW/5GExf3yY&#10;YaZdx1u67EIpIoR9hgpMCE0mpS8MWfQD1xBH7+BaiyHKtpS6xS7CbS1HSZJKixXHBYMNrQ0Vp93Z&#10;Kth/pKtva7Zn+dpN1j/HPN+Mx39KPT/1yymIQH24h2/tT63gbZTC/5l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czScYAAADcAAAADwAAAAAAAAAAAAAAAACYAgAAZHJz&#10;L2Rvd25yZXYueG1sUEsFBgAAAAAEAAQA9QAAAIsDAAAAAA==&#10;" path="m142811,l,35547r135178,78244l277990,78244,142811,xe" fillcolor="#d2d2d1" stroked="f">
              <v:path arrowok="t"/>
            </v:shape>
            <v:shape id="Graphic 527" o:spid="_x0000_s1551" style="position:absolute;left:7935;top:8685;width:1791;height:464;visibility:visible;mso-wrap-style:square;v-text-anchor:top" coordsize="179070,46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X/sYA&#10;AADcAAAADwAAAGRycy9kb3ducmV2LnhtbESPQUvDQBSE7wX/w/KE3symxVqJ3ZYiKKVKqTGHentk&#10;n9nQ7NuQ3Sbx37uC0OMwM98wq81oG9FT52vHCmZJCoK4dLrmSkHx+XL3CMIHZI2NY1LwQx4265vJ&#10;CjPtBv6gPg+ViBD2GSowIbSZlL40ZNEnriWO3rfrLIYou0rqDocIt42cp+mDtFhzXDDY0rOh8pxf&#10;rAJb4OH+NS9OfTHszWn2/vV29Aulprfj9glEoDFcw//tnVawmC/h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GX/sYAAADcAAAADwAAAAAAAAAAAAAAAACYAgAAZHJz&#10;L2Rvd25yZXYueG1sUEsFBgAAAAAEAAQA9QAAAIsDAAAAAA==&#10;" path="m178917,l11518,25628,,45796,137502,11760,178917,xe" fillcolor="#8f8f8f" stroked="f">
              <v:path arrowok="t"/>
            </v:shape>
            <v:shape id="Graphic 528" o:spid="_x0000_s1552" style="position:absolute;left:8303;top:6754;width:1428;height:1588;visibility:visible;mso-wrap-style:square;v-text-anchor:top" coordsize="142875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JgMAA&#10;AADcAAAADwAAAGRycy9kb3ducmV2LnhtbERPz2vCMBS+C/4P4Qm72XTCpnRGWQvC8LZqPT+aZ1PW&#10;vJQmq93+enMQPH58v7f7yXZipMG3jhW8JikI4trplhsF59NhuQHhA7LGzjEp+CMP+918tsVMuxt/&#10;01iGRsQQ9hkqMCH0mZS+NmTRJ64njtzVDRZDhEMj9YC3GG47uUrTd2mx5dhgsKfCUP1T/loFWP0f&#10;R33Jy3wtyyuaqnbFwSv1spg+P0AEmsJT/HB/aQVvq7g2nolHQO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hJgMAAAADcAAAADwAAAAAAAAAAAAAAAACYAgAAZHJzL2Rvd25y&#10;ZXYueG1sUEsFBgAAAAAEAAQA9QAAAIUDAAAAAA==&#10;" path="m142544,l,129209r18237,28994l122224,63614,142544,46812,142544,xe" fillcolor="#c5c4c4" stroked="f">
              <v:path arrowok="t"/>
            </v:shape>
            <v:shape id="Graphic 529" o:spid="_x0000_s1553" style="position:absolute;left:6951;top:5972;width:2781;height:2076;visibility:visible;mso-wrap-style:square;v-text-anchor:top" coordsize="278130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KH8MA&#10;AADcAAAADwAAAGRycy9kb3ducmV2LnhtbESPzWrDMBCE74G+g9hCb8m6gZrYjRJCfqDXpIVcF2tr&#10;u7FWRlIdp08fFQo9DjPzDbNcj7ZTA/vQOtHwPMtAsVTOtFJr+Hg/TBegQiQx1DlhDTcOsF49TJZU&#10;GneVIw+nWKsEkVCShibGvkQMVcOWwsz1LMn7dN5STNLXaDxdE9x2OM+yHC21khYa6nnbcHU5fVsN&#10;7rzF/Rfmnfe3YnHGYZf/yE7rp8dx8woq8hj/w3/tN6PhZV7A75l0BHB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QKH8MAAADcAAAADwAAAAAAAAAAAAAAAACYAgAAZHJzL2Rv&#10;d25yZXYueG1sUEsFBgAAAAAEAAQA9QAAAIgDAAAAAA==&#10;" path="m142544,l,129209r135178,78245l277723,78244,142544,xe" fillcolor="#d7d7d6" stroked="f">
              <v:path arrowok="t"/>
            </v:shape>
            <v:shape id="Graphic 530" o:spid="_x0000_s1554" style="position:absolute;left:4470;top:8941;width:3581;height:1740;visibility:visible;mso-wrap-style:square;v-text-anchor:top" coordsize="35814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WrG8MA&#10;AADcAAAADwAAAGRycy9kb3ducmV2LnhtbESPwWrCQBCG7wXfYRnBW91osYTUVaRF8SBIbaHXITtm&#10;o9nZkN3G9O07B8Hj8M//zTfL9eAb1VMX68AGZtMMFHEZbM2Vge+v7XMOKiZki01gMvBHEdar0dMS&#10;Cxtu/En9KVVKIBwLNOBSagutY+nIY5yGlliyc+g8Jhm7StsObwL3jZ5n2av2WLNccNjSu6Pyevr1&#10;osEH+hnw6Db5Bfv82O+qD7szZjIeNm+gEg3psXxv762BxYvoyzNCAL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WrG8MAAADcAAAADwAAAAAAAAAAAAAAAACYAgAAZHJzL2Rv&#10;d25yZXYueG1sUEsFBgAAAAAEAAQA9QAAAIgDAAAAAA==&#10;" path="m358076,l,160782r406,12738l346557,20167,358076,xe" fillcolor="#8c8c8c" stroked="f">
              <v:path arrowok="t"/>
            </v:shape>
            <v:shape id="Graphic 531" o:spid="_x0000_s1555" style="position:absolute;left:3969;top:10549;width:508;height:292;visibility:visible;mso-wrap-style:square;v-text-anchor:top" coordsize="50800,29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AQwMUA&#10;AADcAAAADwAAAGRycy9kb3ducmV2LnhtbESPzWrDMBCE74W+g9hCbo2cn4biRAkmJKWXHprkAbbW&#10;xnJrrYS1Sdy3rwqFHoeZ+YZZbQbfqSv1qQ1sYDIuQBHXwbbcGDgd94/PoJIgW+wCk4FvSrBZ39+t&#10;sLThxu90PUijMoRTiQacSCy1TrUjj2kcInH2zqH3KFn2jbY93jLcd3paFAvtseW84DDS1lH9dbh4&#10;A1Hm3a6qZm+y+5jHl8+Fqy7HwZjRw1AtQQkN8h/+a79aA0+zCfyeyUd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8BDAxQAAANwAAAAPAAAAAAAAAAAAAAAAAJgCAABkcnMv&#10;ZG93bnJldi54bWxQSwUGAAAAAAQABAD1AAAAigMAAAAA&#10;" path="m50012,l,19303r1917,9386l50418,12738,50012,xe" fillcolor="#949494" stroked="f">
              <v:path arrowok="t"/>
            </v:shape>
            <v:shape id="Graphic 532" o:spid="_x0000_s1556" style="position:absolute;left:3710;top:7264;width:4597;height:2508;visibility:visible;mso-wrap-style:square;v-text-anchor:top" coordsize="459740,2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1mMQA&#10;AADcAAAADwAAAGRycy9kb3ducmV2LnhtbESP0WoCMRRE3wv+Q7iCbzWrYiurUVQQC30oVT/gurkm&#10;q5ubZRPd9e+bQqGPw8ycYRarzlXiQU0oPSsYDTMQxIXXJRsFp+PudQYiRGSNlWdS8KQAq2XvZYG5&#10;9i1/0+MQjUgQDjkqsDHWuZShsOQwDH1NnLyLbxzGJBsjdYNtgrtKjrPsTTosOS1YrGlrqbgd7k7B&#10;hrOt3U/Oo8/91T6n76fWfFmj1KDfrecgInXxP/zX/tAKppMx/J5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rtZjEAAAA3AAAAA8AAAAAAAAAAAAAAAAAmAIAAGRycy9k&#10;b3ducmV2LnhtbFBLBQYAAAAABAAEAPUAAACJAwAAAAA=&#10;" path="m324091,l,220700r51168,29731l459270,78244,324091,xe" fillcolor="#dcdcdb" stroked="f">
              <v:path arrowok="t"/>
            </v:shape>
            <v:shape id="Graphic 533" o:spid="_x0000_s1557" style="position:absolute;left:4222;top:8046;width:4267;height:2121;visibility:visible;mso-wrap-style:square;v-text-anchor:top" coordsize="426720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4oKsUA&#10;AADcAAAADwAAAGRycy9kb3ducmV2LnhtbESPQWsCMRSE74L/ITyhF6lZqy1laxRRit5Eq+DxuXnd&#10;bN28LEmq6783QqHHYWa+YSaz1tbiQj5UjhUMBxkI4sLpiksF+6/P53cQISJrrB2TghsFmE27nQnm&#10;2l15S5ddLEWCcMhRgYmxyaUMhSGLYeAa4uR9O28xJulLqT1eE9zW8iXL3qTFitOCwYYWhorz7tcq&#10;WGanc/hZjbfjPR4X5tSXfnjYKPXUa+cfICK18T/8115rBa+jETzOp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igqxQAAANwAAAAPAAAAAAAAAAAAAAAAAJgCAABkcnMv&#10;ZG93bnJldi54bWxQSwUGAAAAAAQABAD1AAAAigMAAAAA&#10;" path="m408101,l,172186r76,39738l426351,28994,408101,xe" fillcolor="#f3f3f3" stroked="f">
              <v:path arrowok="t"/>
            </v:shape>
            <v:shape id="Graphic 534" o:spid="_x0000_s1558" style="position:absolute;left:4080;top:9640;width:146;height:527;visibility:visible;mso-wrap-style:square;v-text-anchor:top" coordsize="14604,5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f8MQA&#10;AADcAAAADwAAAGRycy9kb3ducmV2LnhtbESPT2sCMRTE74LfITyhN81q6x+2RlFBqifRWs+PzXN3&#10;6eZlTVLdfnsjCB6HmfkNM503phJXcr60rKDfS0AQZ1aXnCs4fq+7ExA+IGusLJOCf/Iwn7VbU0y1&#10;vfGeroeQiwhhn6KCIoQ6ldJnBRn0PVsTR+9sncEQpculdniLcFPJQZKMpMGS40KBNa0Kyn4Pf0bB&#10;z6kMy+2F3Ti7jI7nfNf3X+O1Um+dZvEJIlATXuFne6MVDN8/4HE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NH/DEAAAA3AAAAA8AAAAAAAAAAAAAAAAAmAIAAGRycy9k&#10;b3ducmV2LnhtbFBLBQYAAAAABAAEAPUAAACJAwAAAAA=&#10;" path="m126,l,39560,14198,52603r-76,-39738l126,xe" fillcolor="#d9d9d9" stroked="f">
              <v:path arrowok="t"/>
            </v:shape>
            <v:shape id="Graphic 535" o:spid="_x0000_s1559" style="position:absolute;left:3969;top:7222;width:5760;height:3652;visibility:visible;mso-wrap-style:square;v-text-anchor:top" coordsize="575945,365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dd4cYA&#10;AADcAAAADwAAAGRycy9kb3ducmV2LnhtbESPQWvCQBSE74X+h+UJvelGq6VNXaUIQtCCaHNob4/s&#10;axLMvg3Zp8Z/7xaEHoeZ+YaZL3vXqDN1ofZsYDxKQBEX3tZcGsi/1sNXUEGQLTaeycCVAiwXjw9z&#10;TK2/8J7OBylVhHBI0UAl0qZah6Iih2HkW+Lo/frOoUTZldp2eIlw1+hJkrxohzXHhQpbWlVUHA8n&#10;ZyDbTmX9uft5u07yY559rzanrWyMeRr0H++ghHr5D9/bmTUwe57B35l4BP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dd4cYAAADcAAAADwAAAAAAAAAAAAAAAACYAgAAZHJz&#10;L2Rvd25yZXYueG1sUEsFBgAAAAAEAAQA9QAAAIsDAAAAAA==&#10;" path="m4127,350380l,351967r2692,12853l4127,350380xem575868,l555548,16802,451561,111391,25285,294322,11087,281279r-153,76l4127,350380,50012,332676,408089,171894,575487,146253,575868,xe" fillcolor="#c5c4c4" stroked="f">
              <v:path arrowok="t"/>
            </v:shape>
            <v:shape id="Graphic 536" o:spid="_x0000_s1560" style="position:absolute;left:9724;top:8685;width:1797;height:464;visibility:visible;mso-wrap-style:square;v-text-anchor:top" coordsize="179705,46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p2McA&#10;AADcAAAADwAAAGRycy9kb3ducmV2LnhtbESPzWsCMRTE70L/h/AEL6JZLX6wNUotKNVDix8He3ts&#10;npulm5dlk+r63zeC4HGYmd8ws0VjS3Gh2heOFQz6CQjizOmCcwXHw6o3BeEDssbSMSm4kYfF/KU1&#10;w1S7K+/osg+5iBD2KSowIVSplD4zZNH3XUUcvbOrLYYo61zqGq8Rbks5TJKxtFhwXDBY0Yeh7Hf/&#10;ZxVMpNvecIibZXX63i0HZt39+lkr1Wk3728gAjXhGX60P7WC0esY7mfi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s6djHAAAA3AAAAA8AAAAAAAAAAAAAAAAAmAIAAGRy&#10;cy9kb3ducmV2LnhtbFBLBQYAAAAABAAEAPUAAACMAwAAAAA=&#10;" path="m,l42189,11772,179692,45796,168173,25641,,xe" fillcolor="gray" stroked="f">
              <v:path arrowok="t"/>
            </v:shape>
            <v:shape id="Graphic 537" o:spid="_x0000_s1561" style="position:absolute;left:9728;top:5972;width:2781;height:2076;visibility:visible;mso-wrap-style:square;v-text-anchor:top" coordsize="278130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C4i8QA&#10;AADcAAAADwAAAGRycy9kb3ducmV2LnhtbESPQWvCQBSE74X+h+UVvNVNK9qSuglSEBRPxtDzI/ua&#10;bJt9G7KrSfz1rlDocZiZb5h1PtpWXKj3xrGCl3kCgrhy2nCtoDxtn99B+ICssXVMCibykGePD2tM&#10;tRv4SJci1CJC2KeooAmhS6X0VUMW/dx1xNH7dr3FEGVfS93jEOG2la9JspIWDceFBjv6bKj6Lc5W&#10;wY/eV+NqeZ30pj58LYrBlHoySs2exs0HiEBj+A//tXdawXLxBv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AuIvEAAAA3AAAAA8AAAAAAAAAAAAAAAAAmAIAAGRycy9k&#10;b3ducmV2LnhtbFBLBQYAAAAABAAEAPUAAACJAwAAAAA=&#10;" path="m135178,l,78244,142544,207454,277723,129209,135178,xe" fillcolor="#dcdcdb" stroked="f">
              <v:path arrowok="t"/>
            </v:shape>
            <v:shape id="Graphic 538" o:spid="_x0000_s1562" style="position:absolute;left:9728;top:6754;width:1429;height:1588;visibility:visible;mso-wrap-style:square;v-text-anchor:top" coordsize="142875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2boMEA&#10;AADcAAAADwAAAGRycy9kb3ducmV2LnhtbERPyW7CMBC9V+IfrEHqrTiAUlCKEyEkWq5s6nUaT+OI&#10;eBxil4R+fX1A6vHp7atisI24UedrxwqmkwQEcel0zZWC03H7sgThA7LGxjEpuJOHIh89rTDTruc9&#10;3Q6hEjGEfYYKTAhtJqUvDVn0E9cSR+7bdRZDhF0ldYd9DLeNnCXJq7RYc2ww2NLGUHk5/FgFy8ts&#10;4Rfho0rff7/m7tNez9JclXoeD+s3EIGG8C9+uHdaQTqPa+OZeAR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dm6DBAAAA3AAAAA8AAAAAAAAAAAAAAAAAmAIAAGRycy9kb3du&#10;cmV2LnhtbFBLBQYAAAAABAAEAPUAAACGAwAAAAA=&#10;" path="m,l,46812,20319,63614r103988,94602l142557,129209,,xe" fillcolor="#b0b0b0" stroked="f">
              <v:path arrowok="t"/>
            </v:shape>
            <v:shape id="Graphic 539" o:spid="_x0000_s1563" style="position:absolute;left:11406;top:8941;width:4191;height:1931;visibility:visible;mso-wrap-style:square;v-text-anchor:top" coordsize="419100,19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mhQ8YA&#10;AADcAAAADwAAAGRycy9kb3ducmV2LnhtbESPQWvCQBSE70L/w/IKvemmLUqTukoIGL30YJpCj4/s&#10;MwnNvk2z2xj/vVsQPA4z8w2z3k6mEyMNrrWs4HkRgSCurG65VlB+7uZvIJxH1thZJgUXcrDdPMzW&#10;mGh75iONha9FgLBLUEHjfZ9I6aqGDLqF7YmDd7KDQR/kUEs94DnATSdfomglDbYcFhrsKWuo+in+&#10;jII0jfO9PBXtR374Lle77Os3s51ST49T+g7C0+Tv4Vv7oBUsX2P4PxOOgN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mhQ8YAAADcAAAADwAAAAAAAAAAAAAAAACYAgAAZHJz&#10;L2Rvd25yZXYueG1sUEsFBgAAAAAEAAQA9QAAAIsDAAAAAA==&#10;" path="m419061,183159l358076,160782,,,11531,20167,357670,173520r59474,19024l419061,183159xe" fillcolor="gray" stroked="f">
              <v:path arrowok="t"/>
            </v:shape>
            <v:shape id="Graphic 540" o:spid="_x0000_s1564" style="position:absolute;left:11154;top:7264;width:4597;height:2686;visibility:visible;mso-wrap-style:square;v-text-anchor:top" coordsize="459740,268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M07sQA&#10;AADcAAAADwAAAGRycy9kb3ducmV2LnhtbERPy2rCQBTdC/7DcAtuRCe18UHqKKEidGOpD6jLS+Y2&#10;CWbuxMyo8e+dheDycN7zZWsqcaXGlZYVvA8jEMSZ1SXnCg779WAGwnlkjZVlUnAnB8tFtzPHRNsb&#10;b+m687kIIewSVFB4XydSuqwgg25oa+LA/dvGoA+wyaVu8BbCTSVHUTSRBksODQXW9FVQdtpdjILz&#10;X/+y2hw/9ufNzzqOZ9P09zhKleq9teknCE+tf4mf7m+tYByH+eF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TNO7EAAAA3AAAAA8AAAAAAAAAAAAAAAAAmAIAAGRycy9k&#10;b3ducmV2LnhtbFBLBQYAAAAABAAEAPUAAACJAwAAAAA=&#10;" path="m135178,l,78244,450100,268579r9170,-47879l135178,xe" fillcolor="#d9d9d9" stroked="f">
              <v:path arrowok="t"/>
            </v:shape>
            <v:shape id="Graphic 541" o:spid="_x0000_s1565" style="position:absolute;left:10971;top:8046;width:4686;height:2305;visibility:visible;mso-wrap-style:square;v-text-anchor:top" coordsize="468630,230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Sv3cQA&#10;AADcAAAADwAAAGRycy9kb3ducmV2LnhtbESPwWrDMBBE74X+g9hCb7Uc0ybBjRJCaKjJKYnzAVtr&#10;a5laK2PJsfv3VSGQ4zAzb5jVZrKtuFLvG8cKZkkKgrhyuuFawaXcvyxB+ICssXVMCn7Jw2b9+LDC&#10;XLuRT3Q9h1pECPscFZgQulxKXxmy6BPXEUfv2/UWQ5R9LXWPY4TbVmZpOpcWG44LBjvaGap+zoNV&#10;QB+Dz77McSHrU1Gmn7yfDvNWqeenafsOItAU7uFbu9AK3l5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kr93EAAAA3AAAAA8AAAAAAAAAAAAAAAAAmAIAAGRycy9k&#10;b3ducmV2LnhtbFBLBQYAAAAABAAEAPUAAACJAwAAAAA=&#10;" path="m18249,l,28994,468274,230073r76,-39739l18249,xe" fillcolor="#a9a9a9" stroked="f">
              <v:path arrowok="t"/>
            </v:shape>
            <v:shape id="Graphic 542" o:spid="_x0000_s1566" style="position:absolute;left:15375;top:9640;width:285;height:711;visibility:visible;mso-wrap-style:square;v-text-anchor:top" coordsize="28575,7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F6IcUA&#10;AADcAAAADwAAAGRycy9kb3ducmV2LnhtbESPQYvCMBSE7wv+h/AEb2uqqEjXKCoogqDoyrLens2z&#10;rTYvpYna/fdmQfA4zMw3zGhSm0LcqXK5ZQWddgSCOLE651TB4XvxOQThPLLGwjIp+CMHk3HjY4Sx&#10;tg/e0X3vUxEg7GJUkHlfxlK6JCODrm1L4uCdbWXQB1mlUlf4CHBTyG4UDaTBnMNChiXNM0qu+5tR&#10;oM32NlxvzGlwPFyWxayX/l5/pkq1mvX0C4Sn2r/Dr/ZKK+j3uvB/JhwBO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YXohxQAAANwAAAAPAAAAAAAAAAAAAAAAAJgCAABkcnMv&#10;ZG93bnJldi54bWxQSwUGAAAAAAQABAD1AAAAigMAAAAA&#10;" path="m,l25146,40982r2781,29769l28003,31013,,xe" fillcolor="#878787" stroked="f">
              <v:path arrowok="t"/>
            </v:shape>
            <v:shape id="Graphic 543" o:spid="_x0000_s1567" style="position:absolute;left:9724;top:7222;width:5931;height:3556;visibility:visible;mso-wrap-style:square;v-text-anchor:top" coordsize="593090,35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9SsUA&#10;AADcAAAADwAAAGRycy9kb3ducmV2LnhtbESPQWvCQBSE7wX/w/IKvdVNrREb3YQgVMRTTSv0+Mg+&#10;k2D2bcxuNf57Vyh4HGbmG2aZDaYVZ+pdY1nB2zgCQVxa3XCl4Of783UOwnlkja1lUnAlB1k6elpi&#10;ou2Fd3QufCUChF2CCmrvu0RKV9Zk0I1tRxy8g+0N+iD7SuoeLwFuWjmJopk02HBYqLGjVU3lsfgz&#10;Co4fW54U69lvHNNq/7XJTz6PUKmX5yFfgPA0+Ef4v73RCuLpO9zPh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31KxQAAANwAAAAPAAAAAAAAAAAAAAAAAJgCAABkcnMv&#10;ZG93bnJldi54bWxQSwUGAAAAAAQABAD1AAAAigMAAAAA&#10;" path="m592963,321246r-4611,-10744l124688,111404,20701,16802,381,,,146265r168173,25642l526237,332676r60985,22390l592963,321246xem592963,312483r-2782,-29781l575500,280530r12852,29972l592963,312483xe" fillcolor="#8a8989" stroked="f">
              <v:path arrowok="t"/>
            </v:shape>
            <v:shape id="Graphic 544" o:spid="_x0000_s1568" style="position:absolute;left:8346;top:5176;width:2737;height:1581;visibility:visible;mso-wrap-style:square;v-text-anchor:top" coordsize="273685,158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HpH8UA&#10;AADcAAAADwAAAGRycy9kb3ducmV2LnhtbESPQWsCMRSE70L/Q3iF3jTrVkvdGkWEQrEntZQeH5vX&#10;zeLmZU2yuvrrTUHocZiZb5j5sreNOJEPtWMF41EGgrh0uuZKwdf+ffgKIkRkjY1jUnChAMvFw2CO&#10;hXZn3tJpFyuRIBwKVGBibAspQ2nIYhi5ljh5v85bjEn6SmqP5wS3jcyz7EVarDktGGxpbag87Dqr&#10;wOpt52bds/H59ftzn/8c13K2UerpsV+9gYjUx//wvf2hFUwnE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8ekfxQAAANwAAAAPAAAAAAAAAAAAAAAAAJgCAABkcnMv&#10;ZG93bnJldi54bWxQSwUGAAAAAAQABAD1AAAAigMAAAAA&#10;" path="m138112,r-571,l,78549r444,3404l3035,79603r135179,78245l273392,79603r-381,-1537l138112,xe" fillcolor="#d2d2d1" stroked="f">
              <v:path arrowok="t"/>
            </v:shape>
            <v:shape id="Image 545" o:spid="_x0000_s1569" type="#_x0000_t75" style="position:absolute;left:15217;top:9143;width:1534;height:22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Me9AAAA3AAAAA8AAABkcnMvZG93bnJldi54bWxEj80KwjAQhO+C7xBW8Kapv0g1iiiCeLP6&#10;AEuztsVmU5tY69sbQfA4zHwzzGrTmlI0VLvCsoLRMAJBnFpdcKbgejkMFiCcR9ZYWiYFb3KwWXc7&#10;K4y1ffGZmsRnIpSwi1FB7n0VS+nSnAy6oa2Ig3eztUEfZJ1JXeMrlJtSjqNoLg0WHBZyrGiXU3pP&#10;nkbByUTubblJ5IRPATzss4fbK9XvtdslCE+t/4d/9FErmE1n8D0TjoBc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2akIx70AAADcAAAADwAAAAAAAAAAAAAAAACfAgAAZHJz&#10;L2Rvd25yZXYueG1sUEsFBgAAAAAEAAQA9wAAAIkDAAAAAA==&#10;">
              <v:imagedata r:id="rId161" o:title=""/>
            </v:shape>
            <v:shape id="Image 546" o:spid="_x0000_s1570" type="#_x0000_t75" style="position:absolute;left:15213;top:8489;width:1543;height:11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wNEHEAAAA3AAAAA8AAABkcnMvZG93bnJldi54bWxEj81qwkAUhfeC7zBcoTudVGIoqaO0NYJ0&#10;I01Lu71mbpNg5k7ITJP49h1BcHk4Px9nvR1NI3rqXG1ZweMiAkFcWF1zqeDrcz9/AuE8ssbGMim4&#10;kIPtZjpZY6rtwB/U574UYYRdigoq79tUSldUZNAtbEscvF/bGfRBdqXUHQ5h3DRyGUWJNFhzIFTY&#10;0ltFxTn/MwGSxa0+nbLL8ft8eN+5nJPXH1bqYTa+PIPwNPp7+NY+aAWrOIHrmXAE5O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wNEHEAAAA3AAAAA8AAAAAAAAAAAAAAAAA&#10;nwIAAGRycy9kb3ducmV2LnhtbFBLBQYAAAAABAAEAPcAAACQAwAAAAA=&#10;">
              <v:imagedata r:id="rId162" o:title=""/>
            </v:shape>
            <v:shape id="Image 547" o:spid="_x0000_s1571" type="#_x0000_t75" style="position:absolute;left:15212;top:7956;width:1544;height:10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018rFAAAA3AAAAA8AAABkcnMvZG93bnJldi54bWxEj0FrwkAUhO9C/8PyhN50Y6pNia4SChYb&#10;T01bz4/saxKafRuyW43++q4geBxm5htmtRlMK47Uu8aygtk0AkFcWt1wpeDrczt5AeE8ssbWMik4&#10;k4PN+mG0wlTbE3/QsfCVCBB2KSqove9SKV1Zk0E3tR1x8H5sb9AH2VdS93gKcNPKOIqepcGGw0KN&#10;Hb3WVP4Wf0ZBkmf7fG5i+m52736rL+bwlL8p9TgesiUIT4O/h2/tnVawmCdwPROOgF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dNfKxQAAANwAAAAPAAAAAAAAAAAAAAAA&#10;AJ8CAABkcnMvZG93bnJldi54bWxQSwUGAAAAAAQABAD3AAAAkQMAAAAA&#10;">
              <v:imagedata r:id="rId163" o:title=""/>
            </v:shape>
            <v:shape id="Graphic 548" o:spid="_x0000_s1572" style="position:absolute;left:16004;top:7093;width:3302;height:965;visibility:visible;mso-wrap-style:square;v-text-anchor:top" coordsize="33020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sNer8A&#10;AADcAAAADwAAAGRycy9kb3ducmV2LnhtbERPTWvCQBC9F/wPywje6sZipURXsUXB4slo70N2TILZ&#10;2bA71fjv3YPg8fG+F6vetepKITaeDUzGGSji0tuGKwOn4/b9C1QUZIutZzJwpwir5eBtgbn1Nz7Q&#10;tZBKpRCOORqoRbpc61jW5DCOfUecuLMPDiXBUGkb8JbCXas/smymHTacGmrs6Kem8lL8OwPV9738&#10;DZt+vxUtpxYvxd/mUBgzGvbrOSihXl7ip3tnDXxO09p0Jh0Bv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aw16vwAAANwAAAAPAAAAAAAAAAAAAAAAAJgCAABkcnMvZG93bnJl&#10;di54bWxQSwUGAAAAAAQABAD1AAAAhAMAAAAA&#10;" path="m329984,l145719,17183,8496,61937r-838,3112l,92684r42205,2942l68130,96075,88448,93552r25382,-5973l163942,72057,233302,48136,321322,16560,329984,xe" fillcolor="#bad9de" stroked="f">
              <v:path arrowok="t"/>
            </v:shape>
            <v:shape id="Graphic 549" o:spid="_x0000_s1573" style="position:absolute;left:12505;top:7093;width:6801;height:1765;visibility:visible;mso-wrap-style:square;v-text-anchor:top" coordsize="680085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clMQA&#10;AADcAAAADwAAAGRycy9kb3ducmV2LnhtbESPQWsCMRSE7wX/Q3iCt5q12qKrUVpB8OAetOL5mTw3&#10;i5uXZZPq+u9NodDjMDPfMItV52pxozZUnhWMhhkIYu1NxaWC4/fmdQoiRGSDtWdS8KAAq2XvZYG5&#10;8Xfe0+0QS5EgHHJUYGNscimDtuQwDH1DnLyLbx3GJNtSmhbvCe5q+ZZlH9JhxWnBYkNrS/p6+HEK&#10;6s32a6xnujidd9bwcVwUV1soNeh3n3MQkbr4H/5rb42C98kMfs+k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LXJTEAAAA3AAAAA8AAAAAAAAAAAAAAAAAmAIAAGRycy9k&#10;b3ducmV2LnhtbFBLBQYAAAAABAAEAPUAAACJAwAAAAA=&#10;" path="m340537,88036l329907,77419,286296,73418r-29960,-190l226148,77889,174536,90246r-73343,26873l50380,141351,14363,160921,,169392r21221,7087l113766,161505r52972,-9410l233641,134048r61418,-23774l334670,91147r5867,-3111xem679831,l495566,17183r-2044,29248l488721,62763,455320,82410r-44907,7201l398132,87147r-4293,-1638l397903,70167r-482,-7201l357505,65049r-7659,27635l392049,95631r25920,444l438289,93548,513778,72059,583145,48133,671169,16560,679831,xe" fillcolor="#d9e8e8" stroked="f">
              <v:path arrowok="t"/>
            </v:shape>
            <v:shape id="Graphic 550" o:spid="_x0000_s1574" style="position:absolute;left:12506;top:7825;width:3409;height:965;visibility:visible;mso-wrap-style:square;v-text-anchor:top" coordsize="340995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6bsQA&#10;AADcAAAADwAAAGRycy9kb3ducmV2LnhtbERPTWvCQBC9C/6HZYRepNlotUh0FdEWxCpiWj0P2TEJ&#10;ZmfT7FbTf989FDw+3vds0ZpK3KhxpWUFgygGQZxZXXKu4Ovz/XkCwnlkjZVlUvBLDhbzbmeGibZ3&#10;PtIt9bkIIewSVFB4XydSuqwggy6yNXHgLrYx6ANscqkbvIdwU8lhHL9KgyWHhgJrWhWUXdMfo6Ac&#10;Hb77H6e383r5st9dV/ri6+1Bqadeu5yC8NT6h/jfvdEKxuMwP5w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y+m7EAAAA3AAAAA8AAAAAAAAAAAAAAAAAmAIAAGRycy9k&#10;b3ducmV2LnhtbFBLBQYAAAAABAAEAPUAAACJAwAAAAA=&#10;" path="m256306,l174510,17022,101168,43889,50350,68130,14337,87700,,96156,28552,83822,91755,58470,161757,34807r48948,-7269l315337,27538r3321,-1556l334638,17927r5874,-3115l329895,4195,286269,188,256306,xem315337,27538r-104632,l221626,30287r13201,4520l249473,40948r16757,8243l295035,37047r20302,-9509xe" fillcolor="#bad9de" stroked="f">
              <v:path arrowok="t"/>
            </v:shape>
            <v:shape id="Graphic 551" o:spid="_x0000_s1575" style="position:absolute;left:15650;top:7410;width:616;height:679;visibility:visible;mso-wrap-style:square;v-text-anchor:top" coordsize="61594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bRssYA&#10;AADcAAAADwAAAGRycy9kb3ducmV2LnhtbESPQWsCMRSE74X+h/AKvdXsWpSyGsUWxFaosFYQb4/N&#10;M1ncvCybqOu/N4VCj8PMfMNM571rxIW6UHtWkA8yEMSV1zUbBbuf5csbiBCRNTaeScGNAsxnjw9T&#10;LLS/ckmXbTQiQTgUqMDG2BZShsqSwzDwLXHyjr5zGJPsjNQdXhPcNXKYZWPpsOa0YLGlD0vVaXt2&#10;Cjb7fF2W8XZqz/ZgzPJ7NX7/elXq+alfTEBE6uN/+K/9qRWMRjn8nk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bRssYAAADcAAAADwAAAAAAAAAAAAAAAACYAgAAZHJz&#10;L2Rvd25yZXYueG1sUEsFBgAAAAAEAAQA9QAAAIsDAAAAAA==&#10;" path="m31470,l12521,600,2995,4803,,16212,647,38430r-84,4140l2491,51806r7210,9555l25462,66459r20787,883l56930,65384r3951,-6828l61480,44831r-75,-7005l58781,22415,50003,7004,31470,xe" fillcolor="#737373" stroked="f">
              <v:path arrowok="t"/>
            </v:shape>
            <v:shape id="Image 552" o:spid="_x0000_s1576" type="#_x0000_t75" style="position:absolute;left:2706;top:9605;width:1535;height:22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ZBm69AAAA3AAAAA8AAABkcnMvZG93bnJldi54bWxEj8EKwjAQRO+C/xBW8GZTFUWqUUQRxJvV&#10;D1iatS02m9rEWv/eCILHYebNMKtNZyrRUuNKywrGUQyCOLO65FzB9XIYLUA4j6yxskwK3uRgs+73&#10;Vpho++IztanPRShhl6CCwvs6kdJlBRl0ka2Jg3ezjUEfZJNL3eArlJtKTuJ4Lg2WHBYKrGlXUHZP&#10;n0bBycTubblN5ZRPATzs84fbKzUcdNslCE+d/4d/9FErmM0m8D0TjoBc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05kGbr0AAADcAAAADwAAAAAAAAAAAAAAAACfAgAAZHJz&#10;L2Rvd25yZXYueG1sUEsFBgAAAAAEAAQA9wAAAIkDAAAAAA==&#10;">
              <v:imagedata r:id="rId161" o:title=""/>
            </v:shape>
            <v:shape id="Image 553" o:spid="_x0000_s1577" type="#_x0000_t75" style="position:absolute;left:2707;top:9135;width:1543;height:11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BExjDAAAA3AAAAA8AAABkcnMvZG93bnJldi54bWxEj0GLwjAUhO/C/ofwFvYimq7iol2jiLig&#10;eFLX+6N5tsXmJTTRVn+9EQSPw8x8w0znranElWpfWlbw3U9AEGdWl5wr+D/89cYgfEDWWFkmBTfy&#10;MJ99dKaYatvwjq77kIsIYZ+igiIEl0rps4IM+r51xNE72dpgiLLOpa6xiXBTyUGS/EiDJceFAh0t&#10;C8rO+4tR4DbN4TjYrof2bl3SdYvzeLJaKfX12S5+QQRqwzv8aq+1gtFoCM8z8Qj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ETGMMAAADcAAAADwAAAAAAAAAAAAAAAACf&#10;AgAAZHJzL2Rvd25yZXYueG1sUEsFBgAAAAAEAAQA9wAAAI8DAAAAAA==&#10;">
              <v:imagedata r:id="rId164" o:title=""/>
            </v:shape>
            <v:shape id="Image 554" o:spid="_x0000_s1578" type="#_x0000_t75" style="position:absolute;left:2706;top:8601;width:1544;height:10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RnubGAAAA3AAAAA8AAABkcnMvZG93bnJldi54bWxEj0FrwkAUhO9C/8PyCt5002KkTV0lVQQL&#10;9tDUQo+P7DMbmn0bs6vGf98VBI/DzHzDzBa9bcSJOl87VvA0TkAQl07XXCnYfa9HLyB8QNbYOCYF&#10;F/KwmD8MZphpd+YvOhWhEhHCPkMFJoQ2k9KXhiz6sWuJo7d3ncUQZVdJ3eE5wm0jn5NkKi3WHBcM&#10;trQ0VP4VR6vgx/xO3z9fD9V2dTD7XZ62OdsPpYaPff4GIlAf7uFbe6MVpOkErmfiEZD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pGe5sYAAADcAAAADwAAAAAAAAAAAAAA&#10;AACfAgAAZHJzL2Rvd25yZXYueG1sUEsFBgAAAAAEAAQA9wAAAJIDAAAAAA==&#10;">
              <v:imagedata r:id="rId165" o:title=""/>
            </v:shape>
            <v:shape id="Graphic 555" o:spid="_x0000_s1579" style="position:absolute;top:7738;width:3302;height:965;visibility:visible;mso-wrap-style:square;v-text-anchor:top" coordsize="33020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+sesQA&#10;AADcAAAADwAAAGRycy9kb3ducmV2LnhtbESPQWsCMRSE7wX/Q3hCL0WzW1grq1FEKNhTWyueH5vn&#10;Jrh5WZK4bv99Uyj0OMzMN8x6O7pODBSi9aygnBcgiBuvLbcKTl+vsyWImJA1dp5JwTdF2G4mD2us&#10;tb/zJw3H1IoM4VijApNSX0sZG0MO49z3xNm7+OAwZRlaqQPeM9x18rkoFtKh5bxgsKe9oeZ6vDkF&#10;YViUsdr3b+fy6f3l9NHZgzdWqcfpuFuBSDSm//Bf+6AVVFUFv2fy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PrHrEAAAA3AAAAA8AAAAAAAAAAAAAAAAAmAIAAGRycy9k&#10;b3ducmV2LnhtbFBLBQYAAAAABAAEAPUAAACJAwAAAAA=&#10;" path="m,l96681,48148r69360,23921l216154,87591r45699,8497l287779,95639r42205,-2942l321487,61950,184277,17195,,xe" fillcolor="#d9e8e8" stroked="f">
              <v:path arrowok="t"/>
            </v:shape>
            <v:shape id="Graphic 556" o:spid="_x0000_s1580" style="position:absolute;top:7738;width:3302;height:965;visibility:visible;mso-wrap-style:square;v-text-anchor:top" coordsize="33020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qTsIA&#10;AADcAAAADwAAAGRycy9kb3ducmV2LnhtbESPQWvCQBSE7wX/w/IEb3VTQZHoKq0oVHoy6v2RfU2C&#10;2bdh91Xjv3eFgsdhZr5hluvetepKITaeDXyMM1DEpbcNVwZOx937HFQUZIutZzJwpwjr1eBtibn1&#10;Nz7QtZBKJQjHHA3UIl2udSxrchjHviNO3q8PDiXJUGkb8JbgrtWTLJtphw2nhRo72tRUXoo/Z6D6&#10;upf7sO1/dqLl1OKlOG8PhTGjYf+5ACXUyyv83/62BqbTGTzPpCO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apOwgAAANwAAAAPAAAAAAAAAAAAAAAAAJgCAABkcnMvZG93&#10;bnJldi54bWxQSwUGAAAAAAQABAD1AAAAhwMAAAAA&#10;" path="m,l96681,48148r69360,23921l216154,87591r45699,8497l287779,95639r42205,-2942l322326,65062,282467,62112r3524,23409l281696,87153r-12282,2462l250051,89256,224510,82422,202643,72938,191163,62982,186298,46439,184277,17195,,xe" fillcolor="#bad9de" stroked="f">
              <v:path arrowok="t"/>
            </v:shape>
            <v:shape id="Graphic 557" o:spid="_x0000_s1581" style="position:absolute;left:3392;top:8470;width:3410;height:1036;visibility:visible;mso-wrap-style:square;v-text-anchor:top" coordsize="340995,103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EMX8UA&#10;AADcAAAADwAAAGRycy9kb3ducmV2LnhtbESP3WrCQBSE7wt9h+UUvGs2FX9KdBVbEERBUQvenmSP&#10;2dDs2ZBdTfr2XaHQy2FmvmHmy97W4k6trxwreEtSEMSF0xWXCr7O69d3ED4ga6wdk4If8rBcPD/N&#10;MdOu4yPdT6EUEcI+QwUmhCaT0heGLPrENcTRu7rWYoiyLaVusYtwW8thmk6kxYrjgsGGPg0V36eb&#10;VZBfdt3oPDx82MNqOyXKzf5qj0oNXvrVDESgPvyH/9obrWA8nsL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QxfxQAAANwAAAAPAAAAAAAAAAAAAAAAAJgCAABkcnMv&#10;ZG93bnJldi54bWxQSwUGAAAAAAQABAD1AAAAigMAAAAA&#10;" path="m84194,l54235,188,10617,4195,,14812r5873,3115l45471,37047,82258,52270r58205,18776l226758,88278r92545,14965l340525,96169,290155,68130,239338,43889,180594,21416,114373,4661,84194,xe" fillcolor="#d9e8e8" stroked="f">
              <v:path arrowok="t"/>
            </v:shape>
            <v:shape id="Graphic 558" o:spid="_x0000_s1582" style="position:absolute;left:3392;top:8470;width:3410;height:966;visibility:visible;mso-wrap-style:square;v-text-anchor:top" coordsize="340995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2aMQA&#10;AADcAAAADwAAAGRycy9kb3ducmV2LnhtbERPTWvCQBC9C/6HZYRepNlotUh0FdEWxCpiWj0P2TEJ&#10;ZmfT7FbTf989FDw+3vds0ZpK3KhxpWUFgygGQZxZXXKu4Ovz/XkCwnlkjZVlUvBLDhbzbmeGibZ3&#10;PtIt9bkIIewSVFB4XydSuqwggy6yNXHgLrYx6ANscqkbvIdwU8lhHL9KgyWHhgJrWhWUXdMfo6Ac&#10;Hb77H6e383r5st9dV/ri6+1Bqadeu5yC8NT6h/jfvdEKxuOwNpw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E9mjEAAAA3AAAAA8AAAAAAAAAAAAAAAAAmAIAAGRycy9k&#10;b3ducmV2LnhtbFBLBQYAAAAABAAEAPUAAACJAwAAAAA=&#10;" path="m196597,27538r-66791,l178754,34807r70002,23663l311959,83822r28553,12334l326174,87700,290161,68130,239344,43889,196597,27538xem84204,l54242,188,10617,4195,,14812r5873,3115l21853,25982,45477,37047,74282,49191,91039,40948r14646,-6141l118886,30287r10920,-2749l196597,27538,180593,21416r-7264,-2336l166001,17022,114380,4661,84204,xe" fillcolor="#bad9de" stroked="f">
              <v:path arrowok="t"/>
            </v:shape>
            <v:shape id="Graphic 559" o:spid="_x0000_s1583" style="position:absolute;left:3145;top:8055;width:615;height:680;visibility:visible;mso-wrap-style:square;v-text-anchor:top" coordsize="61594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dtMYA&#10;AADcAAAADwAAAGRycy9kb3ducmV2LnhtbESP3WoCMRSE7wu+QzhC72pWi9KuRmkF6Q8orAri3WFz&#10;TBY3J8sm6vr2TaHQy2FmvmFmi87V4kptqDwrGA4yEMSl1xUbBfvd6ukFRIjIGmvPpOBOARbz3sMM&#10;c+1vXNB1G41IEA45KrAxNrmUobTkMAx8Q5y8k28dxiRbI3WLtwR3tRxl2UQ6rDgtWGxoaak8by9O&#10;weYw/C6KeD83F3s0ZrX+mLx/PSv12O/epiAidfE//Nf+1ArG41f4PZ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DdtMYAAADcAAAADwAAAAAAAAAAAAAAAACYAgAAZHJz&#10;L2Rvd25yZXYueG1sUEsFBgAAAAAEAAQA9QAAAIsDAAAAAA==&#10;" path="m31470,l12521,600,2995,4803,,16212,647,38430r-84,4140l2491,51806r7210,9555l25462,66459r20787,883l56930,65384r3951,-6828l61480,44831r-75,-7005l58781,22415,50003,7004,31470,xe" fillcolor="#737373" stroked="f">
              <v:path arrowok="t"/>
            </v:shape>
            <v:shape id="Graphic 560" o:spid="_x0000_s1584" style="position:absolute;left:7087;top:4811;width:5251;height:3048;visibility:visible;mso-wrap-style:square;v-text-anchor:top" coordsize="525145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OsYMIA&#10;AADcAAAADwAAAGRycy9kb3ducmV2LnhtbERPTWvCQBC9C/0PyxR6kbppQSmpqxSLVoogTfU+ZCfZ&#10;YHY2ZEdN/717KHh8vO/5cvCtulAfm8AGXiYZKOIy2IZrA4ff9fMbqCjIFtvAZOCPIiwXD6M55jZc&#10;+YcuhdQqhXDM0YAT6XKtY+nIY5yEjjhxVeg9SoJ9rW2P1xTuW/2aZTPtseHU4LCjlaPyVJy9gU5k&#10;T5vPr+/q5DbHXbOtxsWqMubpcfh4ByU0yF38795aA9NZmp/OpCO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6xgwgAAANwAAAAPAAAAAAAAAAAAAAAAAJgCAABkcnMvZG93&#10;bnJldi54bWxQSwUGAAAAAAQABAD1AAAAhwMAAAAA&#10;" path="m261519,l211144,2696r-48845,8276l116485,24831,75200,44273,37503,71745,12438,102472,,135162r180,33360l38372,232079r37997,27612l117862,279282r45965,14023l212762,301758r50406,2880l313544,301941r48844,-8276l408201,279807r41281,-19443l487180,232892r25064,-30727l524683,169475r-181,-33360l486311,72558,448314,44946,406821,25355,360857,11332,311923,2879,261519,xe" fillcolor="#d7d7d6" stroked="f">
              <v:path arrowok="t"/>
            </v:shape>
            <v:shape id="Image 561" o:spid="_x0000_s1585" type="#_x0000_t75" style="position:absolute;left:9748;top:7809;width:1223;height:12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Wp6vDAAAA3AAAAA8AAABkcnMvZG93bnJldi54bWxEj09rAjEUxO9Cv0N4hd40q1CV1Si2IvRW&#10;/HPx9tg8d1c3L0sSNdtP3wiCx2FmfsPMl9E04kbO15YVDAcZCOLC6ppLBYf9pj8F4QOyxsYyKejI&#10;w3Lx1ptjru2dt3TbhVIkCPscFVQhtLmUvqjIoB/Yljh5J+sMhiRdKbXDe4KbRo6ybCwN1pwWKmzp&#10;u6LisrsaBVv8pcn6q4vHY3bqIp0L/nNeqY/3uJqBCBTDK/xs/2gFn+MhPM6kI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anq8MAAADcAAAADwAAAAAAAAAAAAAAAACf&#10;AgAAZHJzL2Rvd25yZXYueG1sUEsFBgAAAAAEAAQA9wAAAI8DAAAAAA==&#10;">
              <v:imagedata r:id="rId166" o:title=""/>
            </v:shape>
            <v:shape id="Graphic 562" o:spid="_x0000_s1586" style="position:absolute;left:8014;top:5302;width:3397;height:1937;visibility:visible;mso-wrap-style:square;v-text-anchor:top" coordsize="339725,193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R6cQA&#10;AADcAAAADwAAAGRycy9kb3ducmV2LnhtbESP0WrCQBRE3wv+w3KFvohuFColuopaSvMi0ugHXLLX&#10;bDB7N2bXGP36bqHQx2FmzjDLdW9r0VHrK8cKppMEBHHhdMWlgtPxc/wOwgdkjbVjUvAgD+vV4GWJ&#10;qXZ3/qYuD6WIEPYpKjAhNKmUvjBk0U9cQxy9s2sthijbUuoW7xFuazlLkrm0WHFcMNjQzlBxyW82&#10;Urq9ya4jqrOn1V+XD93tb9uDUq/DfrMAEagP/+G/dqYVvM1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FkenEAAAA3AAAAA8AAAAAAAAAAAAAAAAAmAIAAGRycy9k&#10;b3ducmV2LnhtbFBLBQYAAAAABAAEAPUAAACJAwAAAAA=&#10;" path="m195018,93l143102,,93212,9086,49298,27358,12217,59679,,96502r12618,36868l50047,165826r44115,18432l144153,193524r51916,93l245960,184530r43914,-18272l326949,133932,339167,97110,326552,60245,289125,27790,245009,9358,195018,93xe" fillcolor="#a9a9a9" stroked="f">
              <v:path arrowok="t"/>
            </v:shape>
            <v:shape id="Graphic 563" o:spid="_x0000_s1587" style="position:absolute;left:8265;top:5436;width:2896;height:1670;visibility:visible;mso-wrap-style:square;v-text-anchor:top" coordsize="289560,167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fMsMA&#10;AADcAAAADwAAAGRycy9kb3ducmV2LnhtbESPT2sCMRTE7wW/Q3hCbzVrxUVWo4hQEG9d/5yfm+fu&#10;avKyJFG3/fRNodDjMDO/YRar3hrxIB9axwrGowwEceV0y7WCw/7jbQYiRGSNxjEp+KIAq+XgZYGF&#10;dk/+pEcZa5EgHApU0MTYFVKGqiGLYeQ64uRdnLcYk/S11B6fCW6NfM+yXFpsOS002NGmoepW3q2C&#10;6w7tLC+PZu/NyU+PB/8d7Vmp12G/noOI1Mf/8F97qxVM8wn8nk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SfMsMAAADcAAAADwAAAAAAAAAAAAAAAACYAgAAZHJzL2Rv&#10;d25yZXYueG1sUEsFBgAAAAAEAAQA9QAAAIgDAAAAAA==&#10;" path="m144035,l89695,6009,41997,24247,10408,51785,,83156r10748,31409l42632,142217r47898,18417l144937,166843r54339,-6013l246975,142586r31596,-27538l288982,83677,278231,52267,246340,24615,198441,6205,144035,xe" fillcolor="#c0bfbf" stroked="f">
              <v:path arrowok="t"/>
            </v:shape>
            <v:shape id="Graphic 564" o:spid="_x0000_s1588" style="position:absolute;left:9732;top:5580;width:1111;height:584;visibility:visible;mso-wrap-style:square;v-text-anchor:top" coordsize="111125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eYPMIA&#10;AADcAAAADwAAAGRycy9kb3ducmV2LnhtbESP0YrCMBRE3xf8h3CFfVtTxa1SjaIFcR+1+gGX5poW&#10;m5vSZG39e7Ow4OMwM2eY9XawjXhQ52vHCqaTBARx6XTNRsH1cvhagvABWWPjmBQ8ycN2M/pYY6Zd&#10;z2d6FMGICGGfoYIqhDaT0pcVWfQT1xJH7+Y6iyHKzkjdYR/htpGzJEmlxZrjQoUt5RWV9+LXKjgE&#10;k8rWz/VtMS2OuTn1+XF/UupzPOxWIAIN4R3+b/9oBd/pHP7Ox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p5g8wgAAANwAAAAPAAAAAAAAAAAAAAAAAJgCAABkcnMvZG93&#10;bnJldi54bWxQSwUGAAAAAAQABAD1AAAAhwMAAAAA&#10;" path="m40240,l20580,1154,6382,6722,,15478,1713,26241,11804,37831,28728,48071r20347,7064l70333,58398,89985,57237r14200,-5563l110572,42918,108863,32152,98774,20559,81850,10326,61501,3265,40240,xe" fillcolor="#ededed" stroked="f">
              <v:path arrowok="t"/>
            </v:shape>
            <v:shape id="Image 565" o:spid="_x0000_s1589" type="#_x0000_t75" style="position:absolute;left:8303;top:7727;width:1445;height:12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xySjBAAAA3AAAAA8AAABkcnMvZG93bnJldi54bWxEj0FrAjEUhO9C/0N4BW+auOAiq1FEaOt1&#10;rRdvj80zWdy8LJt03f77plDocZiZb5jdYfKdGGmIbWANq6UCQdwE07LVcP18W2xAxIRssAtMGr4p&#10;wmH/MtthZcKTaxovyYoM4VihBpdSX0kZG0ce4zL0xNm7h8FjynKw0gz4zHDfyUKpUnpsOS847Onk&#10;qHlcvryGY20Ld7tP5YeyY6luBVL9jlrPX6fjFkSiKf2H/9pno2FdruH3TD4Cc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xySjBAAAA3AAAAA8AAAAAAAAAAAAAAAAAnwIA&#10;AGRycy9kb3ducmV2LnhtbFBLBQYAAAAABAAEAPcAAACNAwAAAAA=&#10;">
              <v:imagedata r:id="rId167" o:title=""/>
            </v:shape>
            <v:shape id="Graphic 566" o:spid="_x0000_s1590" style="position:absolute;left:10800;top:7726;width:355;height:616;visibility:visible;mso-wrap-style:square;v-text-anchor:top" coordsize="35560,6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hPTMQA&#10;AADcAAAADwAAAGRycy9kb3ducmV2LnhtbESPQWsCMRSE7wX/Q3iCt5pV6CKrUaq01avWQ3t7bp6b&#10;pZuXbZKu6783gtDjMDPfMItVbxvRkQ+1YwWTcQaCuHS65krB8fP9eQYiRGSNjWNScKUAq+XgaYGF&#10;dhfeU3eIlUgQDgUqMDG2hZShNGQxjF1LnLyz8xZjkr6S2uMlwW0jp1mWS4s1pwWDLW0MlT+HP6ug&#10;f1vLLZ+77+NHuY4nn5np79deqdGwf52DiNTH//CjvdMKXvIc7mfS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IT0zEAAAA3AAAAA8AAAAAAAAAAAAAAAAAmAIAAGRycy9k&#10;b3ducmV2LnhtbFBLBQYAAAAABAAEAPUAAACJAwAAAAA=&#10;" path="m,l17119,61061,35369,32054,,xe" fillcolor="#a9a9a9" stroked="f">
              <v:path arrowok="t"/>
            </v:shape>
            <v:shape id="Graphic 567" o:spid="_x0000_s1591" style="position:absolute;left:6756;top:8268;width:2998;height:1257;visibility:visible;mso-wrap-style:square;v-text-anchor:top" coordsize="299720,125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MVSMYA&#10;AADcAAAADwAAAGRycy9kb3ducmV2LnhtbESPQWvCQBSE7wX/w/KE3pqNltqSZhUVAs2lxbQHvT2y&#10;zyQ0+zZkV5P8+64g9DjMzDdMuhlNK67Uu8aygkUUgyAurW64UvDznT29gXAeWWNrmRRM5GCznj2k&#10;mGg78IGuha9EgLBLUEHtfZdI6cqaDLrIdsTBO9veoA+yr6TucQhw08plHK+kwYbDQo0d7Wsqf4uL&#10;UfC8w0u+zc6jz+Ii15/H0zR9dUo9zsftOwhPo/8P39sfWsHL6hVu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MVSMYAAADcAAAADwAAAAAAAAAAAAAAAACYAgAAZHJz&#10;L2Rvd25yZXYueG1sUEsFBgAAAAAEAAQA9QAAAIsDAAAAAA==&#10;" path="m299199,l150876,41719,,125463,299199,75057,299199,xe" fillcolor="#c5c4c4" stroked="f">
              <v:path arrowok="t"/>
            </v:shape>
            <v:shape id="Graphic 568" o:spid="_x0000_s1592" style="position:absolute;left:9748;top:5240;width:4496;height:4560;visibility:visible;mso-wrap-style:square;v-text-anchor:top" coordsize="44958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GKb0A&#10;AADcAAAADwAAAGRycy9kb3ducmV2LnhtbERPSwrCMBDdC94hjOBOUwVFq1GKIIq40OoBhmZsi82k&#10;NLHW25uF4PLx/uttZyrRUuNKywom4wgEcWZ1ybmC+20/WoBwHlljZZkUfMjBdtPvrTHW9s1XalOf&#10;ixDCLkYFhfd1LKXLCjLoxrYmDtzDNgZ9gE0udYPvEG4qOY2iuTRYcmgosKZdQdkzfRkFt9P1sj8k&#10;r+PZR23GuHwmE3NXajjokhUIT53/i3/uo1Ywm4e1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AfGKb0AAADcAAAADwAAAAAAAAAAAAAAAACYAgAAZHJzL2Rvd25yZXYu&#10;eG1sUEsFBgAAAAAEAAQA9QAAAIIDAAAAAA==&#10;" path="m356450,455739l122275,309613,,302755r,75057l356450,455739xem449351,l433920,1282,319100,162458r9614,13932l449351,xe" fillcolor="#8a8989" stroked="f">
              <v:path arrowok="t"/>
            </v:shape>
            <v:shape id="Graphic 569" o:spid="_x0000_s1593" style="position:absolute;left:6756;top:9018;width:6592;height:934;visibility:visible;mso-wrap-style:square;v-text-anchor:top" coordsize="659130,9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xZsUA&#10;AADcAAAADwAAAGRycy9kb3ducmV2LnhtbESPQWvCQBSE70L/w/IEL1I3tRhq6ipFENLeTOv9mX0m&#10;qdm3YXebpP++WxA8DjPzDbPZjaYVPTnfWFbwtEhAEJdWN1wp+Po8PL6A8AFZY2uZFPySh932YbLB&#10;TNuBj9QXoRIRwj5DBXUIXSalL2sy6Be2I47exTqDIUpXSe1wiHDTymWSpNJgw3Ghxo72NZXX4sco&#10;6E/n5/Hy8Z6u8gOdcjdvhv13odRsOr69ggg0hnv41s61glW6hv8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zFmxQAAANwAAAAPAAAAAAAAAAAAAAAAAJgCAABkcnMv&#10;ZG93bnJldi54bWxQSwUGAAAAAAQABAD1AAAAigMAAAAA&#10;" path="m299199,l,50406,,64693,299199,17843,658571,93154,598474,65430,299199,xe" fillcolor="#8c8c8c" stroked="f">
              <v:path arrowok="t"/>
            </v:shape>
            <w10:wrap type="topAndBottom" anchorx="page"/>
          </v:group>
        </w:pict>
      </w:r>
    </w:p>
    <w:p w:rsidR="001119AC" w:rsidRDefault="001119AC">
      <w:pPr>
        <w:pStyle w:val="BodyText"/>
        <w:rPr>
          <w:sz w:val="20"/>
        </w:rPr>
        <w:sectPr w:rsidR="001119AC">
          <w:type w:val="continuous"/>
          <w:pgSz w:w="23820" w:h="16840" w:orient="landscape"/>
          <w:pgMar w:top="840" w:right="0" w:bottom="0" w:left="708" w:header="720" w:footer="720" w:gutter="0"/>
          <w:cols w:space="720"/>
        </w:sectPr>
      </w:pPr>
    </w:p>
    <w:p w:rsidR="001119AC" w:rsidRDefault="001119AC">
      <w:pPr>
        <w:pStyle w:val="BodyText"/>
        <w:ind w:left="142"/>
        <w:rPr>
          <w:sz w:val="20"/>
        </w:rPr>
      </w:pPr>
      <w:r>
        <w:rPr>
          <w:noProof/>
          <w:lang w:eastAsia="ru-RU"/>
        </w:rPr>
      </w:r>
      <w:r>
        <w:pict>
          <v:group id="Group 570" o:spid="_x0000_s1594" style="width:1105.55pt;height:70.9pt;mso-position-horizontal-relative:char;mso-position-vertical-relative:line" coordsize="140404,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">
            <v:shape id="Graphic 571" o:spid="_x0000_s1595" style="position:absolute;width:140404;height:9004;visibility:visible;mso-wrap-style:square;v-text-anchor:top" coordsize="14040485,900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KnecUA&#10;AADcAAAADwAAAGRycy9kb3ducmV2LnhtbESPS2vCQBSF94X+h+EWuqsTU9SaOkrVCoK4iJWuL5nb&#10;JJi5EzLTPPz1jlDo8nAeH2ex6k0lWmpcaVnBeBSBIM6sLjlXcP7avbyBcB5ZY2WZFAzkYLV8fFhg&#10;om3HKbUnn4swwi5BBYX3dSKlywoy6Ea2Jg7ej20M+iCbXOoGuzBuKhlH0VQaLDkQCqxpU1B2Of2a&#10;ANnG88PRRwNepy5L1/Vl+/36qdTzU//xDsJT7//Df+29VjCZjeF+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qd5xQAAANwAAAAPAAAAAAAAAAAAAAAAAJgCAABkcnMv&#10;ZG93bnJldi54bWxQSwUGAAAAAAQABAD1AAAAigMAAAAA&#10;" path="m13679995,l359994,,311145,3286r-46852,9573l219868,28290,178298,49149,140012,75009r-34572,30431l75009,140012,49149,178298,28290,219868,12859,264293,3286,311145,,359994,,540004r3286,48848l12859,635704r15431,44425l49149,721699r25860,38286l105440,794558r34572,30430l178298,850848r41570,20859l264293,887138r46852,9573l359994,899998r13320001,l13728844,896711r46851,-9573l13820121,871707r41570,-20859l13899976,824988r34573,-30430l13964980,759985r25859,-38286l14011699,680129r15431,-44425l14036703,588852r3286,-48848l14039989,359994r-3286,-48849l14027130,264293r-15431,-44425l13990839,178298r-25859,-38286l13934549,105440r-34573,-30431l13861691,49149r-41570,-20859l13775695,12859r-46851,-9573l13679995,xe" fillcolor="#004d6b" stroked="f">
              <v:path arrowok="t"/>
            </v:shape>
            <v:shape id="Image 572" o:spid="_x0000_s1596" type="#_x0000_t75" style="position:absolute;left:3599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814PEAAAA3AAAAA8AAABkcnMvZG93bnJldi54bWxEj0FrwkAUhO9C/8PyCr3ppkI1pG5CEQoe&#10;9KC20OMj+7JJm32b7q4a/70rFHocZuYbZlWNthdn8qFzrOB5loEgrp3u2Cj4OL5PcxAhImvsHZOC&#10;KwWoyofJCgvtLryn8yEakSAcClTQxjgUUoa6JYth5gbi5DXOW4xJeiO1x0uC217Os2whLXacFloc&#10;aN1S/XM4WQW/O/ONO8shN6Zp/Ke8fp22a6WeHse3VxCRxvgf/mtvtIKX5RzuZ9IRk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814PEAAAA3AAAAA8AAAAAAAAAAAAAAAAA&#10;nwIAAGRycy9kb3ducmV2LnhtbFBLBQYAAAAABAAEAPcAAACQAwAAAAA=&#10;">
              <v:imagedata r:id="rId11" o:title=""/>
            </v:shape>
            <v:shape id="Image 573" o:spid="_x0000_s1597" type="#_x0000_t75" style="position:absolute;left:5795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wchjFAAAA3AAAAA8AAABkcnMvZG93bnJldi54bWxEj0FrAjEUhO9C/0N4hd402xatbDdKEQQP&#10;etC20ONj8za77eZlm8R1/fdGEDwOM/MNUywH24qefGgcK3ieZCCIS6cbNgq+PtfjOYgQkTW2jknB&#10;mQIsFw+jAnPtTryn/hCNSBAOOSqoY+xyKUNZk8UwcR1x8irnLcYkvZHa4ynBbStfsmwmLTacFmrs&#10;aFVT+Xc4WgX/O/OLO8thbkxV+W95/jluV0o9PQ4f7yAiDfEevrU3WsH07RWuZ9IRkI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cHIYxQAAANwAAAAPAAAAAAAAAAAAAAAA&#10;AJ8CAABkcnMvZG93bnJldi54bWxQSwUGAAAAAAQABAD3AAAAkQMAAAAA&#10;">
              <v:imagedata r:id="rId11" o:title=""/>
            </v:shape>
            <v:shape id="Image 574" o:spid="_x0000_s1598" type="#_x0000_t75" style="position:absolute;left:7991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Z6mzFAAAA3AAAAA8AAABkcnMvZG93bnJldi54bWxEj0FrAjEUhO9C/0N4hd4021KtbDdKEQQP&#10;etC20ONj8za77eZlm8R1/fdGEDwOM/MNUywH24qefGgcK3ieZCCIS6cbNgq+PtfjOYgQkTW2jknB&#10;mQIsFw+jAnPtTryn/hCNSBAOOSqoY+xyKUNZk8UwcR1x8irnLcYkvZHa4ynBbStfsmwmLTacFmrs&#10;aFVT+Xc4WgX/O/OLO8thbkxV+W95/jluV0o9PQ4f7yAiDfEevrU3WsH07RWuZ9IRkI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mepsxQAAANwAAAAPAAAAAAAAAAAAAAAA&#10;AJ8CAABkcnMvZG93bnJldi54bWxQSwUGAAAAAAQABAD3AAAAkQMAAAAA&#10;">
              <v:imagedata r:id="rId11" o:title=""/>
            </v:shape>
            <v:shape id="Image 575" o:spid="_x0000_s1599" type="#_x0000_t75" style="position:absolute;left:10187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VT/fEAAAA3AAAAA8AAABkcnMvZG93bnJldi54bWxEj0FrAjEUhO+C/yE8oTfNVrDK1uxSBMFD&#10;Pagt9PjYvM1uu3lZk6jrvzeFQo/DzHzDrMvBduJKPrSOFTzPMhDEldMtGwUfp+10BSJEZI2dY1Jw&#10;pwBlMR6tMdfuxge6HqMRCcIhRwVNjH0uZagashhmridOXu28xZikN1J7vCW47eQ8y16kxZbTQoM9&#10;bRqqfo4Xq+C8N9+4txxWxtS1/5T3r8v7RqmnyfD2CiLSEP/Df+2dVrBYLuD3TDoCsn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VT/fEAAAA3AAAAA8AAAAAAAAAAAAAAAAA&#10;nwIAAGRycy9kb3ducmV2LnhtbFBLBQYAAAAABAAEAPcAAACQAwAAAAA=&#10;">
              <v:imagedata r:id="rId11" o:title=""/>
            </v:shape>
            <v:shape id="Image 576" o:spid="_x0000_s1600" type="#_x0000_t75" style="position:absolute;left:12383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RNRfGAAAA3AAAAA8AAABkcnMvZG93bnJldi54bWxEj0FrwkAUhO9C/8PyCr3pRlGraVYpQiEt&#10;RWgUpLdH9jUJZt+G3a2J/75bEDwOM/MNk20H04oLOd9YVjCdJCCIS6sbrhQcD2/jFQgfkDW2lknB&#10;lTxsNw+jDFNte/6iSxEqESHsU1RQh9ClUvqyJoN+Yjvi6P1YZzBE6SqpHfYRblo5S5KlNNhwXKix&#10;o11N5bn4NQrwPV8vzv13Mx2ux/nps8e9m38o9fQ4vL6ACDSEe/jWzrWCxfMS/s/EIyA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E1F8YAAADcAAAADwAAAAAAAAAAAAAA&#10;AACfAgAAZHJzL2Rvd25yZXYueG1sUEsFBgAAAAAEAAQA9wAAAJIDAAAAAA==&#10;">
              <v:imagedata r:id="rId12" o:title=""/>
            </v:shape>
            <v:shape id="Image 577" o:spid="_x0000_s1601" type="#_x0000_t75" style="position:absolute;left:14579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LdBvEAAAA3AAAAA8AAABkcnMvZG93bnJldi54bWxEj09rAjEUxO+C3yE8wZtmLfiHrVFEEHrQ&#10;g7aFHh+bt9ltNy9rEnX99kYQehxm5jfMct3ZRlzJh9qxgsk4A0FcOF2zUfD1uRstQISIrLFxTAru&#10;FGC96veWmGt34yNdT9GIBOGQo4IqxjaXMhQVWQxj1xInr3TeYkzSG6k93hLcNvIty2bSYs1pocKW&#10;thUVf6eLVXA+mF88WA4LY8rSf8v7z2W/VWo46DbvICJ18T/8an9oBdP5HJ5n0hG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LdBvEAAAA3AAAAA8AAAAAAAAAAAAAAAAA&#10;nwIAAGRycy9kb3ducmV2LnhtbFBLBQYAAAAABAAEAPcAAACQAwAAAAA=&#10;">
              <v:imagedata r:id="rId11" o:title=""/>
            </v:shape>
            <v:shape id="Image 578" o:spid="_x0000_s1602" type="#_x0000_t75" style="position:absolute;left:16775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U4GnAAAAA3AAAAA8AAABkcnMvZG93bnJldi54bWxET8uKwjAU3QvzD+EOuNN0BB90jDIIAy50&#10;4QtmeWlu02pz00mi1r83C8Hl4bzny8424kY+1I4VfA0zEMSF0zUbBcfD72AGIkRkjY1jUvCgAMvF&#10;R2+OuXZ33tFtH41IIRxyVFDF2OZShqIii2HoWuLElc5bjAl6I7XHewq3jRxl2URarDk1VNjSqqLi&#10;sr9aBf9bc8at5TAzpiz9ST7+rpuVUv3P7ucbRKQuvsUv91orGE/T2nQmHQG5e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tTgacAAAADcAAAADwAAAAAAAAAAAAAAAACfAgAA&#10;ZHJzL2Rvd25yZXYueG1sUEsFBgAAAAAEAAQA9wAAAIwDAAAAAA==&#10;">
              <v:imagedata r:id="rId11" o:title=""/>
            </v:shape>
            <v:shape id="Image 579" o:spid="_x0000_s1603" type="#_x0000_t75" style="position:absolute;left:18971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YRfLEAAAA3AAAAA8AAABkcnMvZG93bnJldi54bWxEj09rAjEUxO8Fv0N4greaVbDV1SgiFHqo&#10;h/oHPD42b7Orm5c1ibp++6ZQ6HGYmd8wi1VnG3EnH2rHCkbDDARx4XTNRsFh//E6BREissbGMSl4&#10;UoDVsveywFy7B3/TfReNSBAOOSqoYmxzKUNRkcUwdC1x8krnLcYkvZHa4yPBbSPHWfYmLdacFips&#10;aVNRcdndrILr1pxxazlMjSlLf5TP0+1ro9Sg363nICJ18T/81/7UCibvM/g9k46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YRfLEAAAA3AAAAA8AAAAAAAAAAAAAAAAA&#10;nwIAAGRycy9kb3ducmV2LnhtbFBLBQYAAAAABAAEAPcAAACQAwAAAAA=&#10;">
              <v:imagedata r:id="rId11" o:title=""/>
            </v:shape>
            <v:shape id="Image 580" o:spid="_x0000_s1604" type="#_x0000_t75" style="position:absolute;left:21167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3nEjAAAAA3AAAAA8AAABkcnMvZG93bnJldi54bWxET8uKwjAU3Q/4D+EK7sbUAaV0jCKCMAtd&#10;+IJZXprbtDPNTU2i1r83C8Hl4bzny9624kY+NI4VTMYZCOLS6YaNgtNx85mDCBFZY+uYFDwowHIx&#10;+Jhjod2d93Q7RCNSCIcCFdQxdoWUoazJYhi7jjhxlfMWY4LeSO3xnsJtK7+ybCYtNpwaauxoXVP5&#10;f7haBZed+cOd5ZAbU1X+LB+/1+1aqdGwX32DiNTHt/jl/tEKpnman86kIyA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XecSMAAAADcAAAADwAAAAAAAAAAAAAAAACfAgAA&#10;ZHJzL2Rvd25yZXYueG1sUEsFBgAAAAAEAAQA9wAAAIwDAAAAAA==&#10;">
              <v:imagedata r:id="rId11" o:title=""/>
            </v:shape>
            <v:shape id="Image 581" o:spid="_x0000_s1605" type="#_x0000_t75" style="position:absolute;left:3599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7OdPEAAAA3AAAAA8AAABkcnMvZG93bnJldi54bWxEj8FqwzAQRO+F/IPYQG+17EKLcaOYECj0&#10;0ByaJtDjYq1lJ9bKkZTE+fuqUMhxmJk3zKKe7CAu5EPvWEGR5SCIG6d7Ngp23+9PJYgQkTUOjknB&#10;jQLUy9nDAivtrvxFl200IkE4VKigi3GspAxNRxZD5kbi5LXOW4xJeiO1x2uC20E+5/mrtNhzWuhw&#10;pHVHzXF7tgpOG3PAjeVQGtO2fi9vP+fPtVKP82n1BiLSFO/h//aHVvBSFvB3Jh0B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47OdPEAAAA3AAAAA8AAAAAAAAAAAAAAAAA&#10;nwIAAGRycy9kb3ducmV2LnhtbFBLBQYAAAAABAAEAPcAAACQAwAAAAA=&#10;">
              <v:imagedata r:id="rId11" o:title=""/>
            </v:shape>
            <v:shape id="Image 582" o:spid="_x0000_s1606" type="#_x0000_t75" style="position:absolute;left:5795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pp6TDAAAA3AAAAA8AAABkcnMvZG93bnJldi54bWxEj0FrAjEUhO8F/0N4greaVbAsq1FEEDzo&#10;obaCx8fmbXZ187ImUdd/3xQKPQ4z8w2zWPW2FQ/yoXGsYDLOQBCXTjdsFHx/bd9zECEia2wdk4IX&#10;BVgtB28LLLR78ic9jtGIBOFQoII6xq6QMpQ1WQxj1xEnr3LeYkzSG6k9PhPctnKaZR/SYsNpocaO&#10;NjWV1+PdKrgdzAUPlkNuTFX5k3yd7/uNUqNhv56DiNTH//Bfe6cVzPIp/J5JR0A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mnpMMAAADcAAAADwAAAAAAAAAAAAAAAACf&#10;AgAAZHJzL2Rvd25yZXYueG1sUEsFBgAAAAAEAAQA9wAAAI8DAAAAAA==&#10;">
              <v:imagedata r:id="rId11" o:title=""/>
            </v:shape>
            <v:shape id="Image 583" o:spid="_x0000_s1607" type="#_x0000_t75" style="position:absolute;left:7991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lAj/EAAAA3AAAAA8AAABkcnMvZG93bnJldi54bWxEj09rAjEUxO8Fv0N4hd5qtpbKsjWKCEIP&#10;9eA/8PjYvM1u3bysSdT125uC4HGYmd8wk1lvW3EhHxrHCj6GGQji0umGjYLddvmegwgRWWPrmBTc&#10;KMBsOniZYKHdldd02UQjEoRDgQrqGLtCylDWZDEMXUecvMp5izFJb6T2eE1w28pRlo2lxYbTQo0d&#10;LWoqj5uzVXBamT9cWQ65MVXl9/J2OP8ulHp77effICL18Rl+tH+0gq/8E/7PpCMgp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lAj/EAAAA3AAAAA8AAAAAAAAAAAAAAAAA&#10;nwIAAGRycy9kb3ducmV2LnhtbFBLBQYAAAAABAAEAPcAAACQAwAAAAA=&#10;">
              <v:imagedata r:id="rId11" o:title=""/>
            </v:shape>
            <v:shape id="Image 584" o:spid="_x0000_s1608" type="#_x0000_t75" style="position:absolute;left:10187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MmkvEAAAA3AAAAA8AAABkcnMvZG93bnJldi54bWxEj09rAjEUxO8Fv0N4hd5qttLKsjWKCEIP&#10;9eA/8PjYvM1u3bysSdT125uC4HGYmd8wk1lvW3EhHxrHCj6GGQji0umGjYLddvmegwgRWWPrmBTc&#10;KMBsOniZYKHdldd02UQjEoRDgQrqGLtCylDWZDEMXUecvMp5izFJb6T2eE1w28pRlo2lxYbTQo0d&#10;LWoqj5uzVXBamT9cWQ65MVXl9/J2OP8ulHp77effICL18Rl+tH+0gq/8E/7PpCMgp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MmkvEAAAA3AAAAA8AAAAAAAAAAAAAAAAA&#10;nwIAAGRycy9kb3ducmV2LnhtbFBLBQYAAAAABAAEAPcAAACQAwAAAAA=&#10;">
              <v:imagedata r:id="rId11" o:title=""/>
            </v:shape>
            <v:shape id="Image 585" o:spid="_x0000_s1609" type="#_x0000_t75" style="position:absolute;left:12383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W20fFAAAA3AAAAA8AAABkcnMvZG93bnJldi54bWxEj0FrwkAUhO+F/oflFbzVjWKKja4igqAi&#10;haaCeHtkn0kw+zbsrib+e7dQ6HGYmW+Y+bI3jbiT87VlBaNhAoK4sLrmUsHxZ/M+BeEDssbGMil4&#10;kIfl4vVljpm2HX/TPQ+liBD2GSqoQmgzKX1RkUE/tC1x9C7WGQxRulJqh12Em0aOk+RDGqw5LlTY&#10;0rqi4prfjALcbT/Ta3euR/3jODkdOvxyk71Sg7d+NQMRqA//4b/2VitIpyn8nolHQC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VttHxQAAANwAAAAPAAAAAAAAAAAAAAAA&#10;AJ8CAABkcnMvZG93bnJldi54bWxQSwUGAAAAAAQABAD3AAAAkQMAAAAA&#10;">
              <v:imagedata r:id="rId12" o:title=""/>
            </v:shape>
            <v:shape id="Image 586" o:spid="_x0000_s1610" type="#_x0000_t75" style="position:absolute;left:14579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SoafDAAAA3AAAAA8AAABkcnMvZG93bnJldi54bWxEj0FrAjEUhO8F/0N4greaVVCW1SgiFDzo&#10;QVvB42PzNru6edkmUdd/3xQKPQ4z8w2zXPe2FQ/yoXGsYDLOQBCXTjdsFHx9frznIEJE1tg6JgUv&#10;CrBeDd6WWGj35CM9TtGIBOFQoII6xq6QMpQ1WQxj1xEnr3LeYkzSG6k9PhPctnKaZXNpseG0UGNH&#10;25rK2+luFXwfzBUPlkNuTFX5s3xd7vutUqNhv1mAiNTH//Bfe6cVzPI5/J5JR0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Khp8MAAADcAAAADwAAAAAAAAAAAAAAAACf&#10;AgAAZHJzL2Rvd25yZXYueG1sUEsFBgAAAAAEAAQA9wAAAI8DAAAAAA==&#10;">
              <v:imagedata r:id="rId11" o:title=""/>
            </v:shape>
            <v:shape id="Image 587" o:spid="_x0000_s1611" type="#_x0000_t75" style="position:absolute;left:16775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eBDzEAAAA3AAAAA8AAABkcnMvZG93bnJldi54bWxEj09rAjEUxO8Fv0N4hd5qtkLrsjWKCEIP&#10;9eA/8PjYvM1u3bysSdT125uC4HGYmd8wk1lvW3EhHxrHCj6GGQji0umGjYLddvmegwgRWWPrmBTc&#10;KMBsOniZYKHdldd02UQjEoRDgQrqGLtCylDWZDEMXUecvMp5izFJb6T2eE1w28pRln1Jiw2nhRo7&#10;WtRUHjdnq+C0Mn+4shxyY6rK7+XtcP5dKPX22s+/QUTq4zP8aP9oBZ/5GP7PpCMgp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eBDzEAAAA3AAAAA8AAAAAAAAAAAAAAAAA&#10;nwIAAGRycy9kb3ducmV2LnhtbFBLBQYAAAAABAAEAPcAAACQAwAAAAA=&#10;">
              <v:imagedata r:id="rId11" o:title=""/>
            </v:shape>
            <v:shape id="Image 588" o:spid="_x0000_s1612" type="#_x0000_t75" style="position:absolute;left:18971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BkE7AAAAA3AAAAA8AAABkcnMvZG93bnJldi54bWxET8uKwjAU3Q/4D+EK7sbUAaV0jCKCMAtd&#10;+IJZXprbtDPNTU2i1r83C8Hl4bzny9624kY+NI4VTMYZCOLS6YaNgtNx85mDCBFZY+uYFDwowHIx&#10;+Jhjod2d93Q7RCNSCIcCFdQxdoWUoazJYhi7jjhxlfMWY4LeSO3xnsJtK7+ybCYtNpwaauxoXVP5&#10;f7haBZed+cOd5ZAbU1X+LB+/1+1aqdGwX32DiNTHt/jl/tEKpnlam86kIyA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wGQTsAAAADcAAAADwAAAAAAAAAAAAAAAACfAgAA&#10;ZHJzL2Rvd25yZXYueG1sUEsFBgAAAAAEAAQA9wAAAIwDAAAAAA==&#10;">
              <v:imagedata r:id="rId11" o:title=""/>
            </v:shape>
            <v:shape id="Image 589" o:spid="_x0000_s1613" type="#_x0000_t75" style="position:absolute;left:21167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NNdXDAAAA3AAAAA8AAABkcnMvZG93bnJldi54bWxEj0FrAjEUhO8F/0N4greabaGyrkYpgtBD&#10;PWgVPD42b7Orm5c1ibr+e1Mo9DjMzDfMfNnbVtzIh8axgrdxBoK4dLpho2D/s37NQYSIrLF1TAoe&#10;FGC5GLzMsdDuzlu67aIRCcKhQAV1jF0hZShrshjGriNOXuW8xZikN1J7vCe4beV7lk2kxYbTQo0d&#10;rWoqz7urVXDZmBNuLIfcmKryB/k4Xr9XSo2G/ecMRKQ+/of/2l9awUc+hd8z6Qj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011cMAAADcAAAADwAAAAAAAAAAAAAAAACf&#10;AgAAZHJzL2Rvd25yZXYueG1sUEsFBgAAAAAEAAQA9wAAAI8DAAAAAA==&#10;">
              <v:imagedata r:id="rId11" o:title=""/>
            </v:shape>
            <v:shape id="Image 590" o:spid="_x0000_s1614" type="#_x0000_t75" style="position:absolute;left:119159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47gLBAAAA3AAAAA8AAABkcnMvZG93bnJldi54bWxET02LwjAQvQv+hzCCN01dVLQaZVlYcBcR&#10;rIJ4G5qxLTaTkkRb/705LOzx8b7X287U4knOV5YVTMYJCOLc6ooLBefT92gBwgdkjbVlUvAiD9tN&#10;v7fGVNuWj/TMQiFiCPsUFZQhNKmUPi/JoB/bhjhyN+sMhghdIbXDNoabWn4kyVwarDg2lNjQV0n5&#10;PXsYBfizW87u7bWadK/z9LJv8eCmv0oNB93nCkSgLvyL/9w7rWC2jPPjmXgE5OY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b47gLBAAAA3AAAAA8AAAAAAAAAAAAAAAAAnwIA&#10;AGRycy9kb3ducmV2LnhtbFBLBQYAAAAABAAEAPcAAACNAwAAAAA=&#10;">
              <v:imagedata r:id="rId12" o:title=""/>
            </v:shape>
            <v:shape id="Image 591" o:spid="_x0000_s1615" type="#_x0000_t75" style="position:absolute;left:121355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irw7FAAAA3AAAAA8AAABkcnMvZG93bnJldi54bWxEj81qwzAQhO+FvoPYQm+17EBL6kQxIVDI&#10;oTk0P9DjYq1lJ9bKlZTEefuqUMhxmJlvmHk12l5cyIfOsYIiy0EQ1053bBTsdx8vUxAhImvsHZOC&#10;GwWoFo8Pcyy1u/IXXbbRiAThUKKCNsahlDLULVkMmRuIk9c4bzEm6Y3UHq8Jbns5yfM3abHjtNDi&#10;QKuW6tP2bBX8bMwRN5bD1Jim8Qd5+z5/rpR6fhqXMxCRxngP/7fXWsHrewF/Z9IR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4q8OxQAAANwAAAAPAAAAAAAAAAAAAAAA&#10;AJ8CAABkcnMvZG93bnJldi54bWxQSwUGAAAAAAQABAD3AAAAkQMAAAAA&#10;">
              <v:imagedata r:id="rId11" o:title=""/>
            </v:shape>
            <v:shape id="Image 592" o:spid="_x0000_s1616" type="#_x0000_t75" style="position:absolute;left:123551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wMXnDAAAA3AAAAA8AAABkcnMvZG93bnJldi54bWxEj09rAjEUxO8Fv0N4greaVVB0a5QiFHrQ&#10;g//A42PzNrvt5mVNoq7f3hQKHoeZ+Q2zWHW2ETfyoXasYDTMQBAXTtdsFBwPX+8zECEia2wck4IH&#10;BVgte28LzLW7845u+2hEgnDIUUEVY5tLGYqKLIaha4mTVzpvMSbpjdQe7wluGznOsqm0WHNaqLCl&#10;dUXF7/5qFVy25ge3lsPMmLL0J/k4XzdrpQb97vMDRKQuvsL/7W+tYDIfw9+ZdAT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zAxecMAAADcAAAADwAAAAAAAAAAAAAAAACf&#10;AgAAZHJzL2Rvd25yZXYueG1sUEsFBgAAAAAEAAQA9wAAAI8DAAAAAA==&#10;">
              <v:imagedata r:id="rId11" o:title=""/>
            </v:shape>
            <v:shape id="Image 593" o:spid="_x0000_s1617" type="#_x0000_t75" style="position:absolute;left:125747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8lOLEAAAA3AAAAA8AAABkcnMvZG93bnJldi54bWxEj09rAjEUxO8Fv0N4greaVWnR1SgiFHqo&#10;h/oHPD42b7Orm5c1ibp++6ZQ6HGYmd8wi1VnG3EnH2rHCkbDDARx4XTNRsFh//E6BREissbGMSl4&#10;UoDVsveywFy7B3/TfReNSBAOOSqoYmxzKUNRkcUwdC1x8krnLcYkvZHa4yPBbSPHWfYuLdacFips&#10;aVNRcdndrILr1pxxazlMjSlLf5TP0+1ro9Sg363nICJ18T/81/7UCt5mE/g9k46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8lOLEAAAA3AAAAA8AAAAAAAAAAAAAAAAA&#10;nwIAAGRycy9kb3ducmV2LnhtbFBLBQYAAAAABAAEAPcAAACQAwAAAAA=&#10;">
              <v:imagedata r:id="rId11" o:title=""/>
            </v:shape>
            <v:shape id="Image 594" o:spid="_x0000_s1618" type="#_x0000_t75" style="position:absolute;left:127943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VDJbEAAAA3AAAAA8AAABkcnMvZG93bnJldi54bWxEj09rAjEUxO8Fv0N4greaVWzR1SgiFHqo&#10;h/oHPD42b7Orm5c1ibp++6ZQ6HGYmd8wi1VnG3EnH2rHCkbDDARx4XTNRsFh//E6BREissbGMSl4&#10;UoDVsveywFy7B3/TfReNSBAOOSqoYmxzKUNRkcUwdC1x8krnLcYkvZHa4yPBbSPHWfYuLdacFips&#10;aVNRcdndrILr1pxxazlMjSlLf5TP0+1ro9Sg363nICJ18T/81/7UCt5mE/g9k46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VDJbEAAAA3AAAAA8AAAAAAAAAAAAAAAAA&#10;nwIAAGRycy9kb3ducmV2LnhtbFBLBQYAAAAABAAEAPcAAACQAwAAAAA=&#10;">
              <v:imagedata r:id="rId11" o:title=""/>
            </v:shape>
            <v:shape id="Image 595" o:spid="_x0000_s1619" type="#_x0000_t75" style="position:absolute;left:130139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hXu3FAAAA3AAAAA8AAABkcnMvZG93bnJldi54bWxEj0FrwkAUhO9C/8PyCl6kbhQUm7qKCIIH&#10;LRpLe31mX7Oh2bchu2ry792C4HGYmW+Y+bK1lbhS40vHCkbDBARx7nTJhYKv0+ZtBsIHZI2VY1LQ&#10;kYfl4qU3x1S7Gx/pmoVCRAj7FBWYEOpUSp8bsuiHriaO3q9rLIYom0LqBm8Rbis5TpKptFhyXDBY&#10;09pQ/pddrII9m8Fh1Z2770Nx7saffvdjtzOl+q/t6gNEoDY8w4/2ViuYvE/g/0w8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YV7txQAAANwAAAAPAAAAAAAAAAAAAAAA&#10;AJ8CAABkcnMvZG93bnJldi54bWxQSwUGAAAAAAQABAD3AAAAkQMAAAAA&#10;">
              <v:imagedata r:id="rId13" o:title=""/>
            </v:shape>
            <v:shape id="Image 596" o:spid="_x0000_s1620" type="#_x0000_t75" style="position:absolute;left:132335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zwJrGAAAA3AAAAA8AAABkcnMvZG93bnJldi54bWxEj0FrwkAUhO8F/8PyBC+lbhQqNs1GRBA8&#10;tGJtaa/P7DMbzL4N2a0m/94VBI/DzHzDZIvO1uJMra8cK5iMExDEhdMVlwp+vtcvcxA+IGusHZOC&#10;njws8sFThql2F/6i8z6UIkLYp6jAhNCkUvrCkEU/dg1x9I6utRiibEupW7xEuK3lNElm0mLFccFg&#10;QytDxWn/bxV8snneLftD/7srD/106z/+7Gau1GjYLd9BBOrCI3xvb7SC17cZ3M7EIy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rPAmsYAAADcAAAADwAAAAAAAAAAAAAA&#10;AACfAgAAZHJzL2Rvd25yZXYueG1sUEsFBgAAAAAEAAQA9wAAAJIDAAAAAA==&#10;">
              <v:imagedata r:id="rId13" o:title=""/>
            </v:shape>
            <v:shape id="Image 597" o:spid="_x0000_s1621" type="#_x0000_t75" style="position:absolute;left:134531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HkuHEAAAA3AAAAA8AAABkcnMvZG93bnJldi54bWxEj09rAjEUxO8Fv0N4greaVbDV1SgiFHqo&#10;h/oHPD42b7Orm5c1ibp++6ZQ6HGYmd8wi1VnG3EnH2rHCkbDDARx4XTNRsFh//E6BREissbGMSl4&#10;UoDVsveywFy7B3/TfReNSBAOOSqoYmxzKUNRkcUwdC1x8krnLcYkvZHa4yPBbSPHWfYmLdacFips&#10;aVNRcdndrILr1pxxazlMjSlLf5TP0+1ro9Sg363nICJ18T/81/7UCiazd/g9k46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HkuHEAAAA3AAAAA8AAAAAAAAAAAAAAAAA&#10;nwIAAGRycy9kb3ducmV2LnhtbFBLBQYAAAAABAAEAPcAAACQAwAAAAA=&#10;">
              <v:imagedata r:id="rId11" o:title=""/>
            </v:shape>
            <v:shape id="Image 598" o:spid="_x0000_s1622" type="#_x0000_t75" style="position:absolute;left:136727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YBpPAAAAA3AAAAA8AAABkcnMvZG93bnJldi54bWxET02LwjAQvS/4H8II3tbUBUWrUURY8KCH&#10;1V3wODTTtNpMahK1/vvNQfD4eN+LVWcbcScfascKRsMMBHHhdM1Gwe/x+3MKIkRkjY1jUvCkAKtl&#10;72OBuXYP/qH7IRqRQjjkqKCKsc2lDEVFFsPQtcSJK523GBP0RmqPjxRuG/mVZRNpsebUUGFLm4qK&#10;y+FmFVz35ox7y2FqTFn6P/k83XYbpQb9bj0HEamLb/HLvdUKxrO0Np1JR0A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tgGk8AAAADcAAAADwAAAAAAAAAAAAAAAACfAgAA&#10;ZHJzL2Rvd25yZXYueG1sUEsFBgAAAAAEAAQA9wAAAIwDAAAAAA==&#10;">
              <v:imagedata r:id="rId11" o:title=""/>
            </v:shape>
            <v:shape id="Image 599" o:spid="_x0000_s1623" type="#_x0000_t75" style="position:absolute;left:119159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CR5/GAAAA3AAAAA8AAABkcnMvZG93bnJldi54bWxEj0FrwkAUhO8F/8PyBG91k6KlSV1FCkIs&#10;RWgqlN4e2WcSzL4Nu6uJ/75bEHocZuYbZrUZTSeu5HxrWUE6T0AQV1a3XCs4fu0eX0D4gKyxs0wK&#10;buRhs548rDDXduBPupahFhHCPkcFTQh9LqWvGjLo57Ynjt7JOoMhSldL7XCIcNPJpyR5lgZbjgsN&#10;9vTWUHUuL0YB7otseR5+2nS8HRffHwMe3OJdqdl03L6CCDSG//C9XWgFyyyDvzPxCM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8JHn8YAAADcAAAADwAAAAAAAAAAAAAA&#10;AACfAgAAZHJzL2Rvd25yZXYueG1sUEsFBgAAAAAEAAQA9wAAAJIDAAAAAA==&#10;">
              <v:imagedata r:id="rId12" o:title=""/>
            </v:shape>
            <v:shape id="Image 600" o:spid="_x0000_s1624" type="#_x0000_t75" style="position:absolute;left:121355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B/m7AAAAA3AAAAA8AAABkcnMvZG93bnJldi54bWxET8uKwjAU3Qv+Q7jC7DTVhUjHKFIQZqGL&#10;8QEuL81t2rG56SSp1r+fLAZcHs57vR1sKx7kQ+NYwXyWgSAunW7YKLic99MViBCRNbaOScGLAmw3&#10;49Eac+2e/E2PUzQihXDIUUEdY5dLGcqaLIaZ64gTVzlvMSbojdQenynctnKRZUtpseHUUGNHRU3l&#10;/dRbBb9H84NHy2FlTFX5q3zd+kOh1Mdk2H2CiDTEt/jf/aUVLLM0P51JR0B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4H+bsAAAADcAAAADwAAAAAAAAAAAAAAAACfAgAA&#10;ZHJzL2Rvd25yZXYueG1sUEsFBgAAAAAEAAQA9wAAAIwDAAAAAA==&#10;">
              <v:imagedata r:id="rId11" o:title=""/>
            </v:shape>
            <v:shape id="Image 601" o:spid="_x0000_s1625" type="#_x0000_t75" style="position:absolute;left:123551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NW/XCAAAA3AAAAA8AAABkcnMvZG93bnJldi54bWxEj0GLwjAUhO/C/ofwhL3ZVA8iXaOIIHjQ&#10;g7oLHh/Na9q1eekmUeu/3wiCx2FmvmHmy9624kY+NI4VjLMcBHHpdMNGwfdpM5qBCBFZY+uYFDwo&#10;wHLxMZhjod2dD3Q7RiMShEOBCuoYu0LKUNZkMWSuI05e5bzFmKQ3Unu8J7ht5STPp9Jiw2mhxo7W&#10;NZWX49Uq+NubX9xbDjNjqsr/yMf5ulsr9TnsV18gIvXxHX61t1rBNB/D80w6An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zVv1wgAAANwAAAAPAAAAAAAAAAAAAAAAAJ8C&#10;AABkcnMvZG93bnJldi54bWxQSwUGAAAAAAQABAD3AAAAjgMAAAAA&#10;">
              <v:imagedata r:id="rId11" o:title=""/>
            </v:shape>
            <v:shape id="Image 602" o:spid="_x0000_s1626" type="#_x0000_t75" style="position:absolute;left:125747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fxYLDAAAA3AAAAA8AAABkcnMvZG93bnJldi54bWxEj0+LwjAUxO+C3yE8wZtN14NINcoiLHhY&#10;D+sf8PhoXtO6zUtNotZvb4SFPQ4z8xtmue5tK+7kQ+NYwUeWgyAunW7YKDgeviZzECEia2wdk4In&#10;BVivhoMlFto9+Ifu+2hEgnAoUEEdY1dIGcqaLIbMdcTJq5y3GJP0RmqPjwS3rZzm+UxabDgt1NjR&#10;pqbyd3+zCq47c8Gd5TA3pqr8ST7Pt++NUuNR/7kAEamP/+G/9lYrmOVTeJ9JR0C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B/FgsMAAADcAAAADwAAAAAAAAAAAAAAAACf&#10;AgAAZHJzL2Rvd25yZXYueG1sUEsFBgAAAAAEAAQA9wAAAI8DAAAAAA==&#10;">
              <v:imagedata r:id="rId11" o:title=""/>
            </v:shape>
            <v:shape id="Image 603" o:spid="_x0000_s1627" type="#_x0000_t75" style="position:absolute;left:127943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TYBnDAAAA3AAAAA8AAABkcnMvZG93bnJldi54bWxEj0+LwjAUxO/CfofwFrxp6goi1SgiLOxB&#10;D/4Dj4/mNa02L90kav32mwXB4zAzv2Hmy8424k4+1I4VjIYZCOLC6ZqNguPhezAFESKyxsYxKXhS&#10;gOXiozfHXLsH7+i+j0YkCIccFVQxtrmUoajIYhi6ljh5pfMWY5LeSO3xkeC2kV9ZNpEWa04LFba0&#10;rqi47m9Wwe/WXHBrOUyNKUt/ks/zbbNWqv/ZrWYgInXxHX61f7SCSTaG/zPpCM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1NgGcMAAADcAAAADwAAAAAAAAAAAAAAAACf&#10;AgAAZHJzL2Rvd25yZXYueG1sUEsFBgAAAAAEAAQA9wAAAI8DAAAAAA==&#10;">
              <v:imagedata r:id="rId11" o:title=""/>
            </v:shape>
            <v:shape id="Image 604" o:spid="_x0000_s1628" type="#_x0000_t75" style="position:absolute;left:130139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CD43EAAAA3AAAAA8AAABkcnMvZG93bnJldi54bWxEj0GLwjAUhO8L/ofwBC+LpisiUo0iwoIH&#10;FdcVvT6bZ1NsXkoTtf33RljY4zAz3zCzRWNL8aDaF44VfA0SEMSZ0wXnCo6/3/0JCB+QNZaOSUFL&#10;HhbzzscMU+2e/EOPQ8hFhLBPUYEJoUql9Jkhi37gKuLoXV1tMURZ51LX+IxwW8phkoylxYLjgsGK&#10;Voay2+FuFWzZfO6X7aU97fNLO9z5zdmuJ0r1us1yCiJQE/7Df+21VjBORvA+E4+An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4CD43EAAAA3AAAAA8AAAAAAAAAAAAAAAAA&#10;nwIAAGRycy9kb3ducmV2LnhtbFBLBQYAAAAABAAEAPcAAACQAwAAAAA=&#10;">
              <v:imagedata r:id="rId13" o:title=""/>
            </v:shape>
            <v:shape id="Image 605" o:spid="_x0000_s1629" type="#_x0000_t75" style="position:absolute;left:132335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OqhbEAAAA3AAAAA8AAABkcnMvZG93bnJldi54bWxEj0GLwjAUhO8L/ofwBC+LpisoUo0iwoIH&#10;FdcVvT6bZ1NsXkoTtf33RljY4zAz3zCzRWNL8aDaF44VfA0SEMSZ0wXnCo6/3/0JCB+QNZaOSUFL&#10;HhbzzscMU+2e/EOPQ8hFhLBPUYEJoUql9Jkhi37gKuLoXV1tMURZ51LX+IxwW8phkoylxYLjgsGK&#10;Voay2+FuFWzZfO6X7aU97fNLO9z5zdmuJ0r1us1yCiJQE/7Df+21VjBORvA+E4+An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OqhbEAAAA3AAAAA8AAAAAAAAAAAAAAAAA&#10;nwIAAGRycy9kb3ducmV2LnhtbFBLBQYAAAAABAAEAPcAAACQAwAAAAA=&#10;">
              <v:imagedata r:id="rId13" o:title=""/>
            </v:shape>
            <v:shape id="Image 606" o:spid="_x0000_s1630" type="#_x0000_t75" style="position:absolute;left:134531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kw4HCAAAA3AAAAA8AAABkcnMvZG93bnJldi54bWxEj0GLwjAUhO/C/ofwhL1pqoci1SiLsOBB&#10;D+oueHw0r2m1eekmUeu/3wiCx2FmvmEWq9624kY+NI4VTMYZCOLS6YaNgp/j92gGIkRkja1jUvCg&#10;AKvlx2CBhXZ33tPtEI1IEA4FKqhj7AopQ1mTxTB2HXHyKuctxiS9kdrjPcFtK6dZlkuLDaeFGjta&#10;11ReDler4G9nzrizHGbGVJX/lY/TdbtW6nPYf81BROrjO/xqb7SCPMvheSYdAb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JMOBwgAAANwAAAAPAAAAAAAAAAAAAAAAAJ8C&#10;AABkcnMvZG93bnJldi54bWxQSwUGAAAAAAQABAD3AAAAjgMAAAAA&#10;">
              <v:imagedata r:id="rId11" o:title=""/>
            </v:shape>
            <v:shape id="Image 607" o:spid="_x0000_s1631" type="#_x0000_t75" style="position:absolute;left:136727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oZhrEAAAA3AAAAA8AAABkcnMvZG93bnJldi54bWxEj8FqwzAQRO+F/oPYQm+NnBzc4EQJIRDI&#10;oTnUbSDHxVrLbq2VIymO/fdVodDjMDNvmPV2tJ0YyIfWsYL5LANBXDndslHw+XF4WYIIEVlj55gU&#10;TBRgu3l8WGOh3Z3faSijEQnCoUAFTYx9IWWoGrIYZq4nTl7tvMWYpDdSe7wnuO3kIstyabHltNBg&#10;T/uGqu/yZhVcT+YLT5bD0pi69mc5XW5ve6Wen8bdCkSkMf6H/9pHrSDPXuH3TDo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oZhrEAAAA3AAAAA8AAAAAAAAAAAAAAAAA&#10;nwIAAGRycy9kb3ducmV2LnhtbFBLBQYAAAAABAAEAPcAAACQAwAAAAA=&#10;">
              <v:imagedata r:id="rId11" o:title=""/>
            </v:shape>
            <v:shape id="Textbox 608" o:spid="_x0000_s1632" type="#_x0000_t202" style="position:absolute;width:140404;height:90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QjMIA&#10;AADcAAAADwAAAGRycy9kb3ducmV2LnhtbERPz2vCMBS+D/Y/hDfwNhN3KFtnKiIOBEFWu8OOb81r&#10;G2xeahO1/vfLYbDjx/d7uZpcL640ButZw2KuQBDX3lhuNXxVH8+vIEJENth7Jg13CrAqHh+WmBt/&#10;45Kux9iKFMIhRw1djEMuZag7chjmfiBOXONHhzHBsZVmxFsKd718USqTDi2nhg4H2nRUn44Xp2H9&#10;zeXWng8/n2VT2qp6U7zPTlrPnqb1O4hIU/wX/7l3RkOm0tp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pCMwgAAANwAAAAPAAAAAAAAAAAAAAAAAJgCAABkcnMvZG93&#10;bnJldi54bWxQSwUGAAAAAAQABAD1AAAAhwMAAAAA&#10;" filled="f" stroked="f">
              <v:textbox inset="0,0,0,0">
                <w:txbxContent>
                  <w:p w:rsidR="001119AC" w:rsidRDefault="001119AC">
                    <w:pPr>
                      <w:spacing w:before="436"/>
                      <w:ind w:right="8"/>
                      <w:jc w:val="center"/>
                      <w:rPr>
                        <w:rFonts w:ascii="Tahoma" w:hAnsi="Tahoma"/>
                        <w:b/>
                        <w:sz w:val="4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44"/>
                      </w:rPr>
                      <w:t>ОСНОВНЫЕ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3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44"/>
                      </w:rPr>
                      <w:t>ПРАВИЛА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4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44"/>
                      </w:rPr>
                      <w:t>ПОВЕДЕНИЯ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3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44"/>
                      </w:rPr>
                      <w:t>ПРИ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4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44"/>
                      </w:rPr>
                      <w:t>ПРОВЕДЕНИИ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3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90"/>
                        <w:sz w:val="44"/>
                      </w:rPr>
                      <w:t>ЭВАКУАЦИИ</w:t>
                    </w:r>
                  </w:p>
                </w:txbxContent>
              </v:textbox>
            </v:shape>
            <w10:anchorlock/>
          </v:group>
        </w:pict>
      </w:r>
    </w:p>
    <w:p w:rsidR="001119AC" w:rsidRDefault="001119AC">
      <w:pPr>
        <w:pStyle w:val="BodyText"/>
        <w:spacing w:before="3"/>
        <w:ind w:left="0"/>
        <w:rPr>
          <w:sz w:val="14"/>
        </w:rPr>
      </w:pPr>
    </w:p>
    <w:p w:rsidR="001119AC" w:rsidRDefault="001119AC">
      <w:pPr>
        <w:pStyle w:val="BodyText"/>
        <w:rPr>
          <w:sz w:val="14"/>
        </w:rPr>
        <w:sectPr w:rsidR="001119AC">
          <w:pgSz w:w="23820" w:h="16840" w:orient="landscape"/>
          <w:pgMar w:top="840" w:right="0" w:bottom="0" w:left="708" w:header="720" w:footer="720" w:gutter="0"/>
          <w:cols w:space="720"/>
        </w:sectPr>
      </w:pPr>
    </w:p>
    <w:p w:rsidR="001119AC" w:rsidRDefault="001119AC">
      <w:pPr>
        <w:pStyle w:val="Heading3"/>
      </w:pPr>
      <w:r>
        <w:rPr>
          <w:color w:val="231F20"/>
          <w:w w:val="90"/>
        </w:rPr>
        <w:t>При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проведении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эвакуации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Вы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2"/>
          <w:w w:val="90"/>
        </w:rPr>
        <w:t>обязаны:</w:t>
      </w:r>
    </w:p>
    <w:p w:rsidR="001119AC" w:rsidRDefault="001119AC">
      <w:pPr>
        <w:pStyle w:val="ListParagraph"/>
        <w:numPr>
          <w:ilvl w:val="1"/>
          <w:numId w:val="2"/>
        </w:numPr>
        <w:tabs>
          <w:tab w:val="left" w:pos="709"/>
        </w:tabs>
        <w:spacing w:before="60" w:line="228" w:lineRule="auto"/>
        <w:ind w:left="709" w:right="38" w:hanging="567"/>
        <w:rPr>
          <w:sz w:val="38"/>
        </w:rPr>
      </w:pPr>
      <w:r>
        <w:rPr>
          <w:color w:val="231F20"/>
          <w:w w:val="90"/>
          <w:sz w:val="38"/>
        </w:rPr>
        <w:t xml:space="preserve">внимательно слушать отданные распоряжения об эвакуации и </w:t>
      </w:r>
      <w:r>
        <w:rPr>
          <w:color w:val="231F20"/>
          <w:w w:val="85"/>
          <w:sz w:val="38"/>
        </w:rPr>
        <w:t xml:space="preserve">объявления, передаваемые через систему оповещения (посыль- </w:t>
      </w:r>
      <w:r>
        <w:rPr>
          <w:color w:val="231F20"/>
          <w:w w:val="90"/>
          <w:sz w:val="38"/>
        </w:rPr>
        <w:t>ных), указания сотрудников охраны и медицинского персонала и неукоснительно им следовать;</w:t>
      </w:r>
    </w:p>
    <w:p w:rsidR="001119AC" w:rsidRDefault="001119AC">
      <w:pPr>
        <w:pStyle w:val="ListParagraph"/>
        <w:numPr>
          <w:ilvl w:val="1"/>
          <w:numId w:val="2"/>
        </w:numPr>
        <w:tabs>
          <w:tab w:val="left" w:pos="709"/>
        </w:tabs>
        <w:spacing w:before="59" w:line="228" w:lineRule="auto"/>
        <w:ind w:left="709" w:right="38" w:hanging="567"/>
        <w:rPr>
          <w:sz w:val="38"/>
        </w:rPr>
      </w:pPr>
      <w:r>
        <w:rPr>
          <w:color w:val="231F20"/>
          <w:spacing w:val="-2"/>
          <w:w w:val="90"/>
          <w:sz w:val="38"/>
        </w:rPr>
        <w:t>взять</w:t>
      </w:r>
      <w:r>
        <w:rPr>
          <w:color w:val="231F20"/>
          <w:spacing w:val="-11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с</w:t>
      </w:r>
      <w:r>
        <w:rPr>
          <w:color w:val="231F20"/>
          <w:spacing w:val="-11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собой,</w:t>
      </w:r>
      <w:r>
        <w:rPr>
          <w:color w:val="231F20"/>
          <w:spacing w:val="-11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документы,</w:t>
      </w:r>
      <w:r>
        <w:rPr>
          <w:color w:val="231F20"/>
          <w:spacing w:val="-11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теплые</w:t>
      </w:r>
      <w:r>
        <w:rPr>
          <w:color w:val="231F20"/>
          <w:spacing w:val="-11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вещи</w:t>
      </w:r>
      <w:r>
        <w:rPr>
          <w:color w:val="231F20"/>
          <w:spacing w:val="-11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и</w:t>
      </w:r>
      <w:r>
        <w:rPr>
          <w:color w:val="231F20"/>
          <w:spacing w:val="-11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немедленно</w:t>
      </w:r>
      <w:r>
        <w:rPr>
          <w:color w:val="231F20"/>
          <w:spacing w:val="-11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уходить</w:t>
      </w:r>
      <w:r>
        <w:rPr>
          <w:color w:val="231F20"/>
          <w:spacing w:val="-11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 xml:space="preserve">в </w:t>
      </w:r>
      <w:r>
        <w:rPr>
          <w:color w:val="231F20"/>
          <w:w w:val="90"/>
          <w:sz w:val="38"/>
        </w:rPr>
        <w:t>том направлении, которое будет указанно;</w:t>
      </w:r>
    </w:p>
    <w:p w:rsidR="001119AC" w:rsidRDefault="001119AC">
      <w:pPr>
        <w:pStyle w:val="ListParagraph"/>
        <w:numPr>
          <w:ilvl w:val="1"/>
          <w:numId w:val="2"/>
        </w:numPr>
        <w:tabs>
          <w:tab w:val="left" w:pos="709"/>
        </w:tabs>
        <w:spacing w:before="115" w:line="228" w:lineRule="auto"/>
        <w:ind w:left="709" w:right="39" w:hanging="567"/>
        <w:rPr>
          <w:sz w:val="38"/>
        </w:rPr>
      </w:pPr>
      <w:r>
        <w:rPr>
          <w:color w:val="231F20"/>
          <w:w w:val="90"/>
          <w:sz w:val="38"/>
        </w:rPr>
        <w:t>при выходе из палаты выключить все осветительные приборы, закрыть краны водопроводной сети, окна и форточки;</w:t>
      </w:r>
    </w:p>
    <w:p w:rsidR="001119AC" w:rsidRDefault="001119AC">
      <w:pPr>
        <w:pStyle w:val="ListParagraph"/>
        <w:numPr>
          <w:ilvl w:val="1"/>
          <w:numId w:val="2"/>
        </w:numPr>
        <w:tabs>
          <w:tab w:val="left" w:pos="709"/>
        </w:tabs>
        <w:spacing w:before="115" w:line="228" w:lineRule="auto"/>
        <w:ind w:left="709" w:right="38" w:hanging="567"/>
        <w:rPr>
          <w:sz w:val="38"/>
        </w:rPr>
      </w:pPr>
      <w:r>
        <w:rPr>
          <w:color w:val="231F20"/>
          <w:w w:val="90"/>
          <w:sz w:val="38"/>
        </w:rPr>
        <w:t>соблюдать</w:t>
      </w:r>
      <w:r>
        <w:rPr>
          <w:color w:val="231F20"/>
          <w:spacing w:val="-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дисциплину</w:t>
      </w:r>
      <w:r>
        <w:rPr>
          <w:color w:val="231F20"/>
          <w:spacing w:val="-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марша</w:t>
      </w:r>
      <w:r>
        <w:rPr>
          <w:color w:val="231F20"/>
          <w:spacing w:val="-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во</w:t>
      </w:r>
      <w:r>
        <w:rPr>
          <w:color w:val="231F20"/>
          <w:spacing w:val="-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время</w:t>
      </w:r>
      <w:r>
        <w:rPr>
          <w:color w:val="231F20"/>
          <w:spacing w:val="-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движения</w:t>
      </w:r>
      <w:r>
        <w:rPr>
          <w:color w:val="231F20"/>
          <w:spacing w:val="-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и</w:t>
      </w:r>
      <w:r>
        <w:rPr>
          <w:color w:val="231F20"/>
          <w:spacing w:val="-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меры</w:t>
      </w:r>
      <w:r>
        <w:rPr>
          <w:color w:val="231F20"/>
          <w:spacing w:val="-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безо- пасности.</w:t>
      </w:r>
      <w:r>
        <w:rPr>
          <w:color w:val="231F20"/>
          <w:spacing w:val="-4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Не</w:t>
      </w:r>
      <w:r>
        <w:rPr>
          <w:color w:val="231F20"/>
          <w:spacing w:val="-4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допускать</w:t>
      </w:r>
      <w:r>
        <w:rPr>
          <w:color w:val="231F20"/>
          <w:spacing w:val="-4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панического</w:t>
      </w:r>
      <w:r>
        <w:rPr>
          <w:color w:val="231F20"/>
          <w:spacing w:val="-4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бегства,</w:t>
      </w:r>
      <w:r>
        <w:rPr>
          <w:color w:val="231F20"/>
          <w:spacing w:val="-4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стихийности;</w:t>
      </w:r>
    </w:p>
    <w:p w:rsidR="001119AC" w:rsidRDefault="001119AC">
      <w:pPr>
        <w:pStyle w:val="ListParagraph"/>
        <w:numPr>
          <w:ilvl w:val="1"/>
          <w:numId w:val="2"/>
        </w:numPr>
        <w:tabs>
          <w:tab w:val="left" w:pos="708"/>
        </w:tabs>
        <w:spacing w:before="98"/>
        <w:ind w:left="708" w:hanging="566"/>
        <w:rPr>
          <w:sz w:val="38"/>
        </w:rPr>
      </w:pPr>
      <w:r>
        <w:rPr>
          <w:color w:val="231F20"/>
          <w:w w:val="90"/>
          <w:sz w:val="38"/>
        </w:rPr>
        <w:t>при</w:t>
      </w:r>
      <w:r>
        <w:rPr>
          <w:color w:val="231F20"/>
          <w:spacing w:val="-9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эвакуации</w:t>
      </w:r>
      <w:r>
        <w:rPr>
          <w:color w:val="231F20"/>
          <w:spacing w:val="-9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оказывать</w:t>
      </w:r>
      <w:r>
        <w:rPr>
          <w:color w:val="231F20"/>
          <w:spacing w:val="-9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друг</w:t>
      </w:r>
      <w:r>
        <w:rPr>
          <w:color w:val="231F20"/>
          <w:spacing w:val="-8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другу</w:t>
      </w:r>
      <w:r>
        <w:rPr>
          <w:color w:val="231F20"/>
          <w:spacing w:val="-9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помощь.</w:t>
      </w:r>
    </w:p>
    <w:p w:rsidR="001119AC" w:rsidRDefault="001119AC">
      <w:pPr>
        <w:pStyle w:val="ListParagraph"/>
        <w:numPr>
          <w:ilvl w:val="0"/>
          <w:numId w:val="1"/>
        </w:numPr>
        <w:tabs>
          <w:tab w:val="left" w:pos="709"/>
        </w:tabs>
        <w:spacing w:before="223" w:line="228" w:lineRule="auto"/>
        <w:ind w:right="38"/>
        <w:rPr>
          <w:sz w:val="38"/>
        </w:rPr>
      </w:pPr>
      <w:r>
        <w:rPr>
          <w:noProof/>
          <w:lang w:eastAsia="ru-RU"/>
        </w:rPr>
        <w:pict>
          <v:group id="Group 609" o:spid="_x0000_s1633" style="position:absolute;left:0;text-align:left;margin-left:369.85pt;margin-top:63.2pt;width:820.75pt;height:373.8pt;z-index:-251626496;mso-wrap-distance-left:0;mso-wrap-distance-right:0;mso-position-horizontal-relative:page" coordsize="104235,47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">
            <v:shape id="Image 610" o:spid="_x0000_s1634" type="#_x0000_t75" style="position:absolute;width:104229;height:474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4WK3BAAAA3AAAAA8AAABkcnMvZG93bnJldi54bWxET02LwjAQvQv7H8IseNPUoqLVKKIsCK4H&#10;qxdvQzOm3W0mpclq/ffmsODx8b6X687W4k6trxwrGA0TEMSF0xUbBZfz12AGwgdkjbVjUvAkD+vV&#10;R2+JmXYPPtE9D0bEEPYZKihDaDIpfVGSRT90DXHkbq61GCJsjdQtPmK4rWWaJFNpseLYUGJD25KK&#10;3/zPKhgf7caYVP/43Xc658PlapPJRKn+Z7dZgAjUhbf4373XCqajOD+eiUdA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4WK3BAAAA3AAAAA8AAAAAAAAAAAAAAAAAnwIA&#10;AGRycy9kb3ducmV2LnhtbFBLBQYAAAAABAAEAPcAAACNAwAAAAA=&#10;">
              <v:imagedata r:id="rId168" o:title=""/>
            </v:shape>
            <v:shape id="Image 611" o:spid="_x0000_s1635" type="#_x0000_t75" style="position:absolute;left:34158;top:22495;width:24486;height: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jqtnFAAAA3AAAAA8AAABkcnMvZG93bnJldi54bWxEj0FrwkAUhO+C/2F5Qm+6SZHERlfR2oLQ&#10;g5gW6vGRfSbB7NuQ3Wr8925B8DjMzDfMYtWbRlyoc7VlBfEkAkFcWF1zqeDn+3M8A+E8ssbGMim4&#10;kYPVcjhYYKbtlQ90yX0pAoRdhgoq79tMSldUZNBNbEscvJPtDPogu1LqDq8Bbhr5GkWJNFhzWKiw&#10;pfeKinP+ZxRsdJrvZ9tc/n58Td+OpyT151uq1MuoX89BeOr9M/xo77SCJI7h/0w4AnJ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46rZxQAAANwAAAAPAAAAAAAAAAAAAAAA&#10;AJ8CAABkcnMvZG93bnJldi54bWxQSwUGAAAAAAQABAD3AAAAkQMAAAAA&#10;">
              <v:imagedata r:id="rId169" o:title=""/>
            </v:shape>
            <v:shape id="Image 612" o:spid="_x0000_s1636" type="#_x0000_t75" style="position:absolute;left:38809;top:22495;width:15144;height:82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SBrzFAAAA3AAAAA8AAABkcnMvZG93bnJldi54bWxEj0FrAjEUhO8F/0N4greaXQ+2rEZRseKp&#10;0K0UentuXjdbNy9LkurqrzeFQo/DzHzDzJe9bcWZfGgcK8jHGQjiyumGawWH95fHZxAhImtsHZOC&#10;KwVYLgYPcyy0u/AbnctYiwThUKACE2NXSBkqQxbD2HXEyfty3mJM0tdSe7wkuG3lJMum0mLDacFg&#10;RxtD1an8sQrazlRufdx+vn5syoPxu1v+VH8rNRr2qxmISH38D/+191rBNJ/A75l0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kga8xQAAANwAAAAPAAAAAAAAAAAAAAAA&#10;AJ8CAABkcnMvZG93bnJldi54bWxQSwUGAAAAAAQABAD3AAAAkQMAAAAA&#10;">
              <v:imagedata r:id="rId170" o:title=""/>
            </v:shape>
            <v:shape id="Image 613" o:spid="_x0000_s1637" type="#_x0000_t75" style="position:absolute;left:40063;top:20695;width:12637;height:69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eVl7EAAAA3AAAAA8AAABkcnMvZG93bnJldi54bWxEj9FKAzEURN8F/yFcwTebrcpStk2LFYRS&#10;EHTbD7hsbncXNzdpEpvo1xtB8HGYmTPMapPNJC7kw2hZwXxWgSDurB65V3A8vNwtQISIrHGyTAq+&#10;KMBmfX21wkbbxO90aWMvCoRDgwqGGF0jZegGMhhm1hEX72S9wVik76X2mArcTPK+qmppcOSyMKCj&#10;54G6j/bTKHCv6TGfjvv83ab05nb+HLf7Wqnbm/y0BBEpx//wX3unFdTzB/g9U46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eVl7EAAAA3AAAAA8AAAAAAAAAAAAAAAAA&#10;nwIAAGRycy9kb3ducmV2LnhtbFBLBQYAAAAABAAEAPcAAACQAwAAAAA=&#10;">
              <v:imagedata r:id="rId171" o:title=""/>
            </v:shape>
            <v:shape id="Graphic 614" o:spid="_x0000_s1638" style="position:absolute;left:36781;top:28702;width:2909;height:2908;visibility:visible;mso-wrap-style:square;v-text-anchor:top" coordsize="290830,290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apxsUA&#10;AADcAAAADwAAAGRycy9kb3ducmV2LnhtbESPQWvCQBSE7wX/w/IEL6VuYovY6CoqaAue1NLzS/aZ&#10;RLNvQ3ajsb++Wyh4HGbmG2a26EwlrtS40rKCeBiBIM6sLjlX8HXcvExAOI+ssbJMCu7kYDHvPc0w&#10;0fbGe7oefC4ChF2CCgrv60RKlxVk0A1tTRy8k20M+iCbXOoGbwFuKjmKorE0WHJYKLCmdUHZ5dAa&#10;Bad7mwbGd3vevu9WH89p/JO+xkoN+t1yCsJT5x/h//anVjCO3+DvTD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qnGxQAAANwAAAAPAAAAAAAAAAAAAAAAAJgCAABkcnMv&#10;ZG93bnJldi54bWxQSwUGAAAAAAQABAD1AAAAigMAAAAA&#10;" path="m145148,l99280,7401,59436,28010,28012,59436,7402,99288,,145173r7402,45867l28012,230880r31424,31421l99280,282908r45868,7401l191027,282908r39848,-20607l262299,230880r20609,-39840l290309,145173,282908,99288,262299,59436,230875,28010,191027,7401,145148,xe" fillcolor="#3d3b3d" stroked="f">
              <v:path arrowok="t"/>
            </v:shape>
            <v:shape id="Graphic 615" o:spid="_x0000_s1639" style="position:absolute;left:36781;top:28702;width:2909;height:2908;visibility:visible;mso-wrap-style:square;v-text-anchor:top" coordsize="290830,290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pJisYA&#10;AADcAAAADwAAAGRycy9kb3ducmV2LnhtbESPQWvCQBSE74X+h+UVequbFBpC6iolVBEvEpvS6zP7&#10;TEKzb0N2NdFf7xYKHoeZ+YaZLyfTiTMNrrWsIJ5FIIgrq1uuFZRfq5cUhPPIGjvLpOBCDpaLx4c5&#10;ZtqOXNB572sRIOwyVNB432dSuqohg25me+LgHe1g0Ac51FIPOAa46eRrFCXSYMthocGe8oaq3/3J&#10;KNh+r9vkOhYr3ObpYfP5Uya7LlLq+Wn6eAfhafL38H97oxUk8Rv8nQ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pJisYAAADcAAAADwAAAAAAAAAAAAAAAACYAgAAZHJz&#10;L2Rvd25yZXYueG1sUEsFBgAAAAAEAAQA9QAAAIsDAAAAAA==&#10;" path="m145148,l99280,7401,59436,28010,28012,59436,7402,99288,,145173r7402,45867l28012,230880r31424,31421l99280,282908r45868,7401l191027,282908r39848,-20607l262299,230880r20609,-39840l290309,145173,282908,99288,262299,59436,230875,28010,191027,7401,145148,xe" fillcolor="#6c5c54" stroked="f">
              <v:path arrowok="t"/>
            </v:shape>
            <v:shape id="Image 616" o:spid="_x0000_s1640" type="#_x0000_t75" style="position:absolute;left:36987;top:28908;width:2492;height:24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nRwfFAAAA3AAAAA8AAABkcnMvZG93bnJldi54bWxEj81qwzAQhO+FvIPYQG+NbNM6wYlijEMh&#10;Lc0hPw+wWBvbxFoZS3Wct68KhR6HmfmG2eST6cRIg2stK4gXEQjiyuqWawWX8/vLCoTzyBo7y6Tg&#10;QQ7y7expg5m2dz7SePK1CBB2GSpovO8zKV3VkEG3sD1x8K52MOiDHGqpB7wHuOlkEkWpNNhyWGiw&#10;p7Kh6nb6NgrwjVbJ4fiJfncov8rl+PrRF1ap5/lUrEF4mvx/+K+91wrSOIXfM+EI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Z0cHxQAAANwAAAAPAAAAAAAAAAAAAAAA&#10;AJ8CAABkcnMvZG93bnJldi54bWxQSwUGAAAAAAQABAD3AAAAkQMAAAAA&#10;">
              <v:imagedata r:id="rId172" o:title=""/>
            </v:shape>
            <v:shape id="Graphic 617" o:spid="_x0000_s1641" style="position:absolute;left:36694;top:28582;width:3080;height:1410;visibility:visible;mso-wrap-style:square;v-text-anchor:top" coordsize="307975,14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jIJcUA&#10;AADcAAAADwAAAGRycy9kb3ducmV2LnhtbESPQWvCQBSE74X+h+UJvdVNUkkluoZSKpFCD1rR6yP7&#10;TILZtyG7JvHfdwuFHoeZ+YZZ55NpxUC9aywriOcRCOLS6oYrBcfv7fMShPPIGlvLpOBODvLN48Ma&#10;M21H3tNw8JUIEHYZKqi97zIpXVmTQTe3HXHwLrY36IPsK6l7HAPctDKJolQabDgs1NjRe03l9XAz&#10;Ck6LlyItz6b4urSfyUe3q4ozj0o9zaa3FQhPk/8P/7V3WkEav8L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MglxQAAANwAAAAPAAAAAAAAAAAAAAAAAJgCAABkcnMv&#10;ZG93bnJldi54bWxQSwUGAAAAAAQABAD1AAAAigMAAAAA&#10;" path="m153873,l106417,7123,64960,27004,31844,57404,9410,96087,,140817r9423,l20606,99326,42552,63695,73350,35854,111094,17734r42779,-6470l196678,17734r37750,18120l265226,63695r21943,35631l298361,140817r9436,l298393,96087,275962,57404,242840,27004,201364,7123,153873,xe" stroked="f">
              <v:path arrowok="t"/>
            </v:shape>
            <v:shape id="Graphic 618" o:spid="_x0000_s1642" style="position:absolute;left:53480;top:28702;width:2908;height:2908;visibility:visible;mso-wrap-style:square;v-text-anchor:top" coordsize="290830,290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jw8YA&#10;AADcAAAADwAAAGRycy9kb3ducmV2LnhtbESPwWrCQBCG74W+wzIFL0U3aUFqdJW2UFvwpBXPk+yY&#10;xGZnQ3ajsU/vHAo9Dv/838y3WA2uUWfqQu3ZQDpJQBEX3tZcGth/f4xfQIWIbLHxTAauFGC1vL9b&#10;YGb9hbd03sVSCYRDhgaqGNtM61BU5DBMfEss2dF3DqOMXalthxeBu0Y/JclUO6xZLlTY0ntFxc+u&#10;dwaO1z4XxqE/rWebt8/HPP3Nn1NjRg/D6xxUpCH+L/+1v6yBaSrfioyIgF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ujw8YAAADcAAAADwAAAAAAAAAAAAAAAACYAgAAZHJz&#10;L2Rvd25yZXYueG1sUEsFBgAAAAAEAAQA9QAAAIsDAAAAAA==&#10;" path="m145148,l99270,7401,59425,28010,28005,59436,7399,99288,,145173r7399,45867l28005,230880r31420,31421l99270,282908r45878,7401l191021,282908r39844,-20607l262287,230880r20608,-39840l290296,145173,282895,99288,262287,59436,230865,28010,191021,7401,145148,xe" fillcolor="#3d3b3d" stroked="f">
              <v:path arrowok="t"/>
            </v:shape>
            <v:shape id="Graphic 619" o:spid="_x0000_s1643" style="position:absolute;left:53480;top:28702;width:2908;height:2908;visibility:visible;mso-wrap-style:square;v-text-anchor:top" coordsize="290830,290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Dj8QA&#10;AADcAAAADwAAAGRycy9kb3ducmV2LnhtbESPQYvCMBSE74L/ITxhb5rqoWjXKIuoiBfR7bLXZ/Ns&#10;yzYvpYm26683guBxmJlvmPmyM5W4UeNKywrGowgEcWZ1ybmC9HsznIJwHlljZZkU/JOD5aLfm2Oi&#10;bctHup18LgKEXYIKCu/rREqXFWTQjWxNHLyLbQz6IJtc6gbbADeVnERRLA2WHBYKrGlVUPZ3uhoF&#10;+59tGd/b4wb3q+l5t/5N40MVKfUx6L4+QXjq/Dv8au+0gng8g+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3Q4/EAAAA3AAAAA8AAAAAAAAAAAAAAAAAmAIAAGRycy9k&#10;b3ducmV2LnhtbFBLBQYAAAAABAAEAPUAAACJAwAAAAA=&#10;" path="m145148,l99270,7401,59425,28010,28005,59436,7399,99288,,145173r7399,45867l28005,230880r31420,31421l99270,282908r45878,7401l191021,282908r39844,-20607l262287,230880r20608,-39840l290296,145173,282895,99288,262287,59436,230865,28010,191021,7401,145148,xe" fillcolor="#6c5c54" stroked="f">
              <v:path arrowok="t"/>
            </v:shape>
            <v:shape id="Image 620" o:spid="_x0000_s1644" type="#_x0000_t75" style="position:absolute;left:53686;top:28908;width:2491;height:24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UOwDDAAAA3AAAAA8AAABkcnMvZG93bnJldi54bWxET7tqwzAU3Qv5B3EDXUotN4MTXMshBFq6&#10;NOA8cMeLdWsbW1fCUhP376Oh0PFw3sV2NqO40uR7ywpekhQEcWN1z62C8+nteQPCB2SNo2VS8Ese&#10;tuXiocBc2xtXdD2GVsQQ9jkq6EJwuZS+6cigT6wjjty3nQyGCKdW6glvMdyMcpWmmTTYc2zo0NG+&#10;o2Y4/hgFtd8Ml/endH1w9ddlXQftqvlTqcflvHsFEWgO/+I/94dWkK3i/HgmHgFZ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Q7AMMAAADcAAAADwAAAAAAAAAAAAAAAACf&#10;AgAAZHJzL2Rvd25yZXYueG1sUEsFBgAAAAAEAAQA9wAAAI8DAAAAAA==&#10;">
              <v:imagedata r:id="rId173" o:title=""/>
            </v:shape>
            <v:shape id="Graphic 621" o:spid="_x0000_s1645" style="position:absolute;left:53392;top:28582;width:3080;height:1410;visibility:visible;mso-wrap-style:square;v-text-anchor:top" coordsize="307975,14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/d8QA&#10;AADcAAAADwAAAGRycy9kb3ducmV2LnhtbESPQYvCMBSE74L/ITxhb5papUg1isgulQUPq6LXR/Ns&#10;i81LaaLt/vuNIOxxmJlvmNWmN7V4UusqywqmkwgEcW51xYWC8+lrvADhPLLG2jIp+CUHm/VwsMJU&#10;245/6Hn0hQgQdikqKL1vUildXpJBN7ENcfButjXog2wLqVvsAtzUMo6iRBqsOCyU2NCupPx+fBgF&#10;l/ksS/KryQ63+jv+bPZFduVOqY9Rv12C8NT7//C7vdcKkngKrz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hP3fEAAAA3AAAAA8AAAAAAAAAAAAAAAAAmAIAAGRycy9k&#10;b3ducmV2LnhtbFBLBQYAAAAABAAEAPUAAACJAwAAAAA=&#10;" path="m153898,l106425,7123,64960,27004,31842,57404,9409,96087,,140817r9423,l20607,99326,42553,63695,73356,35854,111107,17734r42791,-6470l196690,17734r37741,18120l265224,63695r21947,35631l298373,140817r9436,l298395,96087,275960,57404,242842,27004,201376,7123,153898,xe" stroked="f">
              <v:path arrowok="t"/>
            </v:shape>
            <v:shape id="Image 622" o:spid="_x0000_s1646" type="#_x0000_t75" style="position:absolute;left:37156;top:28092;width:1955;height:4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jH0bFAAAA3AAAAA8AAABkcnMvZG93bnJldi54bWxEj0trwzAQhO+F/AexgVxKItsHNzhRQgkt&#10;Kb7l0UJui7WxTa2VseRH/31VCPQ4zMw3zHY/mUYM1LnasoJ4FYEgLqyuuVRwvbwv1yCcR9bYWCYF&#10;P+Rgv5s9bTHTduQTDWdfigBhl6GCyvs2k9IVFRl0K9sSB+9uO4M+yK6UusMxwE0jkyhKpcGaw0KF&#10;LR0qKr7PvVHQmByPb8a9DLc4/xo/ezrI6VmpxXx63YDwNPn/8KP9oRWkSQJ/Z8IRkL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ox9GxQAAANwAAAAPAAAAAAAAAAAAAAAA&#10;AJ8CAABkcnMvZG93bnJldi54bWxQSwUGAAAAAAQABAD3AAAAkQMAAAAA&#10;">
              <v:imagedata r:id="rId174" o:title=""/>
            </v:shape>
            <v:shape id="Image 623" o:spid="_x0000_s1647" type="#_x0000_t75" style="position:absolute;left:53593;top:28092;width:1955;height:4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E8N3GAAAA3AAAAA8AAABkcnMvZG93bnJldi54bWxEj0FrwkAUhO8F/8PyBG91EwNio6tISkEQ&#10;D2p76O2ZfU1Cs29jdo3RX+8KhR6HmfmGWax6U4uOWldZVhCPIxDEudUVFwo+jx+vMxDOI2usLZOC&#10;GzlYLQcvC0y1vfKeuoMvRICwS1FB6X2TSunykgy6sW2Ig/djW4M+yLaQusVrgJtaTqJoKg1WHBZK&#10;bCgrKf89XIyCLp7dkzjPsvdzcvvGL3d6u++2So2G/XoOwlPv/8N/7Y1WMJ0k8DwTjoBcP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sTw3cYAAADcAAAADwAAAAAAAAAAAAAA&#10;AACfAgAAZHJzL2Rvd25yZXYueG1sUEsFBgAAAAAEAAQA9wAAAJIDAAAAAA==&#10;">
              <v:imagedata r:id="rId175" o:title=""/>
            </v:shape>
            <v:shape id="Image 624" o:spid="_x0000_s1648" type="#_x0000_t75" style="position:absolute;left:55443;top:21654;width:2412;height:15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1oQ7EAAAA3AAAAA8AAABkcnMvZG93bnJldi54bWxEj0Frg0AUhO+F/oflFXpr1oQaoskaiiXQ&#10;U0DjoceH+6qi+1bcbdR/3y0Uehxm5hvmdF7MIO40uc6ygu0mAkFcW91xo6C6XV4OIJxH1jhYJgUr&#10;OThnjw8nTLWduaB76RsRIOxSVNB6P6ZSurolg25jR+LgfdnJoA9yaqSecA5wM8hdFO2lwY7DQosj&#10;5S3VffltFGCSX5PPnuI1zhOcq0shr++LUs9Py9sRhKfF/4f/2h9awX73Cr9nwhGQ2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1oQ7EAAAA3AAAAA8AAAAAAAAAAAAAAAAA&#10;nwIAAGRycy9kb3ducmV2LnhtbFBLBQYAAAAABAAEAPcAAACQAwAAAAA=&#10;">
              <v:imagedata r:id="rId176" o:title=""/>
            </v:shape>
            <v:shape id="Graphic 625" o:spid="_x0000_s1649" style="position:absolute;left:57234;top:16607;width:5404;height:5867;visibility:visible;mso-wrap-style:square;v-text-anchor:top" coordsize="540385,586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8zs8UA&#10;AADcAAAADwAAAGRycy9kb3ducmV2LnhtbESPQWsCMRSE7wX/Q3iFXoomFbvI1igiCgWh4CpIb4/N&#10;c7N087LdRF3/vSkUPA4z8w0zW/SuERfqQu1Zw9tIgSAuvam50nDYb4ZTECEiG2w8k4YbBVjMB08z&#10;zI2/8o4uRaxEgnDIUYONsc2lDKUlh2HkW+LknXznMCbZVdJ0eE1w18ixUpl0WHNasNjSylL5U5yd&#10;ht/v0+sk+1Jyp1Z2fdy2akrFWuuX5375ASJSHx/h//an0ZCN3+HvTD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7zOzxQAAANwAAAAPAAAAAAAAAAAAAAAAAJgCAABkcnMv&#10;ZG93bnJldi54bWxQSwUGAAAAAAQABAD1AAAAigMAAAAA&#10;" path="m539978,39471l520725,23177,475437,10452,417512,,386016,6540,369963,39052r-11582,67526l342595,155905,274256,357822,,499186r44970,87249l267677,471652r83465,-44297l323469,390702r15163,6820l361518,406869,460324,223862r6172,-9309l481393,190881r18123,-31573l515404,126238,536956,70205r3022,-30734xe" fillcolor="#e5e8e8" stroked="f">
              <v:path arrowok="t"/>
            </v:shape>
            <v:shape id="Image 626" o:spid="_x0000_s1650" type="#_x0000_t75" style="position:absolute;left:59909;top:20022;width:993;height:9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FQ1PGAAAA3AAAAA8AAABkcnMvZG93bnJldi54bWxEj0FrwkAUhO9C/8PyCr2ZTWwJJXWVUiiI&#10;h0KjEHp7zT6T2OzbmF2T+O+7guBxmJlvmOV6Mq0YqHeNZQVJFIMgLq1uuFKw333OX0E4j6yxtUwK&#10;LuRgvXqYLTHTduRvGnJfiQBhl6GC2vsuk9KVNRl0ke2Ig3ewvUEfZF9J3eMY4KaVizhOpcGGw0KN&#10;HX3UVP7lZ6OgSH6P5/IrPiU/BtPL1j+/5KdCqafH6f0NhKfJ38O39kYrSBcpXM+EIyB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gVDU8YAAADcAAAADwAAAAAAAAAAAAAA&#10;AACfAgAAZHJzL2Rvd25yZXYueG1sUEsFBgAAAAAEAAQA9wAAAJIDAAAAAA==&#10;">
              <v:imagedata r:id="rId177" o:title=""/>
            </v:shape>
            <v:shape id="Image 627" o:spid="_x0000_s1651" type="#_x0000_t75" style="position:absolute;left:37210;top:12073;width:10284;height:207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mrmnFAAAA3AAAAA8AAABkcnMvZG93bnJldi54bWxEj0FrAjEUhO8F/0N4BS+lZvWgZTVKFSql&#10;h0LX/oDXzXOzuHlZkldd/fVNodDjMDPfMKvN4Dt1ppjawAamkwIUcR1sy42Bz8PL4xOoJMgWu8Bk&#10;4EoJNuvR3QpLGy78QedKGpUhnEo04ET6UutUO/KYJqEnzt4xRI+SZWy0jXjJcN/pWVHMtceW84LD&#10;nnaO6lP17Q3ctp7l623x/nB03d7FW7WbytWY8f3wvAQlNMh/+K/9ag3MZwv4PZOPgF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pq5pxQAAANwAAAAPAAAAAAAAAAAAAAAA&#10;AJ8CAABkcnMvZG93bnJldi54bWxQSwUGAAAAAAQABAD3AAAAkQMAAAAA&#10;">
              <v:imagedata r:id="rId178" o:title=""/>
            </v:shape>
            <v:shape id="Image 628" o:spid="_x0000_s1652" type="#_x0000_t75" style="position:absolute;left:74259;top:12998;width:1483;height:14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VTHvAAAAA3AAAAA8AAABkcnMvZG93bnJldi54bWxET82KwjAQvgu+Qxhhb5q2hyJdo4ii7mER&#10;1D7AbDPbdG0mpYnafXtzEDx+fP+L1WBbcafeN44VpLMEBHHldMO1gvKym85B+ICssXVMCv7Jw2o5&#10;Hi2w0O7BJ7qfQy1iCPsCFZgQukJKXxmy6GeuI47cr+sthgj7WuoeHzHctjJLklxabDg2GOxoY6i6&#10;nm9WQXttjnu93jL9pHl6+C7tH5lMqY/JsP4EEWgIb/HL/aUV5FlcG8/EIyC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1VMe8AAAADcAAAADwAAAAAAAAAAAAAAAACfAgAA&#10;ZHJzL2Rvd25yZXYueG1sUEsFBgAAAAAEAAQA9wAAAIwDAAAAAA==&#10;">
              <v:imagedata r:id="rId125" o:title=""/>
            </v:shape>
            <v:shape id="Image 629" o:spid="_x0000_s1653" type="#_x0000_t75" style="position:absolute;left:78928;top:12998;width:1483;height:14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BeXLGAAAA3AAAAA8AAABkcnMvZG93bnJldi54bWxEj0tvwjAQhO+V+A/WIvVWnHKISsAgioTa&#10;U1Ue4nFbxUsSiNdu7ELg1+NKlTiOZuYbzWjSmlqcqfGVZQWvvQQEcW51xYWC9Wr+8gbCB2SNtWVS&#10;cCUPk3HnaYSZthde0HkZChEh7DNUUIbgMil9XpJB37OOOHoH2xgMUTaF1A1eItzUsp8kqTRYcVwo&#10;0dGspPy0/DUKbhuX/nyv3Nrs/PXdfRAd99svpZ677XQIIlAbHuH/9qdWkPYH8HcmHgE5v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oF5csYAAADcAAAADwAAAAAAAAAAAAAA&#10;AACfAgAAZHJzL2Rvd25yZXYueG1sUEsFBgAAAAAEAAQA9wAAAJIDAAAAAA==&#10;">
              <v:imagedata r:id="rId126" o:title=""/>
            </v:shape>
            <v:shape id="Image 630" o:spid="_x0000_s1654" type="#_x0000_t75" style="position:absolute;left:83598;top:12998;width:1482;height:14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61qDBAAAA3AAAAA8AAABkcnMvZG93bnJldi54bWxET91qwjAUvhd8h3AE72xaB2V0RpGJmxdD&#10;mOsDnDVnTWdzUpJM69ubi4GXH9//ajPaXlzIh86xgiLLQRA3TnfcKqi/9otnECEia+wdk4IbBdis&#10;p5MVVtpd+ZMup9iKFMKhQgUmxqGSMjSGLIbMDcSJ+3HeYkzQt1J7vKZw28tlnpfSYsepweBAr4aa&#10;8+nPKujP3fFNb3dM30VZvH/U9pfMUqn5bNy+gIg0xof4333QCsqnND+dSUdAr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61qDBAAAA3AAAAA8AAAAAAAAAAAAAAAAAnwIA&#10;AGRycy9kb3ducmV2LnhtbFBLBQYAAAAABAAEAPcAAACNAwAAAAA=&#10;">
              <v:imagedata r:id="rId125" o:title=""/>
            </v:shape>
            <v:shape id="Image 631" o:spid="_x0000_s1655" type="#_x0000_t75" style="position:absolute;left:88267;top:12998;width:1483;height:14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u46nFAAAA3AAAAA8AAABkcnMvZG93bnJldi54bWxEj0FrwkAUhO9C/8PyBG9mY4VQUlephaKn&#10;0qq0entkX5No9u2aXTX213cFocdhZr5hJrPONOJMra8tKxglKQjiwuqaSwWb9dvwCYQPyBoby6Tg&#10;Sh5m04feBHNtL/xJ51UoRYSwz1FBFYLLpfRFRQZ9Yh1x9H5sazBE2ZZSt3iJcNPIxzTNpMGa40KF&#10;jl4rKg6rk1Hw++Wy48fabczWX+duQbTffb8rNeh3L88gAnXhP3xvL7WCbDyC25l4BOT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LuOpxQAAANwAAAAPAAAAAAAAAAAAAAAA&#10;AJ8CAABkcnMvZG93bnJldi54bWxQSwUGAAAAAAQABAD3AAAAkQMAAAAA&#10;">
              <v:imagedata r:id="rId126" o:title=""/>
            </v:shape>
            <v:shape id="Image 632" o:spid="_x0000_s1656" type="#_x0000_t75" style="position:absolute;left:74259;top:17034;width:1483;height:14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k7UzEAAAA3AAAAA8AAABkcnMvZG93bnJldi54bWxEj81qwzAQhO+BvoPYQG6JbAdMcCyHkNKm&#10;h1LIzwNsrK3lxloZS0nct68KhR6HmfmGKTej7cSdBt86VpAuEhDEtdMtNwrOp5f5CoQPyBo7x6Tg&#10;mzxsqqdJiYV2Dz7Q/RgaESHsC1RgQugLKX1tyKJfuJ44ep9usBiiHBqpB3xEuO1kliS5tNhyXDDY&#10;085QfT3erILu2n686u0z0yXN0/372X6RyZSaTcftGkSgMfyH/9pvWkG+zOD3TDwCsv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k7UzEAAAA3AAAAA8AAAAAAAAAAAAAAAAA&#10;nwIAAGRycy9kb3ducmV2LnhtbFBLBQYAAAAABAAEAPcAAACQAwAAAAA=&#10;">
              <v:imagedata r:id="rId125" o:title=""/>
            </v:shape>
            <v:shape id="Image 633" o:spid="_x0000_s1657" type="#_x0000_t75" style="position:absolute;left:78928;top:17034;width:1483;height:14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w2EXFAAAA3AAAAA8AAABkcnMvZG93bnJldi54bWxEj0FrAjEUhO8F/0N4greaVWEpq1FUED2V&#10;VqXq7bF57m67eYmbqGt/fVMo9DjMzDfMZNaaWtyo8ZVlBYN+AoI4t7riQsF+t3p+AeEDssbaMil4&#10;kIfZtPM0wUzbO7/TbRsKESHsM1RQhuAyKX1ekkHft444emfbGAxRNoXUDd4j3NRymCSpNFhxXCjR&#10;0bKk/Gt7NQq+P1x6edu5vTn6x8KtiT5Ph1elet12PgYRqA3/4b/2RitIRyP4PROPgJ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sNhFxQAAANwAAAAPAAAAAAAAAAAAAAAA&#10;AJ8CAABkcnMvZG93bnJldi54bWxQSwUGAAAAAAQABAD3AAAAkQMAAAAA&#10;">
              <v:imagedata r:id="rId126" o:title=""/>
            </v:shape>
            <v:shape id="Image 634" o:spid="_x0000_s1658" type="#_x0000_t75" style="position:absolute;left:83598;top:17034;width:1482;height:14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B0KPEAAAA3AAAAA8AAABkcnMvZG93bnJldi54bWxEj91qwkAUhO+FvsNyCt7pJiqhRFeRij8X&#10;Raj1AU6zx2xq9mzIrhrfvisIXg4z8w0zW3S2FldqfeVYQTpMQBAXTldcKjj+rAcfIHxA1lg7JgV3&#10;8rCYv/VmmGt342+6HkIpIoR9jgpMCE0upS8MWfRD1xBH7+RaiyHKtpS6xVuE21qOkiSTFiuOCwYb&#10;+jRUnA8Xq6A+V/uNXq6YftMs3X4d7R+ZkVL99245BRGoC6/ws73TCrLxBB5n4hG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B0KPEAAAA3AAAAA8AAAAAAAAAAAAAAAAA&#10;nwIAAGRycy9kb3ducmV2LnhtbFBLBQYAAAAABAAEAPcAAACQAwAAAAA=&#10;">
              <v:imagedata r:id="rId125" o:title=""/>
            </v:shape>
            <v:shape id="Image 635" o:spid="_x0000_s1659" type="#_x0000_t75" style="position:absolute;left:88267;top:17034;width:1483;height:14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V5arGAAAA3AAAAA8AAABkcnMvZG93bnJldi54bWxEj0FrAjEUhO9C/0N4BW+abcWlrEapQqkn&#10;sSpqb4/N6+62m5d0E3XtrzeC0OMwM98w42lranGixleWFTz1ExDEudUVFwq2m7feCwgfkDXWlknB&#10;hTxMJw+dMWbanvmDTutQiAhhn6GCMgSXSenzkgz6vnXE0fuyjcEQZVNI3eA5wk0tn5MklQYrjgsl&#10;OpqXlP+sj0bB386lv6uN25qDv8zcO9H3536pVPexfR2BCNSG//C9vdAK0sEQbmfiEZC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hXlqsYAAADcAAAADwAAAAAAAAAAAAAA&#10;AACfAgAAZHJzL2Rvd25yZXYueG1sUEsFBgAAAAAEAAQA9wAAAJIDAAAAAA==&#10;">
              <v:imagedata r:id="rId126" o:title=""/>
            </v:shape>
            <v:shape id="Image 636" o:spid="_x0000_s1660" type="#_x0000_t75" style="position:absolute;left:74259;top:21069;width:1483;height:14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f60/CAAAA3AAAAA8AAABkcnMvZG93bnJldi54bWxEj9GKwjAURN8X/IdwBd/WtAplqUYRZVcf&#10;FmHVD7g216ba3JQmav37jSD4OMzMGWY672wtbtT6yrGCdJiAIC6crrhUcNh/f36B8AFZY+2YFDzI&#10;w3zW+5hirt2d/+i2C6WIEPY5KjAhNLmUvjBk0Q9dQxy9k2sthijbUuoW7xFuazlKkkxarDguGGxo&#10;aai47K5WQX2ptj96sWI6plm6/j3YM5mRUoN+t5iACNSFd/jV3mgF2TiD55l4BOTs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X+tPwgAAANwAAAAPAAAAAAAAAAAAAAAAAJ8C&#10;AABkcnMvZG93bnJldi54bWxQSwUGAAAAAAQABAD3AAAAjgMAAAAA&#10;">
              <v:imagedata r:id="rId125" o:title=""/>
            </v:shape>
            <v:shape id="Image 637" o:spid="_x0000_s1661" type="#_x0000_t75" style="position:absolute;left:78928;top:21069;width:1483;height:14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L3kbGAAAA3AAAAA8AAABkcnMvZG93bnJldi54bWxEj0FrAjEUhO+F/ofwhN5qVgtb2RpFBakn&#10;sSptvT02z921m5d0E3XtrzcFweMwM98ww3FranGixleWFfS6CQji3OqKCwXbzfx5AMIHZI21ZVJw&#10;IQ/j0ePDEDNtz/xBp3UoRISwz1BBGYLLpPR5SQZ91zri6O1tYzBE2RRSN3iOcFPLfpKk0mDFcaFE&#10;R7OS8p/10Sj4+3Tp72rjtubbX6buneiw+1oq9dRpJ28gArXhHr61F1pB+vIK/2fiEZCj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YveRsYAAADcAAAADwAAAAAAAAAAAAAA&#10;AACfAgAAZHJzL2Rvd25yZXYueG1sUEsFBgAAAAAEAAQA9wAAAJIDAAAAAA==&#10;">
              <v:imagedata r:id="rId126" o:title=""/>
            </v:shape>
            <v:shape id="Image 638" o:spid="_x0000_s1662" type="#_x0000_t75" style="position:absolute;left:83598;top:21069;width:1482;height:14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M2qbBAAAA3AAAAA8AAABkcnMvZG93bnJldi54bWxET91qwjAUvhd8h3AE72xaB2V0RpGJmxdD&#10;mOsDnDVnTWdzUpJM69ubi4GXH9//ajPaXlzIh86xgiLLQRA3TnfcKqi/9otnECEia+wdk4IbBdis&#10;p5MVVtpd+ZMup9iKFMKhQgUmxqGSMjSGLIbMDcSJ+3HeYkzQt1J7vKZw28tlnpfSYsepweBAr4aa&#10;8+nPKujP3fFNb3dM30VZvH/U9pfMUqn5bNy+gIg0xof4333QCsqntDadSUdAr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M2qbBAAAA3AAAAA8AAAAAAAAAAAAAAAAAnwIA&#10;AGRycy9kb3ducmV2LnhtbFBLBQYAAAAABAAEAPcAAACNAwAAAAA=&#10;">
              <v:imagedata r:id="rId125" o:title=""/>
            </v:shape>
            <v:shape id="Image 639" o:spid="_x0000_s1663" type="#_x0000_t75" style="position:absolute;left:88267;top:21069;width:1483;height:14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Y76/GAAAA3AAAAA8AAABkcnMvZG93bnJldi54bWxEj0FrAjEUhO+F/ofwhN5qVgtL3RpFBakn&#10;sSptvT02z921m5d0E3XtrzcFweMwM98ww3FranGixleWFfS6CQji3OqKCwXbzfz5FYQPyBpry6Tg&#10;Qh7Go8eHIWbanvmDTutQiAhhn6GCMgSXSenzkgz6rnXE0dvbxmCIsimkbvAc4aaW/SRJpcGK40KJ&#10;jmYl5T/ro1Hw9+nS39XGbc23v0zdO9Fh97VU6qnTTt5ABGrDPXxrL7SC9GUA/2fiEZCj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1jvr8YAAADcAAAADwAAAAAAAAAAAAAA&#10;AACfAgAAZHJzL2Rvd25yZXYueG1sUEsFBgAAAAAEAAQA9wAAAJIDAAAAAA==&#10;">
              <v:imagedata r:id="rId126" o:title=""/>
            </v:shape>
            <v:shape id="Image 640" o:spid="_x0000_s1664" type="#_x0000_t75" style="position:absolute;left:74259;top:25105;width:1483;height:14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8pd3BAAAA3AAAAA8AAABkcnMvZG93bnJldi54bWxET91qwjAUvhd8h3AE72xaGWV0RpGJmxdD&#10;mOsDnDVnTWdzUpJM69ubi4GXH9//ajPaXlzIh86xgiLLQRA3TnfcKqi/9otnECEia+wdk4IbBdis&#10;p5MVVtpd+ZMup9iKFMKhQgUmxqGSMjSGLIbMDcSJ+3HeYkzQt1J7vKZw28tlnpfSYsepweBAr4aa&#10;8+nPKujP3fFNb3dM30VZvH/U9pfMUqn5bNy+gIg0xof4333QCsqnND+dSUdAr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8pd3BAAAA3AAAAA8AAAAAAAAAAAAAAAAAnwIA&#10;AGRycy9kb3ducmV2LnhtbFBLBQYAAAAABAAEAPcAAACNAwAAAAA=&#10;">
              <v:imagedata r:id="rId125" o:title=""/>
            </v:shape>
            <v:shape id="Image 641" o:spid="_x0000_s1665" type="#_x0000_t75" style="position:absolute;left:78928;top:25105;width:1483;height:14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okNTFAAAA3AAAAA8AAABkcnMvZG93bnJldi54bWxEj0FrwkAUhO9C/8PyBG9mY5FQUlephaKn&#10;0qq0entkX5No9u2aXTX213cFocdhZr5hJrPONOJMra8tKxglKQjiwuqaSwWb9dvwCYQPyBoby6Tg&#10;Sh5m04feBHNtL/xJ51UoRYSwz1FBFYLLpfRFRQZ9Yh1x9H5sazBE2ZZSt3iJcNPIxzTNpMGa40KF&#10;jl4rKg6rk1Hw++Wy48fabczWX+duQbTffb8rNeh3L88gAnXhP3xvL7WCbDyC25l4BOT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KJDUxQAAANwAAAAPAAAAAAAAAAAAAAAA&#10;AJ8CAABkcnMvZG93bnJldi54bWxQSwUGAAAAAAQABAD3AAAAkQMAAAAA&#10;">
              <v:imagedata r:id="rId126" o:title=""/>
            </v:shape>
            <v:shape id="Image 642" o:spid="_x0000_s1666" type="#_x0000_t75" style="position:absolute;left:83598;top:25105;width:1482;height:14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injHEAAAA3AAAAA8AAABkcnMvZG93bnJldi54bWxEj81qwzAQhO+BvoPYQG6JbBNMcCyHkNKm&#10;h1LIzwNsrK3lxloZS0nct68KhR6HmfmGKTej7cSdBt86VpAuEhDEtdMtNwrOp5f5CoQPyBo7x6Tg&#10;mzxsqqdJiYV2Dz7Q/RgaESHsC1RgQugLKX1tyKJfuJ44ep9usBiiHBqpB3xEuO1kliS5tNhyXDDY&#10;085QfT3erILu2n686u0z0yXN0/372X6RyZSaTcftGkSgMfyH/9pvWkG+zOD3TDwCsv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injHEAAAA3AAAAA8AAAAAAAAAAAAAAAAA&#10;nwIAAGRycy9kb3ducmV2LnhtbFBLBQYAAAAABAAEAPcAAACQAwAAAAA=&#10;">
              <v:imagedata r:id="rId125" o:title=""/>
            </v:shape>
            <v:shape id="Image 643" o:spid="_x0000_s1667" type="#_x0000_t75" style="position:absolute;left:69666;top:12998;width:1482;height:14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uO6rEAAAA3AAAAA8AAABkcnMvZG93bnJldi54bWxEj91qwkAUhO+FvsNyCt7pJiqhRFeRij8X&#10;Raj1AU6zx2xq9mzIrhrfvisIXg4z8w0zW3S2FldqfeVYQTpMQBAXTldcKjj+rAcfIHxA1lg7JgV3&#10;8rCYv/VmmGt342+6HkIpIoR9jgpMCE0upS8MWfRD1xBH7+RaiyHKtpS6xVuE21qOkiSTFiuOCwYb&#10;+jRUnA8Xq6A+V/uNXq6YftMs3X4d7R+ZkVL99245BRGoC6/ws73TCrLJGB5n4hG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uO6rEAAAA3AAAAA8AAAAAAAAAAAAAAAAA&#10;nwIAAGRycy9kb3ducmV2LnhtbFBLBQYAAAAABAAEAPcAAACQAwAAAAA=&#10;">
              <v:imagedata r:id="rId125" o:title=""/>
            </v:shape>
            <v:shape id="Image 644" o:spid="_x0000_s1668" type="#_x0000_t75" style="position:absolute;left:69666;top:17120;width:1482;height:14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Ho97EAAAA3AAAAA8AAABkcnMvZG93bnJldi54bWxEj8FqwzAQRO+F/IPYQG6N7BBMcaOEkJCm&#10;h1Ko6w/YWBvLibUylmq7f18VCj0OM/OG2ewm24qBet84VpAuExDEldMN1wrKz9PjEwgfkDW2jknB&#10;N3nYbWcPG8y1G/mDhiLUIkLY56jAhNDlUvrKkEW/dB1x9K6utxii7Gupexwj3LZylSSZtNhwXDDY&#10;0cFQdS++rIL23ry/6P2R6ZJm6fmttDcyK6UW82n/DCLQFP7Df+1XrSBbr+H3TDwC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Ho97EAAAA3AAAAA8AAAAAAAAAAAAAAAAA&#10;nwIAAGRycy9kb3ducmV2LnhtbFBLBQYAAAAABAAEAPcAAACQAwAAAAA=&#10;">
              <v:imagedata r:id="rId125" o:title=""/>
            </v:shape>
            <v:shape id="Image 645" o:spid="_x0000_s1669" type="#_x0000_t75" style="position:absolute;left:69666;top:21076;width:1482;height:14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LBkXEAAAA3AAAAA8AAABkcnMvZG93bnJldi54bWxEj91qwkAUhO+FvsNyCt7pJqKhRFeRij8X&#10;Raj1AU6zx2xq9mzIrhrfvisIXg4z8w0zW3S2FldqfeVYQTpMQBAXTldcKjj+rAcfIHxA1lg7JgV3&#10;8rCYv/VmmGt342+6HkIpIoR9jgpMCE0upS8MWfRD1xBH7+RaiyHKtpS6xVuE21qOkiSTFiuOCwYb&#10;+jRUnA8Xq6A+V/uNXq6YftMs3X4d7R+ZkVL99245BRGoC6/ws73TCrLxBB5n4hG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LBkXEAAAA3AAAAA8AAAAAAAAAAAAAAAAA&#10;nwIAAGRycy9kb3ducmV2LnhtbFBLBQYAAAAABAAEAPcAAACQAwAAAAA=&#10;">
              <v:imagedata r:id="rId125" o:title=""/>
            </v:shape>
            <v:shape id="Image 646" o:spid="_x0000_s1670" type="#_x0000_t75" style="position:absolute;left:69666;top:25105;width:1482;height:14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ZmDLCAAAA3AAAAA8AAABkcnMvZG93bnJldi54bWxEj9GKwjAURN8X/IdwBd/WtCJlqUYRZVcf&#10;FmHVD7g216ba3JQmav37jSD4OMzMGWY672wtbtT6yrGCdJiAIC6crrhUcNh/f36B8AFZY+2YFDzI&#10;w3zW+5hirt2d/+i2C6WIEPY5KjAhNLmUvjBk0Q9dQxy9k2sthijbUuoW7xFuazlKkkxarDguGGxo&#10;aai47K5WQX2ptj96sWI6plm6/j3YM5mRUoN+t5iACNSFd/jV3mgF2TiD55l4BOTs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WZgywgAAANwAAAAPAAAAAAAAAAAAAAAAAJ8C&#10;AABkcnMvZG93bnJldi54bWxQSwUGAAAAAAQABAD3AAAAjgMAAAAA&#10;">
              <v:imagedata r:id="rId125" o:title=""/>
            </v:shape>
            <w10:wrap anchorx="page"/>
          </v:group>
        </w:pict>
      </w:r>
      <w:r>
        <w:rPr>
          <w:color w:val="231F20"/>
          <w:w w:val="85"/>
          <w:sz w:val="38"/>
        </w:rPr>
        <w:t xml:space="preserve">Движение осуществляется по ближайшему к помещению пути эва- </w:t>
      </w:r>
      <w:r>
        <w:rPr>
          <w:color w:val="231F20"/>
          <w:w w:val="90"/>
          <w:sz w:val="38"/>
        </w:rPr>
        <w:t xml:space="preserve">куации в сторону обратную от звуков выстрелов, взрывов, кри- </w:t>
      </w:r>
      <w:r>
        <w:rPr>
          <w:color w:val="231F20"/>
          <w:w w:val="85"/>
          <w:sz w:val="38"/>
        </w:rPr>
        <w:t xml:space="preserve">ков, руководствоваться световыми указателями, схемами эвакуа- ции, собственными наблюдениями (определить, откуда доносится </w:t>
      </w:r>
      <w:r>
        <w:rPr>
          <w:color w:val="231F20"/>
          <w:spacing w:val="-2"/>
          <w:w w:val="90"/>
          <w:sz w:val="38"/>
        </w:rPr>
        <w:t>стрельба,</w:t>
      </w:r>
      <w:r>
        <w:rPr>
          <w:color w:val="231F20"/>
          <w:spacing w:val="-16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взрывы,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видны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признаки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возгорания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и</w:t>
      </w:r>
      <w:r>
        <w:rPr>
          <w:color w:val="231F20"/>
          <w:spacing w:val="-16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т.п.),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 xml:space="preserve">указания- </w:t>
      </w:r>
      <w:r>
        <w:rPr>
          <w:color w:val="231F20"/>
          <w:spacing w:val="-4"/>
          <w:w w:val="90"/>
          <w:sz w:val="38"/>
        </w:rPr>
        <w:t xml:space="preserve">ми сотрудника охраны или работника медицинского учреждения </w:t>
      </w:r>
      <w:r>
        <w:rPr>
          <w:color w:val="231F20"/>
          <w:spacing w:val="-2"/>
          <w:w w:val="90"/>
          <w:sz w:val="38"/>
        </w:rPr>
        <w:t>осуществляющим</w:t>
      </w:r>
      <w:r>
        <w:rPr>
          <w:color w:val="231F20"/>
          <w:spacing w:val="-9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непосредственное</w:t>
      </w:r>
      <w:r>
        <w:rPr>
          <w:color w:val="231F20"/>
          <w:spacing w:val="-9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руководство</w:t>
      </w:r>
      <w:r>
        <w:rPr>
          <w:color w:val="231F20"/>
          <w:spacing w:val="-9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эвакуацией;</w:t>
      </w:r>
    </w:p>
    <w:p w:rsidR="001119AC" w:rsidRDefault="001119AC">
      <w:pPr>
        <w:pStyle w:val="ListParagraph"/>
        <w:numPr>
          <w:ilvl w:val="0"/>
          <w:numId w:val="1"/>
        </w:numPr>
        <w:tabs>
          <w:tab w:val="left" w:pos="709"/>
        </w:tabs>
        <w:spacing w:before="119" w:line="228" w:lineRule="auto"/>
        <w:ind w:right="38"/>
        <w:rPr>
          <w:sz w:val="38"/>
        </w:rPr>
      </w:pPr>
      <w:r>
        <w:rPr>
          <w:color w:val="231F20"/>
          <w:w w:val="90"/>
          <w:sz w:val="38"/>
        </w:rPr>
        <w:t>При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движении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по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лестничным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маршам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спуск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осуществляется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по правой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стороне,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быстрым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шагом.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С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левой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стороны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проход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необ- ходимо оставить для охраны, оперативных, аварийных, спаса- тельных</w:t>
      </w:r>
      <w:r>
        <w:rPr>
          <w:color w:val="231F20"/>
          <w:spacing w:val="-14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служб.</w:t>
      </w:r>
    </w:p>
    <w:p w:rsidR="001119AC" w:rsidRDefault="001119AC">
      <w:pPr>
        <w:pStyle w:val="ListParagraph"/>
        <w:numPr>
          <w:ilvl w:val="0"/>
          <w:numId w:val="1"/>
        </w:numPr>
        <w:tabs>
          <w:tab w:val="left" w:pos="709"/>
        </w:tabs>
        <w:spacing w:before="116" w:line="228" w:lineRule="auto"/>
        <w:ind w:right="38"/>
        <w:rPr>
          <w:sz w:val="38"/>
        </w:rPr>
      </w:pPr>
      <w:r>
        <w:rPr>
          <w:noProof/>
          <w:lang w:eastAsia="ru-RU"/>
        </w:rPr>
        <w:pict>
          <v:shape id="Graphic 647" o:spid="_x0000_s1671" style="position:absolute;left:0;text-align:left;margin-left:42.6pt;margin-top:141.6pt;width:125pt;height:47.8pt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87500,607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" path="m270871,l228186,,186000,7248,145315,21745,107130,43490,72446,72484,43467,107190,21733,145400,7244,186111,,228323r,42712l7244,313245r14489,40710l43467,392161r28979,34703l252058,606585r708341,l426611,72484,391926,43490,353742,21745,313056,7248,270871,xem1036661,92465r-41477,l955285,105172r-35165,25414l894730,165768r-12695,39921l882035,247189r12695,39921l920120,322293r191605,191719l1130663,542550r6313,32460l1130835,606585r456596,l1111725,130586r-35164,-25414l1036661,92465xe" fillcolor="#f3c059" stroked="f">
            <v:path arrowok="t"/>
            <w10:wrap anchorx="page"/>
          </v:shape>
        </w:pict>
      </w:r>
      <w:r>
        <w:rPr>
          <w:color w:val="231F20"/>
          <w:w w:val="90"/>
          <w:sz w:val="38"/>
        </w:rPr>
        <w:t xml:space="preserve">Для эвакуации маломобильных пациентов использовать носил- </w:t>
      </w:r>
      <w:r>
        <w:rPr>
          <w:color w:val="231F20"/>
          <w:spacing w:val="-4"/>
          <w:w w:val="90"/>
          <w:sz w:val="38"/>
        </w:rPr>
        <w:t>ки</w:t>
      </w:r>
      <w:r>
        <w:rPr>
          <w:color w:val="231F20"/>
          <w:spacing w:val="-12"/>
          <w:w w:val="90"/>
          <w:sz w:val="38"/>
        </w:rPr>
        <w:t xml:space="preserve"> </w:t>
      </w:r>
      <w:r>
        <w:rPr>
          <w:color w:val="231F20"/>
          <w:spacing w:val="-4"/>
          <w:w w:val="90"/>
          <w:sz w:val="38"/>
        </w:rPr>
        <w:t>(при</w:t>
      </w:r>
      <w:r>
        <w:rPr>
          <w:color w:val="231F20"/>
          <w:spacing w:val="-12"/>
          <w:w w:val="90"/>
          <w:sz w:val="38"/>
        </w:rPr>
        <w:t xml:space="preserve"> </w:t>
      </w:r>
      <w:r>
        <w:rPr>
          <w:color w:val="231F20"/>
          <w:spacing w:val="-4"/>
          <w:w w:val="90"/>
          <w:sz w:val="38"/>
        </w:rPr>
        <w:t>отсутствии</w:t>
      </w:r>
      <w:r>
        <w:rPr>
          <w:color w:val="231F20"/>
          <w:spacing w:val="-12"/>
          <w:w w:val="90"/>
          <w:sz w:val="38"/>
        </w:rPr>
        <w:t xml:space="preserve"> </w:t>
      </w:r>
      <w:r>
        <w:rPr>
          <w:color w:val="231F20"/>
          <w:spacing w:val="-4"/>
          <w:w w:val="90"/>
          <w:sz w:val="38"/>
        </w:rPr>
        <w:t>одеяла).</w:t>
      </w:r>
      <w:r>
        <w:rPr>
          <w:color w:val="231F20"/>
          <w:spacing w:val="-12"/>
          <w:w w:val="90"/>
          <w:sz w:val="38"/>
        </w:rPr>
        <w:t xml:space="preserve"> </w:t>
      </w:r>
      <w:r>
        <w:rPr>
          <w:color w:val="231F20"/>
          <w:spacing w:val="-4"/>
          <w:w w:val="90"/>
          <w:sz w:val="38"/>
        </w:rPr>
        <w:t>Для</w:t>
      </w:r>
      <w:r>
        <w:rPr>
          <w:color w:val="231F20"/>
          <w:spacing w:val="-12"/>
          <w:w w:val="90"/>
          <w:sz w:val="38"/>
        </w:rPr>
        <w:t xml:space="preserve"> </w:t>
      </w:r>
      <w:r>
        <w:rPr>
          <w:color w:val="231F20"/>
          <w:spacing w:val="-4"/>
          <w:w w:val="90"/>
          <w:sz w:val="38"/>
        </w:rPr>
        <w:t>организации</w:t>
      </w:r>
      <w:r>
        <w:rPr>
          <w:color w:val="231F20"/>
          <w:spacing w:val="-12"/>
          <w:w w:val="90"/>
          <w:sz w:val="38"/>
        </w:rPr>
        <w:t xml:space="preserve"> </w:t>
      </w:r>
      <w:r>
        <w:rPr>
          <w:color w:val="231F20"/>
          <w:spacing w:val="-4"/>
          <w:w w:val="90"/>
          <w:sz w:val="38"/>
        </w:rPr>
        <w:t>спуска</w:t>
      </w:r>
      <w:r>
        <w:rPr>
          <w:color w:val="231F20"/>
          <w:spacing w:val="-12"/>
          <w:w w:val="90"/>
          <w:sz w:val="38"/>
        </w:rPr>
        <w:t xml:space="preserve"> </w:t>
      </w:r>
      <w:r>
        <w:rPr>
          <w:color w:val="231F20"/>
          <w:spacing w:val="-4"/>
          <w:w w:val="90"/>
          <w:sz w:val="38"/>
        </w:rPr>
        <w:t>по</w:t>
      </w:r>
      <w:r>
        <w:rPr>
          <w:color w:val="231F20"/>
          <w:spacing w:val="-12"/>
          <w:w w:val="90"/>
          <w:sz w:val="38"/>
        </w:rPr>
        <w:t xml:space="preserve"> </w:t>
      </w:r>
      <w:r>
        <w:rPr>
          <w:color w:val="231F20"/>
          <w:spacing w:val="-4"/>
          <w:w w:val="90"/>
          <w:sz w:val="38"/>
        </w:rPr>
        <w:t xml:space="preserve">лестнице </w:t>
      </w:r>
      <w:r>
        <w:rPr>
          <w:color w:val="231F20"/>
          <w:spacing w:val="-14"/>
          <w:sz w:val="38"/>
        </w:rPr>
        <w:t xml:space="preserve">необходимо исходить из расчета 1 маломобильный пациент – </w:t>
      </w:r>
      <w:r>
        <w:rPr>
          <w:color w:val="231F20"/>
          <w:spacing w:val="-2"/>
          <w:w w:val="90"/>
          <w:sz w:val="38"/>
        </w:rPr>
        <w:t>3</w:t>
      </w:r>
      <w:r>
        <w:rPr>
          <w:color w:val="231F20"/>
          <w:spacing w:val="-11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сотрудника</w:t>
      </w:r>
      <w:r>
        <w:rPr>
          <w:color w:val="231F20"/>
          <w:spacing w:val="-11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(законных</w:t>
      </w:r>
      <w:r>
        <w:rPr>
          <w:color w:val="231F20"/>
          <w:spacing w:val="-11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представителя,</w:t>
      </w:r>
      <w:r>
        <w:rPr>
          <w:color w:val="231F20"/>
          <w:spacing w:val="-11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но</w:t>
      </w:r>
      <w:r>
        <w:rPr>
          <w:color w:val="231F20"/>
          <w:spacing w:val="-11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обязательно</w:t>
      </w:r>
      <w:r>
        <w:rPr>
          <w:color w:val="231F20"/>
          <w:spacing w:val="-11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 xml:space="preserve">наличие </w:t>
      </w:r>
      <w:r>
        <w:rPr>
          <w:color w:val="231F20"/>
          <w:w w:val="90"/>
          <w:sz w:val="38"/>
        </w:rPr>
        <w:t>медицинского работника).</w:t>
      </w:r>
    </w:p>
    <w:p w:rsidR="001119AC" w:rsidRDefault="001119AC">
      <w:pPr>
        <w:pStyle w:val="BodyText"/>
        <w:spacing w:before="115" w:line="220" w:lineRule="auto"/>
        <w:ind w:left="142" w:right="848"/>
        <w:jc w:val="both"/>
        <w:rPr>
          <w:rFonts w:ascii="Tahoma" w:hAnsi="Tahoma"/>
        </w:rPr>
      </w:pPr>
      <w:r>
        <w:br w:type="column"/>
      </w:r>
      <w:r>
        <w:rPr>
          <w:rFonts w:ascii="Tahoma" w:hAnsi="Tahoma"/>
          <w:color w:val="231F20"/>
        </w:rPr>
        <w:t>При невозможности воспользоваться путями эвакуации (нахождение</w:t>
      </w:r>
      <w:r>
        <w:rPr>
          <w:rFonts w:ascii="Tahoma" w:hAnsi="Tahoma"/>
          <w:color w:val="231F20"/>
          <w:spacing w:val="-30"/>
        </w:rPr>
        <w:t xml:space="preserve"> </w:t>
      </w:r>
      <w:r>
        <w:rPr>
          <w:rFonts w:ascii="Tahoma" w:hAnsi="Tahoma"/>
          <w:color w:val="231F20"/>
        </w:rPr>
        <w:t>в</w:t>
      </w:r>
      <w:r>
        <w:rPr>
          <w:rFonts w:ascii="Tahoma" w:hAnsi="Tahoma"/>
          <w:color w:val="231F20"/>
          <w:spacing w:val="-30"/>
        </w:rPr>
        <w:t xml:space="preserve"> </w:t>
      </w:r>
      <w:r>
        <w:rPr>
          <w:rFonts w:ascii="Tahoma" w:hAnsi="Tahoma"/>
          <w:color w:val="231F20"/>
        </w:rPr>
        <w:t>помещении</w:t>
      </w:r>
      <w:r>
        <w:rPr>
          <w:rFonts w:ascii="Tahoma" w:hAnsi="Tahoma"/>
          <w:color w:val="231F20"/>
          <w:spacing w:val="-30"/>
        </w:rPr>
        <w:t xml:space="preserve"> </w:t>
      </w:r>
      <w:r>
        <w:rPr>
          <w:rFonts w:ascii="Tahoma" w:hAnsi="Tahoma"/>
          <w:color w:val="231F20"/>
        </w:rPr>
        <w:t>вблизи</w:t>
      </w:r>
      <w:r>
        <w:rPr>
          <w:rFonts w:ascii="Tahoma" w:hAnsi="Tahoma"/>
          <w:color w:val="231F20"/>
          <w:spacing w:val="-29"/>
        </w:rPr>
        <w:t xml:space="preserve"> </w:t>
      </w:r>
      <w:r>
        <w:rPr>
          <w:rFonts w:ascii="Tahoma" w:hAnsi="Tahoma"/>
          <w:color w:val="231F20"/>
        </w:rPr>
        <w:t>места</w:t>
      </w:r>
      <w:r>
        <w:rPr>
          <w:rFonts w:ascii="Tahoma" w:hAnsi="Tahoma"/>
          <w:color w:val="231F20"/>
          <w:spacing w:val="-30"/>
        </w:rPr>
        <w:t xml:space="preserve"> </w:t>
      </w:r>
      <w:r>
        <w:rPr>
          <w:rFonts w:ascii="Tahoma" w:hAnsi="Tahoma"/>
          <w:color w:val="231F20"/>
        </w:rPr>
        <w:t>захвата</w:t>
      </w:r>
      <w:r>
        <w:rPr>
          <w:rFonts w:ascii="Tahoma" w:hAnsi="Tahoma"/>
          <w:color w:val="231F20"/>
          <w:spacing w:val="-30"/>
        </w:rPr>
        <w:t xml:space="preserve"> </w:t>
      </w:r>
      <w:r>
        <w:rPr>
          <w:rFonts w:ascii="Tahoma" w:hAnsi="Tahoma"/>
          <w:color w:val="231F20"/>
        </w:rPr>
        <w:t xml:space="preserve">заложников, </w:t>
      </w:r>
      <w:r>
        <w:rPr>
          <w:rFonts w:ascii="Tahoma" w:hAnsi="Tahoma"/>
          <w:color w:val="231F20"/>
          <w:spacing w:val="-4"/>
        </w:rPr>
        <w:t>перекрытия</w:t>
      </w:r>
      <w:r>
        <w:rPr>
          <w:rFonts w:ascii="Tahoma" w:hAnsi="Tahoma"/>
          <w:color w:val="231F20"/>
          <w:spacing w:val="-28"/>
        </w:rPr>
        <w:t xml:space="preserve"> </w:t>
      </w:r>
      <w:r>
        <w:rPr>
          <w:rFonts w:ascii="Tahoma" w:hAnsi="Tahoma"/>
          <w:color w:val="231F20"/>
          <w:spacing w:val="-4"/>
        </w:rPr>
        <w:t>путей</w:t>
      </w:r>
      <w:r>
        <w:rPr>
          <w:rFonts w:ascii="Tahoma" w:hAnsi="Tahoma"/>
          <w:color w:val="231F20"/>
          <w:spacing w:val="-28"/>
        </w:rPr>
        <w:t xml:space="preserve"> </w:t>
      </w:r>
      <w:r>
        <w:rPr>
          <w:rFonts w:ascii="Tahoma" w:hAnsi="Tahoma"/>
          <w:color w:val="231F20"/>
          <w:spacing w:val="-4"/>
        </w:rPr>
        <w:t>эвакуации</w:t>
      </w:r>
      <w:r>
        <w:rPr>
          <w:rFonts w:ascii="Tahoma" w:hAnsi="Tahoma"/>
          <w:color w:val="231F20"/>
          <w:spacing w:val="-28"/>
        </w:rPr>
        <w:t xml:space="preserve"> </w:t>
      </w:r>
      <w:r>
        <w:rPr>
          <w:rFonts w:ascii="Tahoma" w:hAnsi="Tahoma"/>
          <w:color w:val="231F20"/>
          <w:spacing w:val="-4"/>
        </w:rPr>
        <w:t>вооруженными</w:t>
      </w:r>
      <w:r>
        <w:rPr>
          <w:rFonts w:ascii="Tahoma" w:hAnsi="Tahoma"/>
          <w:color w:val="231F20"/>
          <w:spacing w:val="-28"/>
        </w:rPr>
        <w:t xml:space="preserve"> </w:t>
      </w:r>
      <w:r>
        <w:rPr>
          <w:rFonts w:ascii="Tahoma" w:hAnsi="Tahoma"/>
          <w:color w:val="231F20"/>
          <w:spacing w:val="-4"/>
        </w:rPr>
        <w:t>людьми):</w:t>
      </w:r>
    </w:p>
    <w:p w:rsidR="001119AC" w:rsidRDefault="001119AC">
      <w:pPr>
        <w:pStyle w:val="ListParagraph"/>
        <w:numPr>
          <w:ilvl w:val="1"/>
          <w:numId w:val="1"/>
        </w:numPr>
        <w:tabs>
          <w:tab w:val="left" w:pos="709"/>
        </w:tabs>
        <w:spacing w:before="62" w:line="228" w:lineRule="auto"/>
        <w:ind w:right="852"/>
        <w:rPr>
          <w:sz w:val="38"/>
        </w:rPr>
      </w:pPr>
      <w:r>
        <w:rPr>
          <w:noProof/>
          <w:lang w:eastAsia="ru-RU"/>
        </w:rPr>
        <w:pict>
          <v:shape id="Graphic 648" o:spid="_x0000_s1672" style="position:absolute;left:0;text-align:left;margin-left:1152.3pt;margin-top:-15.85pt;width:38.3pt;height:94.85p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6409,1204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" path="m485990,l430177,14453,386902,29950,345188,48515,305172,70011,266992,94301r-36208,26948l196685,150717r-31852,31851l135364,216666r-26949,36207l84124,291052,62627,331067,44062,372781,28565,416055,16273,460755,7323,506742,1853,553879,,602030r1853,48152l7323,697321r8950,45988l28565,788010r15497,43276l62627,873000r21497,40016l108415,951196r26949,36208l164833,1021502r31852,31852l230784,1082822r36208,26948l305172,1134061r40016,21496l386902,1174122r43275,15497l474877,1201910r11113,2163l485990,xe" fillcolor="#f3c059" stroked="f">
            <v:path arrowok="t"/>
            <w10:wrap anchorx="page"/>
          </v:shape>
        </w:pict>
      </w:r>
      <w:r>
        <w:rPr>
          <w:color w:val="231F20"/>
          <w:w w:val="85"/>
          <w:sz w:val="38"/>
        </w:rPr>
        <w:t>обеспечить блокирование входов всеми доступными средствами,</w:t>
      </w:r>
      <w:r>
        <w:rPr>
          <w:color w:val="231F20"/>
          <w:spacing w:val="40"/>
          <w:sz w:val="38"/>
        </w:rPr>
        <w:t xml:space="preserve"> </w:t>
      </w:r>
      <w:r>
        <w:rPr>
          <w:color w:val="231F20"/>
          <w:w w:val="90"/>
          <w:sz w:val="38"/>
        </w:rPr>
        <w:t>в</w:t>
      </w:r>
      <w:r>
        <w:rPr>
          <w:color w:val="231F20"/>
          <w:spacing w:val="-19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том</w:t>
      </w:r>
      <w:r>
        <w:rPr>
          <w:color w:val="231F20"/>
          <w:spacing w:val="-19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числе</w:t>
      </w:r>
      <w:r>
        <w:rPr>
          <w:color w:val="231F20"/>
          <w:spacing w:val="-19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мебелью;</w:t>
      </w:r>
    </w:p>
    <w:p w:rsidR="001119AC" w:rsidRDefault="001119AC">
      <w:pPr>
        <w:pStyle w:val="ListParagraph"/>
        <w:numPr>
          <w:ilvl w:val="1"/>
          <w:numId w:val="1"/>
        </w:numPr>
        <w:tabs>
          <w:tab w:val="left" w:pos="709"/>
        </w:tabs>
        <w:spacing w:line="228" w:lineRule="auto"/>
        <w:ind w:right="851"/>
        <w:rPr>
          <w:sz w:val="38"/>
        </w:rPr>
      </w:pPr>
      <w:r>
        <w:rPr>
          <w:color w:val="231F20"/>
          <w:spacing w:val="-12"/>
          <w:sz w:val="38"/>
        </w:rPr>
        <w:t>принять</w:t>
      </w:r>
      <w:r>
        <w:rPr>
          <w:color w:val="231F20"/>
          <w:spacing w:val="-17"/>
          <w:sz w:val="38"/>
        </w:rPr>
        <w:t xml:space="preserve"> </w:t>
      </w:r>
      <w:r>
        <w:rPr>
          <w:color w:val="231F20"/>
          <w:spacing w:val="-12"/>
          <w:sz w:val="38"/>
        </w:rPr>
        <w:t>меры</w:t>
      </w:r>
      <w:r>
        <w:rPr>
          <w:color w:val="231F20"/>
          <w:spacing w:val="-17"/>
          <w:sz w:val="38"/>
        </w:rPr>
        <w:t xml:space="preserve"> </w:t>
      </w:r>
      <w:r>
        <w:rPr>
          <w:color w:val="231F20"/>
          <w:spacing w:val="-12"/>
          <w:sz w:val="38"/>
        </w:rPr>
        <w:t>по</w:t>
      </w:r>
      <w:r>
        <w:rPr>
          <w:color w:val="231F20"/>
          <w:spacing w:val="-16"/>
          <w:sz w:val="38"/>
        </w:rPr>
        <w:t xml:space="preserve"> </w:t>
      </w:r>
      <w:r>
        <w:rPr>
          <w:color w:val="231F20"/>
          <w:spacing w:val="-12"/>
          <w:sz w:val="38"/>
        </w:rPr>
        <w:t>прекращению</w:t>
      </w:r>
      <w:r>
        <w:rPr>
          <w:color w:val="231F20"/>
          <w:spacing w:val="-17"/>
          <w:sz w:val="38"/>
        </w:rPr>
        <w:t xml:space="preserve"> </w:t>
      </w:r>
      <w:r>
        <w:rPr>
          <w:color w:val="231F20"/>
          <w:spacing w:val="-12"/>
          <w:sz w:val="38"/>
        </w:rPr>
        <w:t>паники</w:t>
      </w:r>
      <w:r>
        <w:rPr>
          <w:color w:val="231F20"/>
          <w:spacing w:val="-17"/>
          <w:sz w:val="38"/>
        </w:rPr>
        <w:t xml:space="preserve"> </w:t>
      </w:r>
      <w:r>
        <w:rPr>
          <w:color w:val="231F20"/>
          <w:spacing w:val="-12"/>
          <w:sz w:val="38"/>
        </w:rPr>
        <w:t>и</w:t>
      </w:r>
      <w:r>
        <w:rPr>
          <w:color w:val="231F20"/>
          <w:spacing w:val="-16"/>
          <w:sz w:val="38"/>
        </w:rPr>
        <w:t xml:space="preserve"> </w:t>
      </w:r>
      <w:r>
        <w:rPr>
          <w:color w:val="231F20"/>
          <w:spacing w:val="-12"/>
          <w:sz w:val="38"/>
        </w:rPr>
        <w:t>громких</w:t>
      </w:r>
      <w:r>
        <w:rPr>
          <w:color w:val="231F20"/>
          <w:spacing w:val="-17"/>
          <w:sz w:val="38"/>
        </w:rPr>
        <w:t xml:space="preserve"> </w:t>
      </w:r>
      <w:r>
        <w:rPr>
          <w:color w:val="231F20"/>
          <w:spacing w:val="-12"/>
          <w:sz w:val="38"/>
        </w:rPr>
        <w:t xml:space="preserve">разговоров </w:t>
      </w:r>
      <w:r>
        <w:rPr>
          <w:color w:val="231F20"/>
          <w:spacing w:val="-16"/>
          <w:sz w:val="38"/>
        </w:rPr>
        <w:t>(звуков)</w:t>
      </w:r>
      <w:r>
        <w:rPr>
          <w:color w:val="231F20"/>
          <w:spacing w:val="-32"/>
          <w:sz w:val="38"/>
        </w:rPr>
        <w:t xml:space="preserve"> </w:t>
      </w:r>
      <w:r>
        <w:rPr>
          <w:color w:val="231F20"/>
          <w:spacing w:val="-16"/>
          <w:sz w:val="38"/>
        </w:rPr>
        <w:t>в</w:t>
      </w:r>
      <w:r>
        <w:rPr>
          <w:color w:val="231F20"/>
          <w:spacing w:val="-32"/>
          <w:sz w:val="38"/>
        </w:rPr>
        <w:t xml:space="preserve"> </w:t>
      </w:r>
      <w:r>
        <w:rPr>
          <w:color w:val="231F20"/>
          <w:spacing w:val="-16"/>
          <w:sz w:val="38"/>
        </w:rPr>
        <w:t>помещении;</w:t>
      </w:r>
    </w:p>
    <w:p w:rsidR="001119AC" w:rsidRDefault="001119AC">
      <w:pPr>
        <w:pStyle w:val="ListParagraph"/>
        <w:numPr>
          <w:ilvl w:val="1"/>
          <w:numId w:val="1"/>
        </w:numPr>
        <w:tabs>
          <w:tab w:val="left" w:pos="709"/>
        </w:tabs>
        <w:spacing w:line="228" w:lineRule="auto"/>
        <w:ind w:right="847"/>
        <w:rPr>
          <w:sz w:val="38"/>
        </w:rPr>
      </w:pPr>
      <w:r>
        <w:rPr>
          <w:color w:val="231F20"/>
          <w:spacing w:val="-4"/>
          <w:w w:val="90"/>
          <w:sz w:val="38"/>
        </w:rPr>
        <w:t>обеспечить</w:t>
      </w:r>
      <w:r>
        <w:rPr>
          <w:color w:val="231F20"/>
          <w:spacing w:val="-14"/>
          <w:w w:val="90"/>
          <w:sz w:val="38"/>
        </w:rPr>
        <w:t xml:space="preserve"> </w:t>
      </w:r>
      <w:r>
        <w:rPr>
          <w:color w:val="231F20"/>
          <w:spacing w:val="-4"/>
          <w:w w:val="90"/>
          <w:sz w:val="38"/>
        </w:rPr>
        <w:t>размещение</w:t>
      </w:r>
      <w:r>
        <w:rPr>
          <w:color w:val="231F20"/>
          <w:spacing w:val="-13"/>
          <w:w w:val="90"/>
          <w:sz w:val="38"/>
        </w:rPr>
        <w:t xml:space="preserve"> </w:t>
      </w:r>
      <w:r>
        <w:rPr>
          <w:color w:val="231F20"/>
          <w:spacing w:val="-4"/>
          <w:w w:val="90"/>
          <w:sz w:val="38"/>
        </w:rPr>
        <w:t>людей</w:t>
      </w:r>
      <w:r>
        <w:rPr>
          <w:color w:val="231F20"/>
          <w:spacing w:val="-13"/>
          <w:w w:val="90"/>
          <w:sz w:val="38"/>
        </w:rPr>
        <w:t xml:space="preserve"> </w:t>
      </w:r>
      <w:r>
        <w:rPr>
          <w:color w:val="231F20"/>
          <w:spacing w:val="-4"/>
          <w:w w:val="90"/>
          <w:sz w:val="38"/>
        </w:rPr>
        <w:t>наиболее</w:t>
      </w:r>
      <w:r>
        <w:rPr>
          <w:color w:val="231F20"/>
          <w:spacing w:val="-13"/>
          <w:w w:val="90"/>
          <w:sz w:val="38"/>
        </w:rPr>
        <w:t xml:space="preserve"> </w:t>
      </w:r>
      <w:r>
        <w:rPr>
          <w:color w:val="231F20"/>
          <w:spacing w:val="-4"/>
          <w:w w:val="90"/>
          <w:sz w:val="38"/>
        </w:rPr>
        <w:t>безопасным</w:t>
      </w:r>
      <w:r>
        <w:rPr>
          <w:color w:val="231F20"/>
          <w:spacing w:val="-13"/>
          <w:w w:val="90"/>
          <w:sz w:val="38"/>
        </w:rPr>
        <w:t xml:space="preserve"> </w:t>
      </w:r>
      <w:r>
        <w:rPr>
          <w:color w:val="231F20"/>
          <w:spacing w:val="-4"/>
          <w:w w:val="90"/>
          <w:sz w:val="38"/>
        </w:rPr>
        <w:t>из</w:t>
      </w:r>
      <w:r>
        <w:rPr>
          <w:color w:val="231F20"/>
          <w:spacing w:val="-14"/>
          <w:w w:val="90"/>
          <w:sz w:val="38"/>
        </w:rPr>
        <w:t xml:space="preserve"> </w:t>
      </w:r>
      <w:r>
        <w:rPr>
          <w:color w:val="231F20"/>
          <w:spacing w:val="-4"/>
          <w:w w:val="90"/>
          <w:sz w:val="38"/>
        </w:rPr>
        <w:t xml:space="preserve">возмож- </w:t>
      </w:r>
      <w:r>
        <w:rPr>
          <w:color w:val="231F20"/>
          <w:w w:val="85"/>
          <w:sz w:val="38"/>
        </w:rPr>
        <w:t xml:space="preserve">ных способов, как можно дальше от входов, ближе к капитальным </w:t>
      </w:r>
      <w:r>
        <w:rPr>
          <w:color w:val="231F20"/>
          <w:spacing w:val="-4"/>
          <w:w w:val="90"/>
          <w:sz w:val="38"/>
        </w:rPr>
        <w:t>стенам,</w:t>
      </w:r>
      <w:r>
        <w:rPr>
          <w:color w:val="231F20"/>
          <w:spacing w:val="-17"/>
          <w:w w:val="90"/>
          <w:sz w:val="38"/>
        </w:rPr>
        <w:t xml:space="preserve"> </w:t>
      </w:r>
      <w:r>
        <w:rPr>
          <w:color w:val="231F20"/>
          <w:spacing w:val="-4"/>
          <w:w w:val="90"/>
          <w:sz w:val="38"/>
        </w:rPr>
        <w:t>ниже</w:t>
      </w:r>
      <w:r>
        <w:rPr>
          <w:color w:val="231F20"/>
          <w:spacing w:val="-17"/>
          <w:w w:val="90"/>
          <w:sz w:val="38"/>
        </w:rPr>
        <w:t xml:space="preserve"> </w:t>
      </w:r>
      <w:r>
        <w:rPr>
          <w:color w:val="231F20"/>
          <w:spacing w:val="-4"/>
          <w:w w:val="90"/>
          <w:sz w:val="38"/>
        </w:rPr>
        <w:t>уровня</w:t>
      </w:r>
      <w:r>
        <w:rPr>
          <w:color w:val="231F20"/>
          <w:spacing w:val="-17"/>
          <w:w w:val="90"/>
          <w:sz w:val="38"/>
        </w:rPr>
        <w:t xml:space="preserve"> </w:t>
      </w:r>
      <w:r>
        <w:rPr>
          <w:color w:val="231F20"/>
          <w:spacing w:val="-4"/>
          <w:w w:val="90"/>
          <w:sz w:val="38"/>
        </w:rPr>
        <w:t>оконных</w:t>
      </w:r>
      <w:r>
        <w:rPr>
          <w:color w:val="231F20"/>
          <w:spacing w:val="-17"/>
          <w:w w:val="90"/>
          <w:sz w:val="38"/>
        </w:rPr>
        <w:t xml:space="preserve"> </w:t>
      </w:r>
      <w:r>
        <w:rPr>
          <w:color w:val="231F20"/>
          <w:spacing w:val="-4"/>
          <w:w w:val="90"/>
          <w:sz w:val="38"/>
        </w:rPr>
        <w:t>проемов,</w:t>
      </w:r>
      <w:r>
        <w:rPr>
          <w:color w:val="231F20"/>
          <w:spacing w:val="-17"/>
          <w:w w:val="90"/>
          <w:sz w:val="38"/>
        </w:rPr>
        <w:t xml:space="preserve"> </w:t>
      </w:r>
      <w:r>
        <w:rPr>
          <w:color w:val="231F20"/>
          <w:spacing w:val="-4"/>
          <w:w w:val="90"/>
          <w:sz w:val="38"/>
        </w:rPr>
        <w:t>под</w:t>
      </w:r>
      <w:r>
        <w:rPr>
          <w:color w:val="231F20"/>
          <w:spacing w:val="-17"/>
          <w:w w:val="90"/>
          <w:sz w:val="38"/>
        </w:rPr>
        <w:t xml:space="preserve"> </w:t>
      </w:r>
      <w:r>
        <w:rPr>
          <w:color w:val="231F20"/>
          <w:spacing w:val="-4"/>
          <w:w w:val="90"/>
          <w:sz w:val="38"/>
        </w:rPr>
        <w:t>прикрытием</w:t>
      </w:r>
      <w:r>
        <w:rPr>
          <w:color w:val="231F20"/>
          <w:spacing w:val="-17"/>
          <w:w w:val="90"/>
          <w:sz w:val="38"/>
        </w:rPr>
        <w:t xml:space="preserve"> </w:t>
      </w:r>
      <w:r>
        <w:rPr>
          <w:color w:val="231F20"/>
          <w:spacing w:val="-4"/>
          <w:w w:val="90"/>
          <w:sz w:val="38"/>
        </w:rPr>
        <w:t>мебели;</w:t>
      </w:r>
    </w:p>
    <w:p w:rsidR="001119AC" w:rsidRDefault="001119AC">
      <w:pPr>
        <w:pStyle w:val="ListParagraph"/>
        <w:numPr>
          <w:ilvl w:val="1"/>
          <w:numId w:val="1"/>
        </w:numPr>
        <w:tabs>
          <w:tab w:val="left" w:pos="709"/>
        </w:tabs>
        <w:spacing w:before="59" w:line="228" w:lineRule="auto"/>
        <w:ind w:right="851"/>
        <w:rPr>
          <w:sz w:val="38"/>
        </w:rPr>
      </w:pPr>
      <w:r>
        <w:rPr>
          <w:color w:val="231F20"/>
          <w:w w:val="85"/>
          <w:sz w:val="38"/>
        </w:rPr>
        <w:t xml:space="preserve">принять меры по переводу всех имеющихся в помещении средств </w:t>
      </w:r>
      <w:r>
        <w:rPr>
          <w:color w:val="231F20"/>
          <w:w w:val="90"/>
          <w:sz w:val="38"/>
        </w:rPr>
        <w:t xml:space="preserve">связи и иных приборов (приспособлений), в беззвучный режим </w:t>
      </w:r>
      <w:r>
        <w:rPr>
          <w:color w:val="231F20"/>
          <w:spacing w:val="-14"/>
          <w:sz w:val="38"/>
        </w:rPr>
        <w:t>либо</w:t>
      </w:r>
      <w:r>
        <w:rPr>
          <w:color w:val="231F20"/>
          <w:spacing w:val="-34"/>
          <w:sz w:val="38"/>
        </w:rPr>
        <w:t xml:space="preserve"> </w:t>
      </w:r>
      <w:r>
        <w:rPr>
          <w:color w:val="231F20"/>
          <w:spacing w:val="-14"/>
          <w:sz w:val="38"/>
        </w:rPr>
        <w:t>их</w:t>
      </w:r>
      <w:r>
        <w:rPr>
          <w:color w:val="231F20"/>
          <w:spacing w:val="-34"/>
          <w:sz w:val="38"/>
        </w:rPr>
        <w:t xml:space="preserve"> </w:t>
      </w:r>
      <w:r>
        <w:rPr>
          <w:color w:val="231F20"/>
          <w:spacing w:val="-14"/>
          <w:sz w:val="38"/>
        </w:rPr>
        <w:t>отключению;</w:t>
      </w:r>
    </w:p>
    <w:p w:rsidR="001119AC" w:rsidRDefault="001119AC">
      <w:pPr>
        <w:pStyle w:val="ListParagraph"/>
        <w:numPr>
          <w:ilvl w:val="1"/>
          <w:numId w:val="1"/>
        </w:numPr>
        <w:tabs>
          <w:tab w:val="left" w:pos="709"/>
        </w:tabs>
        <w:spacing w:line="228" w:lineRule="auto"/>
        <w:ind w:right="848"/>
        <w:rPr>
          <w:sz w:val="38"/>
        </w:rPr>
      </w:pPr>
      <w:r>
        <w:rPr>
          <w:color w:val="231F20"/>
          <w:w w:val="90"/>
          <w:sz w:val="38"/>
        </w:rPr>
        <w:t xml:space="preserve">обеспечить передачу информации о своем местонахождения и </w:t>
      </w:r>
      <w:r>
        <w:rPr>
          <w:color w:val="231F20"/>
          <w:w w:val="85"/>
          <w:sz w:val="38"/>
        </w:rPr>
        <w:t xml:space="preserve">принятых мерах диспетчеру подразделения охраны или руковод- </w:t>
      </w:r>
      <w:r>
        <w:rPr>
          <w:color w:val="231F20"/>
          <w:spacing w:val="-2"/>
          <w:w w:val="90"/>
          <w:sz w:val="38"/>
        </w:rPr>
        <w:t>ству</w:t>
      </w:r>
      <w:r>
        <w:rPr>
          <w:color w:val="231F20"/>
          <w:spacing w:val="-18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объекта</w:t>
      </w:r>
      <w:r>
        <w:rPr>
          <w:color w:val="231F20"/>
          <w:spacing w:val="-18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любым</w:t>
      </w:r>
      <w:r>
        <w:rPr>
          <w:color w:val="231F20"/>
          <w:spacing w:val="-18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доступным</w:t>
      </w:r>
      <w:r>
        <w:rPr>
          <w:color w:val="231F20"/>
          <w:spacing w:val="-18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способом,</w:t>
      </w:r>
      <w:r>
        <w:rPr>
          <w:color w:val="231F20"/>
          <w:spacing w:val="-18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при</w:t>
      </w:r>
      <w:r>
        <w:rPr>
          <w:color w:val="231F20"/>
          <w:spacing w:val="-18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возможности;</w:t>
      </w:r>
    </w:p>
    <w:p w:rsidR="001119AC" w:rsidRDefault="001119AC">
      <w:pPr>
        <w:pStyle w:val="ListParagraph"/>
        <w:numPr>
          <w:ilvl w:val="1"/>
          <w:numId w:val="1"/>
        </w:numPr>
        <w:tabs>
          <w:tab w:val="left" w:pos="709"/>
        </w:tabs>
        <w:spacing w:before="59" w:line="228" w:lineRule="auto"/>
        <w:ind w:right="848"/>
        <w:rPr>
          <w:sz w:val="38"/>
        </w:rPr>
      </w:pPr>
      <w:r>
        <w:rPr>
          <w:color w:val="231F20"/>
          <w:w w:val="90"/>
          <w:sz w:val="38"/>
        </w:rPr>
        <w:t>ожидать</w:t>
      </w:r>
      <w:r>
        <w:rPr>
          <w:color w:val="231F20"/>
          <w:spacing w:val="-18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прибытия</w:t>
      </w:r>
      <w:r>
        <w:rPr>
          <w:color w:val="231F20"/>
          <w:spacing w:val="-1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оперативных</w:t>
      </w:r>
      <w:r>
        <w:rPr>
          <w:color w:val="231F20"/>
          <w:spacing w:val="-1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служб,</w:t>
      </w:r>
      <w:r>
        <w:rPr>
          <w:color w:val="231F20"/>
          <w:spacing w:val="-1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разблокировать</w:t>
      </w:r>
      <w:r>
        <w:rPr>
          <w:color w:val="231F20"/>
          <w:spacing w:val="-1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входы</w:t>
      </w:r>
      <w:r>
        <w:rPr>
          <w:color w:val="231F20"/>
          <w:spacing w:val="-18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и покинуть помещение только по команде руководства объекта либо оперативных служб.</w:t>
      </w:r>
    </w:p>
    <w:p w:rsidR="001119AC" w:rsidRDefault="001119AC">
      <w:pPr>
        <w:pStyle w:val="ListParagraph"/>
        <w:spacing w:line="228" w:lineRule="auto"/>
        <w:rPr>
          <w:sz w:val="38"/>
        </w:rPr>
        <w:sectPr w:rsidR="001119AC">
          <w:type w:val="continuous"/>
          <w:pgSz w:w="23820" w:h="16840" w:orient="landscape"/>
          <w:pgMar w:top="840" w:right="0" w:bottom="0" w:left="708" w:header="720" w:footer="720" w:gutter="0"/>
          <w:cols w:num="2" w:space="720" w:equalWidth="0">
            <w:col w:w="10956" w:space="383"/>
            <w:col w:w="11773"/>
          </w:cols>
        </w:sectPr>
      </w:pPr>
    </w:p>
    <w:p w:rsidR="001119AC" w:rsidRDefault="001119AC">
      <w:pPr>
        <w:rPr>
          <w:sz w:val="2"/>
          <w:szCs w:val="2"/>
        </w:rPr>
      </w:pPr>
      <w:r>
        <w:rPr>
          <w:noProof/>
          <w:lang w:eastAsia="ru-RU"/>
        </w:rPr>
        <w:pict>
          <v:shape id="Graphic 649" o:spid="_x0000_s1673" style="position:absolute;margin-left:0;margin-top:0;width:1190.55pt;height:841.9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119985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" path="m15119985,l,,,10692003r15119985,l15119985,xe" fillcolor="#004d6b" stroked="f">
            <v:fill opacity="5911f"/>
            <v:path arrowok="t"/>
            <w10:wrap anchorx="page" anchory="page"/>
          </v:shape>
        </w:pict>
      </w:r>
      <w:r>
        <w:rPr>
          <w:noProof/>
          <w:lang w:eastAsia="ru-RU"/>
        </w:rPr>
        <w:pict>
          <v:shape id="Graphic 650" o:spid="_x0000_s1674" style="position:absolute;margin-left:0;margin-top:450.6pt;width:42.55pt;height:96.25pt;z-index: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0385,1222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" path="m,l,1222089r19142,-2222l65129,1210918r44699,-12291l153103,1183130r41714,-18565l234831,1143069r38180,-24291l309218,1091830r34098,-29468l375167,1030510r29468,-34098l431583,960204r24290,-38180l477369,882008r18565,-41714l511431,797018r12291,-44701l532671,706329r5470,-47139l539995,611038r-1854,-48151l532671,515750r-8949,-45987l511431,425063,495934,381789,477369,340075,455873,300060,431583,261881,404635,225674,375167,191576,343316,159725,309218,130257,273011,103309,234831,79019,194817,57523,153103,38958,109828,23461,65129,11170,19142,2221,,xe" fillcolor="#004d6b" stroked="f">
            <v:path arrowok="t"/>
            <w10:wrap anchorx="page" anchory="page"/>
          </v:shape>
        </w:pict>
      </w:r>
    </w:p>
    <w:p w:rsidR="001119AC" w:rsidRDefault="001119AC">
      <w:pPr>
        <w:rPr>
          <w:sz w:val="2"/>
          <w:szCs w:val="2"/>
        </w:rPr>
        <w:sectPr w:rsidR="001119AC">
          <w:type w:val="continuous"/>
          <w:pgSz w:w="23820" w:h="16840" w:orient="landscape"/>
          <w:pgMar w:top="840" w:right="0" w:bottom="0" w:left="708" w:header="720" w:footer="720" w:gutter="0"/>
          <w:cols w:space="720"/>
        </w:sectPr>
      </w:pPr>
    </w:p>
    <w:p w:rsidR="001119AC" w:rsidRDefault="001119AC">
      <w:pPr>
        <w:pStyle w:val="BodyText"/>
        <w:ind w:left="142"/>
        <w:rPr>
          <w:sz w:val="20"/>
        </w:rPr>
      </w:pPr>
      <w:r>
        <w:rPr>
          <w:noProof/>
          <w:lang w:eastAsia="ru-RU"/>
        </w:rPr>
      </w:r>
      <w:r>
        <w:pict>
          <v:group id="Group 651" o:spid="_x0000_s1675" style="width:1105.55pt;height:70.9pt;mso-position-horizontal-relative:char;mso-position-vertical-relative:line" coordsize="140404,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">
            <v:shape id="Graphic 652" o:spid="_x0000_s1676" style="position:absolute;width:140404;height:9004;visibility:visible;mso-wrap-style:square;v-text-anchor:top" coordsize="14040485,900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EEsUA&#10;AADcAAAADwAAAGRycy9kb3ducmV2LnhtbESPzWrCQBSF94W+w3AL3emkKQ0aHYM2CoXiIlFcXzK3&#10;STBzJ2SmGvv0nYLQ5eH8fJxlNppOXGhwrWUFL9MIBHFldcu1guNhN5mBcB5ZY2eZFNzIQbZ6fFhi&#10;qu2VC7qUvhZhhF2KChrv+1RKVzVk0E1tTxy8LzsY9EEOtdQDXsO46WQcRYk02HIgNNjTe0PVufw2&#10;AZLH88+9j274k7iq2PTn/PS6Ver5aVwvQHga/X/43v7QCpK3G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AAQSxQAAANwAAAAPAAAAAAAAAAAAAAAAAJgCAABkcnMv&#10;ZG93bnJldi54bWxQSwUGAAAAAAQABAD1AAAAigMAAAAA&#10;" path="m13679995,l359994,,311145,3286r-46852,9573l219868,28290,178298,49149,140012,75009r-34572,30431l75009,140012,49149,178298,28290,219868,12859,264293,3286,311145,,359994,,540004r3286,48848l12859,635704r15431,44425l49149,721699r25860,38286l105440,794558r34572,30430l178298,850848r41570,20859l264293,887138r46852,9573l359994,899998r13320001,l13728844,896711r46851,-9573l13820121,871707r41570,-20859l13899976,824988r34573,-30430l13964980,759985r25859,-38286l14011699,680129r15431,-44425l14036703,588852r3286,-48848l14039989,359994r-3286,-48849l14027130,264293r-15431,-44425l13990839,178298r-25859,-38286l13934549,105440r-34573,-30431l13861691,49149r-41570,-20859l13775695,12859r-46851,-9573l13679995,xe" fillcolor="#004d6b" stroked="f">
              <v:path arrowok="t"/>
            </v:shape>
            <v:shape id="Image 653" o:spid="_x0000_s1677" type="#_x0000_t75" style="position:absolute;left:3599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gTwTDAAAA3AAAAA8AAABkcnMvZG93bnJldi54bWxEj0FrAjEUhO+C/yE8wZtmrSiyNYoIQg96&#10;0LbQ42PzNrvt5mVNoq7/3ghCj8PMfMMs151txJV8qB0rmIwzEMSF0zUbBV+fu9ECRIjIGhvHpOBO&#10;Adarfm+JuXY3PtL1FI1IEA45KqhibHMpQ1GRxTB2LXHySuctxiS9kdrjLcFtI9+ybC4t1pwWKmxp&#10;W1Hxd7pYBeeD+cWD5bAwpiz9t7z/XPZbpYaDbvMOIlIX/8Ov9odWMJ9N4XkmHQG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BPBMMAAADcAAAADwAAAAAAAAAAAAAAAACf&#10;AgAAZHJzL2Rvd25yZXYueG1sUEsFBgAAAAAEAAQA9wAAAI8DAAAAAA==&#10;">
              <v:imagedata r:id="rId11" o:title=""/>
            </v:shape>
            <v:shape id="Image 654" o:spid="_x0000_s1678" type="#_x0000_t75" style="position:absolute;left:5795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J13DDAAAA3AAAAA8AAABkcnMvZG93bnJldi54bWxEj0FrAjEUhO+C/yE8wZtmLSqyNYoIQg96&#10;0LbQ42PzNrvt5mVNoq7/3ghCj8PMfMMs151txJV8qB0rmIwzEMSF0zUbBV+fu9ECRIjIGhvHpOBO&#10;Adarfm+JuXY3PtL1FI1IEA45KqhibHMpQ1GRxTB2LXHySuctxiS9kdrjLcFtI9+ybC4t1pwWKmxp&#10;W1Hxd7pYBeeD+cWD5bAwpiz9t7z/XPZbpYaDbvMOIlIX/8Ov9odWMJ9N4XkmHQG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wnXcMMAAADcAAAADwAAAAAAAAAAAAAAAACf&#10;AgAAZHJzL2Rvd25yZXYueG1sUEsFBgAAAAAEAAQA9wAAAI8DAAAAAA==&#10;">
              <v:imagedata r:id="rId11" o:title=""/>
            </v:shape>
            <v:shape id="Image 655" o:spid="_x0000_s1679" type="#_x0000_t75" style="position:absolute;left:7991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FcuvDAAAA3AAAAA8AAABkcnMvZG93bnJldi54bWxEj0+LwjAUxO/CfofwFvam6QqKVKOIIHjQ&#10;w/oHPD6a17TavHSTqPXbbxYEj8PM/IaZLTrbiDv5UDtW8D3IQBAXTtdsFBwP6/4ERIjIGhvHpOBJ&#10;ARbzj94Mc+0e/EP3fTQiQTjkqKCKsc2lDEVFFsPAtcTJK523GJP0RmqPjwS3jRxm2VharDktVNjS&#10;qqLiur9ZBb87c8Gd5TAxpiz9ST7Pt+1Kqa/PbjkFEamL7/CrvdEKxqMR/J9JR0D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EVy68MAAADcAAAADwAAAAAAAAAAAAAAAACf&#10;AgAAZHJzL2Rvd25yZXYueG1sUEsFBgAAAAAEAAQA9wAAAI8DAAAAAA==&#10;">
              <v:imagedata r:id="rId11" o:title=""/>
            </v:shape>
            <v:shape id="Image 656" o:spid="_x0000_s1680" type="#_x0000_t75" style="position:absolute;left:10187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X7JzDAAAA3AAAAA8AAABkcnMvZG93bnJldi54bWxEj0FrAjEUhO8F/0N4greaVXCR1SgiFDzo&#10;QVvB42PzNru6edkmUdd/3xQKPQ4z8w2zXPe2FQ/yoXGsYDLOQBCXTjdsFHx9frzPQYSIrLF1TApe&#10;FGC9GrwtsdDuyUd6nKIRCcKhQAV1jF0hZShrshjGriNOXuW8xZikN1J7fCa4beU0y3JpseG0UGNH&#10;25rK2+luFXwfzBUPlsPcmKryZ/m63PdbpUbDfrMAEamP/+G/9k4ryGc5/J5JR0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fsnMMAAADcAAAADwAAAAAAAAAAAAAAAACf&#10;AgAAZHJzL2Rvd25yZXYueG1sUEsFBgAAAAAEAAQA9wAAAI8DAAAAAA==&#10;">
              <v:imagedata r:id="rId11" o:title=""/>
            </v:shape>
            <v:shape id="Image 657" o:spid="_x0000_s1681" type="#_x0000_t75" style="position:absolute;left:12383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NrZDGAAAA3AAAAA8AAABkcnMvZG93bnJldi54bWxEj0FrwkAUhO9C/8PyCr3pRlGraVYpQiEt&#10;RWgUpLdH9jUJZt+G3a2J/75bEDwOM/MNk20H04oLOd9YVjCdJCCIS6sbrhQcD2/jFQgfkDW2lknB&#10;lTxsNw+jDFNte/6iSxEqESHsU1RQh9ClUvqyJoN+Yjvi6P1YZzBE6SqpHfYRblo5S5KlNNhwXKix&#10;o11N5bn4NQrwPV8vzv13Mx2ux/nps8e9m38o9fQ4vL6ACDSEe/jWzrWC5eIZ/s/EIyA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Y2tkMYAAADcAAAADwAAAAAAAAAAAAAA&#10;AACfAgAAZHJzL2Rvd25yZXYueG1sUEsFBgAAAAAEAAQA9wAAAJIDAAAAAA==&#10;">
              <v:imagedata r:id="rId12" o:title=""/>
            </v:shape>
            <v:shape id="Image 658" o:spid="_x0000_s1682" type="#_x0000_t75" style="position:absolute;left:14579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E3XXBAAAA3AAAAA8AAABkcnMvZG93bnJldi54bWxETz1rwzAQ3Qv9D+IK3Wq5gYbgRgkhUOgQ&#10;D3UbyHhYZ9mNdXIlJbb/fTUEMj7e93o72V5cyYfOsYLXLAdBXDvdsVHw8/3xsgIRIrLG3jEpmCnA&#10;dvP4sMZCu5G/6FpFI1IIhwIVtDEOhZShbsliyNxAnLjGeYsxQW+k9jimcNvLRZ4vpcWOU0OLA+1b&#10;qs/VxSr4K80vlpbDypim8Uc5ny6HvVLPT9PuHUSkKd7FN/enVrB8S2vTmXQE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pE3XXBAAAA3AAAAA8AAAAAAAAAAAAAAAAAnwIA&#10;AGRycy9kb3ducmV2LnhtbFBLBQYAAAAABAAEAPcAAACNAwAAAAA=&#10;">
              <v:imagedata r:id="rId11" o:title=""/>
            </v:shape>
            <v:shape id="Image 659" o:spid="_x0000_s1683" type="#_x0000_t75" style="position:absolute;left:16775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IeO7EAAAA3AAAAA8AAABkcnMvZG93bnJldi54bWxEj09rAjEUxO+FfofwCt662QqKXY0igtBD&#10;PdQ/0ONj8za7unnZJlHXb98IgsdhZn7DzBa9bcWFfGgcK/jIchDEpdMNGwX73fp9AiJEZI2tY1Jw&#10;owCL+evLDAvtrvxDl200IkE4FKigjrErpAxlTRZD5jri5FXOW4xJeiO1x2uC21YO83wsLTacFmrs&#10;aFVTedqerYK/jTnixnKYGFNV/iBvv+fvlVKDt345BRGpj8/wo/2lFYxHn3A/k46A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IeO7EAAAA3AAAAA8AAAAAAAAAAAAAAAAA&#10;nwIAAGRycy9kb3ducmV2LnhtbFBLBQYAAAAABAAEAPcAAACQAwAAAAA=&#10;">
              <v:imagedata r:id="rId11" o:title=""/>
            </v:shape>
            <v:shape id="Image 660" o:spid="_x0000_s1684" type="#_x0000_t75" style="position:absolute;left:18971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eG87BAAAA3AAAAA8AAABkcnMvZG93bnJldi54bWxETz1rwzAQ3Qv5D+IC2Rq5GUxwLYcSKGRI&#10;hrgtZDyss+zWOjmSktj/vhoKHR/vu9xNdhB38qF3rOBlnYEgbpzu2Sj4/Hh/3oIIEVnj4JgUzBRg&#10;Vy2eSiy0e/CZ7nU0IoVwKFBBF+NYSBmajiyGtRuJE9c6bzEm6I3UHh8p3A5yk2W5tNhzauhwpH1H&#10;zU99swquJ/ONJ8tha0zb+i85X27HvVKr5fT2CiLSFP/Ff+6DVpDnaX46k46ArH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eG87BAAAA3AAAAA8AAAAAAAAAAAAAAAAAnwIA&#10;AGRycy9kb3ducmV2LnhtbFBLBQYAAAAABAAEAPcAAACNAwAAAAA=&#10;">
              <v:imagedata r:id="rId11" o:title=""/>
            </v:shape>
            <v:shape id="Image 661" o:spid="_x0000_s1685" type="#_x0000_t75" style="position:absolute;left:21167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SvlXCAAAA3AAAAA8AAABkcnMvZG93bnJldi54bWxEj0GLwjAUhO8L/ofwBG9r6h6KVKOIIHjQ&#10;w+oueHw0r2m1ealJ1PrvjbCwx2FmvmHmy9624k4+NI4VTMYZCOLS6YaNgp/j5nMKIkRkja1jUvCk&#10;AMvF4GOOhXYP/qb7IRqRIBwKVFDH2BVShrImi2HsOuLkVc5bjEl6I7XHR4LbVn5lWS4tNpwWauxo&#10;XVN5OdysguvenHFvOUyNqSr/K5+n226t1GjYr2YgIvXxP/zX3moFeT6B95l0BOTi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Er5VwgAAANwAAAAPAAAAAAAAAAAAAAAAAJ8C&#10;AABkcnMvZG93bnJldi54bWxQSwUGAAAAAAQABAD3AAAAjgMAAAAA&#10;">
              <v:imagedata r:id="rId11" o:title=""/>
            </v:shape>
            <v:shape id="Image 662" o:spid="_x0000_s1686" type="#_x0000_t75" style="position:absolute;left:3599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AICLCAAAA3AAAAA8AAABkcnMvZG93bnJldi54bWxEj0GLwjAUhO8L/ofwBG9rqoci1SgiCB70&#10;oLsLHh/Na1ptXmoStf57s7Cwx2FmvmEWq9624kE+NI4VTMYZCOLS6YaNgu+v7ecMRIjIGlvHpOBF&#10;AVbLwccCC+2efKTHKRqRIBwKVFDH2BVShrImi2HsOuLkVc5bjEl6I7XHZ4LbVk6zLJcWG04LNXa0&#10;qam8nu5Wwe1gLniwHGbGVJX/ka/zfb9RajTs13MQkfr4H/5r77SCPJ/C75l0BOTy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wCAiwgAAANwAAAAPAAAAAAAAAAAAAAAAAJ8C&#10;AABkcnMvZG93bnJldi54bWxQSwUGAAAAAAQABAD3AAAAjgMAAAAA&#10;">
              <v:imagedata r:id="rId11" o:title=""/>
            </v:shape>
            <v:shape id="Image 663" o:spid="_x0000_s1687" type="#_x0000_t75" style="position:absolute;left:5795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MhbnDAAAA3AAAAA8AAABkcnMvZG93bnJldi54bWxEj0FrAjEUhO8F/0N4greaVWGR1SgiFDzo&#10;QVvB42PzNru6edkmUdd/3xQKPQ4z8w2zXPe2FQ/yoXGsYDLOQBCXTjdsFHx9frzPQYSIrLF1TApe&#10;FGC9GrwtsdDuyUd6nKIRCcKhQAV1jF0hZShrshjGriNOXuW8xZikN1J7fCa4beU0y3JpseG0UGNH&#10;25rK2+luFXwfzBUPlsPcmKryZ/m63PdbpUbDfrMAEamP/+G/9k4ryPMZ/J5JR0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yFucMAAADcAAAADwAAAAAAAAAAAAAAAACf&#10;AgAAZHJzL2Rvd25yZXYueG1sUEsFBgAAAAAEAAQA9wAAAI8DAAAAAA==&#10;">
              <v:imagedata r:id="rId11" o:title=""/>
            </v:shape>
            <v:shape id="Image 664" o:spid="_x0000_s1688" type="#_x0000_t75" style="position:absolute;left:7991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lHc3DAAAA3AAAAA8AAABkcnMvZG93bnJldi54bWxEj0FrAjEUhO8F/0N4greaVWSR1SgiFDzo&#10;QVvB42PzNru6edkmUdd/3xQKPQ4z8w2zXPe2FQ/yoXGsYDLOQBCXTjdsFHx9frzPQYSIrLF1TApe&#10;FGC9GrwtsdDuyUd6nKIRCcKhQAV1jF0hZShrshjGriNOXuW8xZikN1J7fCa4beU0y3JpseG0UGNH&#10;25rK2+luFXwfzBUPlsPcmKryZ/m63PdbpUbDfrMAEamP/+G/9k4ryPMZ/J5JR0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WUdzcMAAADcAAAADwAAAAAAAAAAAAAAAACf&#10;AgAAZHJzL2Rvd25yZXYueG1sUEsFBgAAAAAEAAQA9wAAAI8DAAAAAA==&#10;">
              <v:imagedata r:id="rId11" o:title=""/>
            </v:shape>
            <v:shape id="Image 665" o:spid="_x0000_s1689" type="#_x0000_t75" style="position:absolute;left:10187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puFbDAAAA3AAAAA8AAABkcnMvZG93bnJldi54bWxEj0FrAjEUhO8F/0N4greaVXCR1SgiFDzo&#10;QVvB42PzNru6edkmUdd/3xQKPQ4z8w2zXPe2FQ/yoXGsYDLOQBCXTjdsFHx9frzPQYSIrLF1TApe&#10;FGC9GrwtsdDuyUd6nKIRCcKhQAV1jF0hZShrshjGriNOXuW8xZikN1J7fCa4beU0y3JpseG0UGNH&#10;25rK2+luFXwfzBUPlsPcmKryZ/m63PdbpUbDfrMAEamP/+G/9k4ryPMZ/J5JR0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m4VsMAAADcAAAADwAAAAAAAAAAAAAAAACf&#10;AgAAZHJzL2Rvd25yZXYueG1sUEsFBgAAAAAEAAQA9wAAAI8DAAAAAA==&#10;">
              <v:imagedata r:id="rId11" o:title=""/>
            </v:shape>
            <v:shape id="Image 666" o:spid="_x0000_s1690" type="#_x0000_t75" style="position:absolute;left:12383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twrbGAAAA3AAAAA8AAABkcnMvZG93bnJldi54bWxEj91qwkAUhO8LvsNyBO/qxqLBpq5BCoJK&#10;KfgDpXeH7DEJyZ4Nu6uJb98tFHo5zMw3zCofTCvu5HxtWcFsmoAgLqyuuVRwOW+flyB8QNbYWiYF&#10;D/KQr0dPK8y07flI91MoRYSwz1BBFUKXSemLigz6qe2Io3e1zmCI0pVSO+wj3LTyJUlSabDmuFBh&#10;R+8VFc3pZhTgfve6aPrvejY8LvOvjx4/3fyg1GQ8bN5ABBrCf/ivvdMK0jSF3zPxCMj1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K3CtsYAAADcAAAADwAAAAAAAAAAAAAA&#10;AACfAgAAZHJzL2Rvd25yZXYueG1sUEsFBgAAAAAEAAQA9wAAAJIDAAAAAA==&#10;">
              <v:imagedata r:id="rId12" o:title=""/>
            </v:shape>
            <v:shape id="Image 667" o:spid="_x0000_s1691" type="#_x0000_t75" style="position:absolute;left:14579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3g7rDAAAA3AAAAA8AAABkcnMvZG93bnJldi54bWxEj0FrAjEUhO8F/0N4grea1cNWVqOIIHjQ&#10;Q20Fj4/N2+zq5mVNoq7/vikUehxm5htmseptKx7kQ+NYwWScgSAunW7YKPj+2r7PQISIrLF1TApe&#10;FGC1HLwtsNDuyZ/0OEYjEoRDgQrqGLtCylDWZDGMXUecvMp5izFJb6T2+Exw28ppluXSYsNpocaO&#10;NjWV1+PdKrgdzAUPlsPMmKryJ/k63/cbpUbDfj0HEamP/+G/9k4ryPMP+D2TjoB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beDusMAAADcAAAADwAAAAAAAAAAAAAAAACf&#10;AgAAZHJzL2Rvd25yZXYueG1sUEsFBgAAAAAEAAQA9wAAAI8DAAAAAA==&#10;">
              <v:imagedata r:id="rId11" o:title=""/>
            </v:shape>
            <v:shape id="Image 668" o:spid="_x0000_s1692" type="#_x0000_t75" style="position:absolute;left:16775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oF8jBAAAA3AAAAA8AAABkcnMvZG93bnJldi54bWxETz1rwzAQ3Qv5D+IC2Rq5GUxwLYcSKGRI&#10;hrgtZDyss+zWOjmSktj/vhoKHR/vu9xNdhB38qF3rOBlnYEgbpzu2Sj4/Hh/3oIIEVnj4JgUzBRg&#10;Vy2eSiy0e/CZ7nU0IoVwKFBBF+NYSBmajiyGtRuJE9c6bzEm6I3UHh8p3A5yk2W5tNhzauhwpH1H&#10;zU99swquJ/ONJ8tha0zb+i85X27HvVKr5fT2CiLSFP/Ff+6DVpDnaW06k46ArH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oF8jBAAAA3AAAAA8AAAAAAAAAAAAAAAAAnwIA&#10;AGRycy9kb3ducmV2LnhtbFBLBQYAAAAABAAEAPcAAACNAwAAAAA=&#10;">
              <v:imagedata r:id="rId11" o:title=""/>
            </v:shape>
            <v:shape id="Image 669" o:spid="_x0000_s1693" type="#_x0000_t75" style="position:absolute;left:18971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kslPDAAAA3AAAAA8AAABkcnMvZG93bnJldi54bWxEj0FrAjEUhO8F/0N4grea1cNiV6OIIHjQ&#10;Q20Fj4/N2+zq5mVNoq7/vikUehxm5htmseptKx7kQ+NYwWScgSAunW7YKPj+2r7PQISIrLF1TApe&#10;FGC1HLwtsNDuyZ/0OEYjEoRDgQrqGLtCylDWZDGMXUecvMp5izFJb6T2+Exw28ppluXSYsNpocaO&#10;NjWV1+PdKrgdzAUPlsPMmKryJ/k63/cbpUbDfj0HEamP/+G/9k4ryPMP+D2TjoB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2SyU8MAAADcAAAADwAAAAAAAAAAAAAAAACf&#10;AgAAZHJzL2Rvd25yZXYueG1sUEsFBgAAAAAEAAQA9wAAAI8DAAAAAA==&#10;">
              <v:imagedata r:id="rId11" o:title=""/>
            </v:shape>
            <v:shape id="Image 670" o:spid="_x0000_s1694" type="#_x0000_t75" style="position:absolute;left:21167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HjRPAAAAA3AAAAA8AAABkcnMvZG93bnJldi54bWxET8uKwjAU3QvzD+EOuLPpuHCkYxQRBBe6&#10;8AUuL81t2rG56SRR699PFoLLw3nPFr1txZ18aBwr+MpyEMSl0w0bBafjejQFESKyxtYxKXhSgMX8&#10;YzDDQrsH7+l+iEakEA4FKqhj7AopQ1mTxZC5jjhxlfMWY4LeSO3xkcJtK8d5PpEWG04NNXa0qqm8&#10;Hm5Wwd/O/OLOcpgaU1X+LJ+X23al1PCzX/6AiNTHt/jl3mgFk+80P51JR0DO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4eNE8AAAADcAAAADwAAAAAAAAAAAAAAAACfAgAA&#10;ZHJzL2Rvd25yZXYueG1sUEsFBgAAAAAEAAQA9wAAAIwDAAAAAA==&#10;">
              <v:imagedata r:id="rId11" o:title=""/>
            </v:shape>
            <v:shape id="Image 671" o:spid="_x0000_s1695" type="#_x0000_t75" style="position:absolute;left:119159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dzB/FAAAA3AAAAA8AAABkcnMvZG93bnJldi54bWxEj91qwkAUhO8F32E5gne6ifjTpq4ihYIW&#10;KVSF0rtD9jQJZs+G3dXEt+8KgpfDzHzDLNedqcWVnK8sK0jHCQji3OqKCwWn48foBYQPyBpry6Tg&#10;Rh7Wq35viZm2LX/T9RAKESHsM1RQhtBkUvq8JIN+bBvi6P1ZZzBE6QqpHbYRbmo5SZK5NFhxXCix&#10;ofeS8vPhYhTgbvs6O7e/VdrdTtOffYtfbvqp1HDQbd5ABOrCM/xob7WC+SKF+5l4BOTq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ncwfxQAAANwAAAAPAAAAAAAAAAAAAAAA&#10;AJ8CAABkcnMvZG93bnJldi54bWxQSwUGAAAAAAQABAD3AAAAkQMAAAAA&#10;">
              <v:imagedata r:id="rId12" o:title=""/>
            </v:shape>
            <v:shape id="Image 672" o:spid="_x0000_s1696" type="#_x0000_t75" style="position:absolute;left:121355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Ztv/DAAAA3AAAAA8AAABkcnMvZG93bnJldi54bWxEj0GLwjAUhO/C/ofwFvam6XpQqUYRQfCw&#10;HnQVPD6a17TavHSTqPXfG2HB4zAz3zCzRWcbcSMfascKvgcZCOLC6ZqNgsPvuj8BESKyxsYxKXhQ&#10;gMX8ozfDXLs77+i2j0YkCIccFVQxtrmUoajIYhi4ljh5pfMWY5LeSO3xnuC2kcMsG0mLNaeFClta&#10;VVRc9ler4G9rzri1HCbGlKU/ysfp+rNS6uuzW05BROriO/zf3mgFo/EQXmfSEZ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m2/8MAAADcAAAADwAAAAAAAAAAAAAAAACf&#10;AgAAZHJzL2Rvd25yZXYueG1sUEsFBgAAAAAEAAQA9wAAAI8DAAAAAA==&#10;">
              <v:imagedata r:id="rId11" o:title=""/>
            </v:shape>
            <v:shape id="Image 673" o:spid="_x0000_s1697" type="#_x0000_t75" style="position:absolute;left:123551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VE2TEAAAA3AAAAA8AAABkcnMvZG93bnJldi54bWxEj0FrwkAUhO9C/8PyCr3pphZsiG5CEQoe&#10;6qG2BY+P7Msmmn2b7q4a/323IHgcZuYbZlWNthdn8qFzrOB5loEgrp3u2Cj4/nqf5iBCRNbYOyYF&#10;VwpQlQ+TFRbaXfiTzrtoRIJwKFBBG+NQSBnqliyGmRuIk9c4bzEm6Y3UHi8Jbns5z7KFtNhxWmhx&#10;oHVL9XF3sgp+t+aAW8shN6Zp/I+87k8fa6WeHse3JYhIY7yHb+2NVrB4fYH/M+kIy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9VE2TEAAAA3AAAAA8AAAAAAAAAAAAAAAAA&#10;nwIAAGRycy9kb3ducmV2LnhtbFBLBQYAAAAABAAEAPcAAACQAwAAAAA=&#10;">
              <v:imagedata r:id="rId11" o:title=""/>
            </v:shape>
            <v:shape id="Image 674" o:spid="_x0000_s1698" type="#_x0000_t75" style="position:absolute;left:125747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8ixDEAAAA3AAAAA8AAABkcnMvZG93bnJldi54bWxEj0FrwkAUhO9C/8PyCr3pplJsiG5CEQoe&#10;6qG2BY+P7Msmmn2b7q4a/323IHgcZuYbZlWNthdn8qFzrOB5loEgrp3u2Cj4/nqf5iBCRNbYOyYF&#10;VwpQlQ+TFRbaXfiTzrtoRIJwKFBBG+NQSBnqliyGmRuIk9c4bzEm6Y3UHi8Jbns5z7KFtNhxWmhx&#10;oHVL9XF3sgp+t+aAW8shN6Zp/I+87k8fa6WeHse3JYhIY7yHb+2NVrB4fYH/M+kIy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8ixDEAAAA3AAAAA8AAAAAAAAAAAAAAAAA&#10;nwIAAGRycy9kb3ducmV2LnhtbFBLBQYAAAAABAAEAPcAAACQAwAAAAA=&#10;">
              <v:imagedata r:id="rId11" o:title=""/>
            </v:shape>
            <v:shape id="Image 675" o:spid="_x0000_s1699" type="#_x0000_t75" style="position:absolute;left:127943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wLovEAAAA3AAAAA8AAABkcnMvZG93bnJldi54bWxEj0FrwkAUhO9C/8PyCr3ppkJtiG5CEQoe&#10;6qG2BY+P7Msmmn2b7q4a/323IHgcZuYbZlWNthdn8qFzrOB5loEgrp3u2Cj4/nqf5iBCRNbYOyYF&#10;VwpQlQ+TFRbaXfiTzrtoRIJwKFBBG+NQSBnqliyGmRuIk9c4bzEm6Y3UHi8Jbns5z7KFtNhxWmhx&#10;oHVL9XF3sgp+t+aAW8shN6Zp/I+87k8fa6WeHse3JYhIY7yHb+2NVrB4fYH/M+kIy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wLovEAAAA3AAAAA8AAAAAAAAAAAAAAAAA&#10;nwIAAGRycy9kb3ducmV2LnhtbFBLBQYAAAAABAAEAPcAAACQAwAAAAA=&#10;">
              <v:imagedata r:id="rId11" o:title=""/>
            </v:shape>
            <v:shape id="Image 676" o:spid="_x0000_s1700" type="#_x0000_t75" style="position:absolute;left:130139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aRxzFAAAA3AAAAA8AAABkcnMvZG93bnJldi54bWxEj0+LwjAUxO+C3yE8wYus6Xqo0jWKCAse&#10;1sV/uNdn87YpNi+lyWr77TeC4HGYmd8w82VrK3GjxpeOFbyPExDEudMlFwpOx8+3GQgfkDVWjklB&#10;Rx6Wi35vjpl2d97T7RAKESHsM1RgQqgzKX1uyKIfu5o4er+usRiibAqpG7xHuK3kJElSabHkuGCw&#10;prWh/Hr4swq2bEa7VXfpzrvi0k2+/deP3cyUGg7a1QeIQG14hZ/tjVaQTlN4nIlHQC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mkccxQAAANwAAAAPAAAAAAAAAAAAAAAA&#10;AJ8CAABkcnMvZG93bnJldi54bWxQSwUGAAAAAAQABAD3AAAAkQMAAAAA&#10;">
              <v:imagedata r:id="rId13" o:title=""/>
            </v:shape>
            <v:shape id="Image 677" o:spid="_x0000_s1701" type="#_x0000_t75" style="position:absolute;left:132335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W4ofEAAAA3AAAAA8AAABkcnMvZG93bnJldi54bWxEj0+LwjAUxO8LfofwBC/Lmq4Hla5RRBA8&#10;qPiP3euzeTbF5qU0WW2/vREEj8PM/IaZzBpbihvVvnCs4LufgCDOnC44V3A6Lr/GIHxA1lg6JgUt&#10;eZhNOx8TTLW7855uh5CLCGGfogITQpVK6TNDFn3fVcTRu7jaYoiyzqWu8R7htpSDJBlKiwXHBYMV&#10;LQxl18O/VbBh87mbt+f2d5ef28HWr//saqxUr9vMf0AEasI7/GqvtILhaATPM/EIy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W4ofEAAAA3AAAAA8AAAAAAAAAAAAAAAAA&#10;nwIAAGRycy9kb3ducmV2LnhtbFBLBQYAAAAABAAEAPcAAACQAwAAAAA=&#10;">
              <v:imagedata r:id="rId13" o:title=""/>
            </v:shape>
            <v:shape id="Image 678" o:spid="_x0000_s1702" type="#_x0000_t75" style="position:absolute;left:134531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xgRXAAAAA3AAAAA8AAABkcnMvZG93bnJldi54bWxET8uKwjAU3QvzD+EOuLPpuHCkYxQRBBe6&#10;8AUuL81t2rG56SRR699PFoLLw3nPFr1txZ18aBwr+MpyEMSl0w0bBafjejQFESKyxtYxKXhSgMX8&#10;YzDDQrsH7+l+iEakEA4FKqhj7AopQ1mTxZC5jjhxlfMWY4LeSO3xkcJtK8d5PpEWG04NNXa0qqm8&#10;Hm5Wwd/O/OLOcpgaU1X+LJ+X23al1PCzX/6AiNTHt/jl3mgFk++0Np1JR0DO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fGBFcAAAADcAAAADwAAAAAAAAAAAAAAAACfAgAA&#10;ZHJzL2Rvd25yZXYueG1sUEsFBgAAAAAEAAQA9wAAAIwDAAAAAA==&#10;">
              <v:imagedata r:id="rId11" o:title=""/>
            </v:shape>
            <v:shape id="Image 679" o:spid="_x0000_s1703" type="#_x0000_t75" style="position:absolute;left:136727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9JI7FAAAA3AAAAA8AAABkcnMvZG93bnJldi54bWxEj0FrwkAUhO9C/8PyCt7Mph6sTV1DEQQP&#10;eqhtocdH9mWTNvs23V1N/PeuIPQ4zMw3zKocbSfO5EPrWMFTloMgrpxu2Sj4/NjOliBCRNbYOSYF&#10;FwpQrh8mKyy0G/idzsdoRIJwKFBBE2NfSBmqhiyGzPXEyaudtxiT9EZqj0OC207O83whLbacFhrs&#10;adNQ9Xs8WQV/B/ODB8thaUxd+y95+T7tN0pNH8e3VxCRxvgfvrd3WsHi+QVuZ9IRk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vSSOxQAAANwAAAAPAAAAAAAAAAAAAAAA&#10;AJ8CAABkcnMvZG93bnJldi54bWxQSwUGAAAAAAQABAD3AAAAkQMAAAAA&#10;">
              <v:imagedata r:id="rId11" o:title=""/>
            </v:shape>
            <v:shape id="Image 680" o:spid="_x0000_s1704" type="#_x0000_t75" style="position:absolute;left:119159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EGaPDAAAA3AAAAA8AAABkcnMvZG93bnJldi54bWxET1trwjAUfh/sP4Qz2NuaKipdZ5QxENyQ&#10;gZ0gvh2as7bYnJQk6+Xfmwdhjx/ffb0dTSt6cr6xrGCWpCCIS6sbrhScfnYvGQgfkDW2lknBRB62&#10;m8eHNebaDnykvgiViCHsc1RQh9DlUvqyJoM+sR1x5H6tMxgidJXUDocYblo5T9OVNNhwbKixo4+a&#10;ymvxZxTg5/51eR0uzWycTovzYcBvt/hS6vlpfH8DEWgM/+K7e68VrLI4P56JR0B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QZo8MAAADcAAAADwAAAAAAAAAAAAAAAACf&#10;AgAAZHJzL2Rvd25yZXYueG1sUEsFBgAAAAAEAAQA9wAAAI8DAAAAAA==&#10;">
              <v:imagedata r:id="rId12" o:title=""/>
            </v:shape>
            <v:shape id="Image 681" o:spid="_x0000_s1705" type="#_x0000_t75" style="position:absolute;left:121355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eWK/CAAAA3AAAAA8AAABkcnMvZG93bnJldi54bWxEj0GLwjAUhO+C/yE8YW+a6kFK1ygiCB70&#10;oO6Cx0fzmnZtXmoStf77jbCwx2FmvmEWq9624kE+NI4VTCcZCOLS6YaNgq/zdpyDCBFZY+uYFLwo&#10;wGo5HCyw0O7JR3qcohEJwqFABXWMXSFlKGuyGCauI05e5bzFmKQ3Unt8Jrht5SzL5tJiw2mhxo42&#10;NZXX090quB3MDx4sh9yYqvLf8nW57zdKfYz69SeISH38D/+1d1rBPJ/C+0w6An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HlivwgAAANwAAAAPAAAAAAAAAAAAAAAAAJ8C&#10;AABkcnMvZG93bnJldi54bWxQSwUGAAAAAAQABAD3AAAAjgMAAAAA&#10;">
              <v:imagedata r:id="rId11" o:title=""/>
            </v:shape>
            <v:shape id="Image 682" o:spid="_x0000_s1706" type="#_x0000_t75" style="position:absolute;left:123551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MxtjCAAAA3AAAAA8AAABkcnMvZG93bnJldi54bWxEj0GLwjAUhO8L/ofwBG9rqgcp1SgiCB7W&#10;w+oueHw0r2m1ealJ1PrvjbCwx2FmvmEWq9624k4+NI4VTMYZCOLS6YaNgp/j9jMHESKyxtYxKXhS&#10;gNVy8LHAQrsHf9P9EI1IEA4FKqhj7AopQ1mTxTB2HXHyKuctxiS9kdrjI8FtK6dZNpMWG04LNXa0&#10;qam8HG5WwXVvzri3HHJjqsr/yufp9rVRajTs13MQkfr4H/5r77SCWT6F95l0BO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zMbYwgAAANwAAAAPAAAAAAAAAAAAAAAAAJ8C&#10;AABkcnMvZG93bnJldi54bWxQSwUGAAAAAAQABAD3AAAAjgMAAAAA&#10;">
              <v:imagedata r:id="rId11" o:title=""/>
            </v:shape>
            <v:shape id="Image 683" o:spid="_x0000_s1707" type="#_x0000_t75" style="position:absolute;left:125747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AY0PDAAAA3AAAAA8AAABkcnMvZG93bnJldi54bWxEj0FrAjEUhO8F/0N4greaVUGW1SgiFDzo&#10;QVvB42PzNru6edkmUdd/3xQKPQ4z8w2zXPe2FQ/yoXGsYDLOQBCXTjdsFHx9frznIEJE1tg6JgUv&#10;CrBeDd6WWGj35CM9TtGIBOFQoII6xq6QMpQ1WQxj1xEnr3LeYkzSG6k9PhPctnKaZXNpseG0UGNH&#10;25rK2+luFXwfzBUPlkNuTFX5s3xd7vutUqNhv1mAiNTH//Bfe6cVzPMZ/J5JR0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oBjQ8MAAADcAAAADwAAAAAAAAAAAAAAAACf&#10;AgAAZHJzL2Rvd25yZXYueG1sUEsFBgAAAAAEAAQA9wAAAI8DAAAAAA==&#10;">
              <v:imagedata r:id="rId11" o:title=""/>
            </v:shape>
            <v:shape id="Image 684" o:spid="_x0000_s1708" type="#_x0000_t75" style="position:absolute;left:127943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p+zfDAAAA3AAAAA8AAABkcnMvZG93bnJldi54bWxEj0FrAjEUhO8F/0N4greaVUSW1SgiFDzo&#10;QVvB42PzNru6edkmUdd/3xQKPQ4z8w2zXPe2FQ/yoXGsYDLOQBCXTjdsFHx9frznIEJE1tg6JgUv&#10;CrBeDd6WWGj35CM9TtGIBOFQoII6xq6QMpQ1WQxj1xEnr3LeYkzSG6k9PhPctnKaZXNpseG0UGNH&#10;25rK2+luFXwfzBUPlkNuTFX5s3xd7vutUqNhv1mAiNTH//Bfe6cVzPMZ/J5JR0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Wn7N8MAAADcAAAADwAAAAAAAAAAAAAAAACf&#10;AgAAZHJzL2Rvd25yZXYueG1sUEsFBgAAAAAEAAQA9wAAAI8DAAAAAA==&#10;">
              <v:imagedata r:id="rId11" o:title=""/>
            </v:shape>
            <v:shape id="Image 685" o:spid="_x0000_s1709" type="#_x0000_t75" style="position:absolute;left:130139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dqUzFAAAA3AAAAA8AAABkcnMvZG93bnJldi54bWxEj0FrwkAUhO8F/8PyCl6KbhSUkLqKCIKH&#10;KmpFr8/sazY0+zZkt5r8e1cQehxm5htmtmhtJW7U+NKxgtEwAUGcO11yoeD0vR6kIHxA1lg5JgUd&#10;eVjMe28zzLS784Fux1CICGGfoQITQp1J6XNDFv3Q1cTR+3GNxRBlU0jd4D3CbSXHSTKVFkuOCwZr&#10;WhnKf49/VsGWzcd+2V278764duOd/7rYTapU/71dfoII1Ib/8Ku90Qqm6QSeZ+IR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nalMxQAAANwAAAAPAAAAAAAAAAAAAAAA&#10;AJ8CAABkcnMvZG93bnJldi54bWxQSwUGAAAAAAQABAD3AAAAkQMAAAAA&#10;">
              <v:imagedata r:id="rId13" o:title=""/>
            </v:shape>
            <v:shape id="Image 686" o:spid="_x0000_s1710" type="#_x0000_t75" style="position:absolute;left:132335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PNzvEAAAA3AAAAA8AAABkcnMvZG93bnJldi54bWxEj0FrwkAUhO8F/8PyBC9FN3oIIbqKCIKH&#10;WqyKXp/ZZzaYfRuyW03+fbdQ6HGYmW+YxaqztXhS6yvHCqaTBARx4XTFpYLzaTvOQPiArLF2TAp6&#10;8rBaDt4WmGv34i96HkMpIoR9jgpMCE0upS8MWfQT1xBH7+5aiyHKtpS6xVeE21rOkiSVFiuOCwYb&#10;2hgqHsdvq2DP5v2w7m/95VDe+tmn/7jaXabUaNit5yACdeE//NfeaQVplsLvmXgE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PNzvEAAAA3AAAAA8AAAAAAAAAAAAAAAAA&#10;nwIAAGRycy9kb3ducmV2LnhtbFBLBQYAAAAABAAEAPcAAACQAwAAAAA=&#10;">
              <v:imagedata r:id="rId13" o:title=""/>
            </v:shape>
            <v:shape id="Image 687" o:spid="_x0000_s1711" type="#_x0000_t75" style="position:absolute;left:134531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7ZUDDAAAA3AAAAA8AAABkcnMvZG93bnJldi54bWxEj0FrAjEUhO8F/0N4grea1YNdVqOIIHjQ&#10;Q20Fj4/N2+zq5mVNoq7/vikUehxm5htmseptKx7kQ+NYwWScgSAunW7YKPj+2r7nIEJE1tg6JgUv&#10;CrBaDt4WWGj35E96HKMRCcKhQAV1jF0hZShrshjGriNOXuW8xZikN1J7fCa4beU0y2bSYsNpocaO&#10;NjWV1+PdKrgdzAUPlkNuTFX5k3yd7/uNUqNhv56DiNTH//Bfe6cVzPIP+D2TjoB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tlQMMAAADcAAAADwAAAAAAAAAAAAAAAACf&#10;AgAAZHJzL2Rvd25yZXYueG1sUEsFBgAAAAAEAAQA9wAAAI8DAAAAAA==&#10;">
              <v:imagedata r:id="rId11" o:title=""/>
            </v:shape>
            <v:shape id="Image 688" o:spid="_x0000_s1712" type="#_x0000_t75" style="position:absolute;left:136727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k8TLBAAAA3AAAAA8AAABkcnMvZG93bnJldi54bWxETz1rwzAQ3Qv5D+IC2Rq5HYJxLIcSKGSo&#10;h6QtZDyss+zUOjmSEjv/vhoKHR/vu9zNdhB38qF3rOBlnYEgbpzu2Sj4+nx/zkGEiKxxcEwKHhRg&#10;Vy2eSiy0m/hI91M0IoVwKFBBF+NYSBmajiyGtRuJE9c6bzEm6I3UHqcUbgf5mmUbabHn1NDhSPuO&#10;mp/TzSq41uaCteWQG9O2/ls+zrePvVKr5fy2BRFpjv/iP/dBK9jkaW06k46ArH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k8TLBAAAA3AAAAA8AAAAAAAAAAAAAAAAAnwIA&#10;AGRycy9kb3ducmV2LnhtbFBLBQYAAAAABAAEAPcAAACNAwAAAAA=&#10;">
              <v:imagedata r:id="rId11" o:title=""/>
            </v:shape>
            <v:shape id="Textbox 689" o:spid="_x0000_s1713" type="#_x0000_t202" style="position:absolute;width:140404;height:90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2TcUA&#10;AADcAAAADwAAAGRycy9kb3ducmV2LnhtbESPQWvCQBSE70L/w/KE3szGHoJGN0FKCwWhNMaDx9fs&#10;M1nMvk2zq6b/vlso9DjMzDfMtpxsL240euNYwTJJQRA3ThtuFRzr18UKhA/IGnvHpOCbPJTFw2yL&#10;uXZ3ruh2CK2IEPY5KuhCGHIpfdORRZ+4gTh6ZzdaDFGOrdQj3iPc9vIpTTNp0XBc6HCg546ay+Fq&#10;FexOXL2Yr/fPj+pcmbpep7zPLko9zqfdBkSgKfyH/9pvWkG2WsP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TZNxQAAANwAAAAPAAAAAAAAAAAAAAAAAJgCAABkcnMv&#10;ZG93bnJldi54bWxQSwUGAAAAAAQABAD1AAAAigMAAAAA&#10;" filled="f" stroked="f">
              <v:textbox inset="0,0,0,0">
                <w:txbxContent>
                  <w:p w:rsidR="001119AC" w:rsidRDefault="001119AC">
                    <w:pPr>
                      <w:spacing w:before="436"/>
                      <w:ind w:right="8"/>
                      <w:jc w:val="center"/>
                      <w:rPr>
                        <w:rFonts w:ascii="Tahoma" w:hAnsi="Tahoma"/>
                        <w:b/>
                        <w:sz w:val="4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44"/>
                      </w:rPr>
                      <w:t>ОСНОВНЫЕ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3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44"/>
                      </w:rPr>
                      <w:t>ПРАВИЛА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4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44"/>
                      </w:rPr>
                      <w:t>ПОВЕДЕНИЯ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3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44"/>
                      </w:rPr>
                      <w:t>ПРИ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4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44"/>
                      </w:rPr>
                      <w:t>ПРОВЕДЕНИИ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3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90"/>
                        <w:sz w:val="44"/>
                      </w:rPr>
                      <w:t>ЭВАКУАЦИИ</w:t>
                    </w:r>
                  </w:p>
                </w:txbxContent>
              </v:textbox>
            </v:shape>
            <w10:anchorlock/>
          </v:group>
        </w:pict>
      </w:r>
    </w:p>
    <w:p w:rsidR="001119AC" w:rsidRDefault="001119AC">
      <w:pPr>
        <w:pStyle w:val="BodyText"/>
        <w:spacing w:before="66"/>
        <w:ind w:left="0"/>
        <w:rPr>
          <w:sz w:val="20"/>
        </w:rPr>
      </w:pPr>
    </w:p>
    <w:p w:rsidR="001119AC" w:rsidRDefault="001119AC">
      <w:pPr>
        <w:pStyle w:val="BodyText"/>
        <w:rPr>
          <w:sz w:val="20"/>
        </w:rPr>
        <w:sectPr w:rsidR="001119AC">
          <w:pgSz w:w="23820" w:h="16840" w:orient="landscape"/>
          <w:pgMar w:top="840" w:right="0" w:bottom="0" w:left="708" w:header="720" w:footer="720" w:gutter="0"/>
          <w:cols w:space="720"/>
        </w:sectPr>
      </w:pPr>
    </w:p>
    <w:p w:rsidR="001119AC" w:rsidRDefault="001119AC">
      <w:pPr>
        <w:pStyle w:val="BodyText"/>
        <w:spacing w:before="115" w:line="220" w:lineRule="auto"/>
        <w:ind w:left="190"/>
        <w:jc w:val="both"/>
        <w:rPr>
          <w:rFonts w:ascii="Tahoma" w:hAnsi="Tahoma"/>
        </w:rPr>
      </w:pPr>
      <w:r>
        <w:rPr>
          <w:noProof/>
          <w:lang w:eastAsia="ru-RU"/>
        </w:rPr>
        <w:pict>
          <v:shape id="Graphic 690" o:spid="_x0000_s1714" style="position:absolute;left:0;text-align:left;margin-left:565pt;margin-top:63.85pt;width:1.45pt;height:2.95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15,37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" path="m11023,r-210,5417l8907,12030,5303,19838,,28841r5981,6693l11468,37020r5003,-3747l17865,24099r-446,-8606l15137,7460,11023,xe" fillcolor="#573829" stroked="f">
            <v:path arrowok="t"/>
            <w10:wrap anchorx="page"/>
          </v:shape>
        </w:pict>
      </w:r>
      <w:r>
        <w:rPr>
          <w:noProof/>
          <w:lang w:eastAsia="ru-RU"/>
        </w:rPr>
        <w:pict>
          <v:shape id="Image 691" o:spid="_x0000_s1715" type="#_x0000_t75" style="position:absolute;left:0;text-align:left;margin-left:417.4pt;margin-top:59.5pt;width:188pt;height:163.1pt;z-index:251664384;visibility:visible;mso-wrap-distance-left:0;mso-wrap-distance-right:0;mso-position-horizontal-relative:page">
            <v:imagedata r:id="rId179" o:title=""/>
            <o:lock v:ext="edit" aspectratio="f"/>
            <w10:wrap anchorx="page"/>
          </v:shape>
        </w:pict>
      </w:r>
      <w:r>
        <w:rPr>
          <w:rFonts w:ascii="Tahoma" w:hAnsi="Tahoma"/>
          <w:color w:val="231F20"/>
          <w:spacing w:val="-2"/>
        </w:rPr>
        <w:t>При</w:t>
      </w:r>
      <w:r>
        <w:rPr>
          <w:rFonts w:ascii="Tahoma" w:hAnsi="Tahoma"/>
          <w:color w:val="231F20"/>
          <w:spacing w:val="-27"/>
        </w:rPr>
        <w:t xml:space="preserve"> </w:t>
      </w:r>
      <w:r>
        <w:rPr>
          <w:rFonts w:ascii="Tahoma" w:hAnsi="Tahoma"/>
          <w:color w:val="231F20"/>
          <w:spacing w:val="-2"/>
        </w:rPr>
        <w:t>невозможности</w:t>
      </w:r>
      <w:r>
        <w:rPr>
          <w:rFonts w:ascii="Tahoma" w:hAnsi="Tahoma"/>
          <w:color w:val="231F20"/>
          <w:spacing w:val="-27"/>
        </w:rPr>
        <w:t xml:space="preserve"> </w:t>
      </w:r>
      <w:r>
        <w:rPr>
          <w:rFonts w:ascii="Tahoma" w:hAnsi="Tahoma"/>
          <w:color w:val="231F20"/>
          <w:spacing w:val="-2"/>
        </w:rPr>
        <w:t>воспользоваться</w:t>
      </w:r>
      <w:r>
        <w:rPr>
          <w:rFonts w:ascii="Tahoma" w:hAnsi="Tahoma"/>
          <w:color w:val="231F20"/>
          <w:spacing w:val="-27"/>
        </w:rPr>
        <w:t xml:space="preserve"> </w:t>
      </w:r>
      <w:r>
        <w:rPr>
          <w:rFonts w:ascii="Tahoma" w:hAnsi="Tahoma"/>
          <w:color w:val="231F20"/>
          <w:spacing w:val="-2"/>
        </w:rPr>
        <w:t>путями</w:t>
      </w:r>
      <w:r>
        <w:rPr>
          <w:rFonts w:ascii="Tahoma" w:hAnsi="Tahoma"/>
          <w:color w:val="231F20"/>
          <w:spacing w:val="-27"/>
        </w:rPr>
        <w:t xml:space="preserve"> </w:t>
      </w:r>
      <w:r>
        <w:rPr>
          <w:rFonts w:ascii="Tahoma" w:hAnsi="Tahoma"/>
          <w:color w:val="231F20"/>
          <w:spacing w:val="-2"/>
        </w:rPr>
        <w:t>эвакуации</w:t>
      </w:r>
      <w:r>
        <w:rPr>
          <w:rFonts w:ascii="Tahoma" w:hAnsi="Tahoma"/>
          <w:color w:val="231F20"/>
          <w:spacing w:val="-27"/>
        </w:rPr>
        <w:t xml:space="preserve"> </w:t>
      </w:r>
      <w:r>
        <w:rPr>
          <w:rFonts w:ascii="Tahoma" w:hAnsi="Tahoma"/>
          <w:color w:val="231F20"/>
          <w:spacing w:val="-2"/>
        </w:rPr>
        <w:t xml:space="preserve">вслед- </w:t>
      </w:r>
      <w:r>
        <w:rPr>
          <w:rFonts w:ascii="Tahoma" w:hAnsi="Tahoma"/>
          <w:color w:val="231F20"/>
        </w:rPr>
        <w:t xml:space="preserve">ствие их обрушения или возникновения пожара, вызванного </w:t>
      </w:r>
      <w:r>
        <w:rPr>
          <w:rFonts w:ascii="Tahoma" w:hAnsi="Tahoma"/>
          <w:color w:val="231F20"/>
          <w:spacing w:val="-2"/>
        </w:rPr>
        <w:t>взрывом:</w:t>
      </w:r>
    </w:p>
    <w:p w:rsidR="001119AC" w:rsidRDefault="001119AC">
      <w:pPr>
        <w:pStyle w:val="ListParagraph"/>
        <w:numPr>
          <w:ilvl w:val="1"/>
          <w:numId w:val="1"/>
        </w:numPr>
        <w:tabs>
          <w:tab w:val="left" w:pos="757"/>
        </w:tabs>
        <w:spacing w:before="61" w:line="228" w:lineRule="auto"/>
        <w:ind w:left="757" w:right="3052"/>
        <w:jc w:val="left"/>
        <w:rPr>
          <w:sz w:val="38"/>
        </w:rPr>
      </w:pPr>
      <w:r>
        <w:rPr>
          <w:color w:val="231F20"/>
          <w:w w:val="85"/>
          <w:sz w:val="38"/>
        </w:rPr>
        <w:t>обеспечить размещение людей в помещениях</w:t>
      </w:r>
      <w:r>
        <w:rPr>
          <w:color w:val="231F20"/>
          <w:spacing w:val="40"/>
          <w:sz w:val="38"/>
        </w:rPr>
        <w:t xml:space="preserve"> </w:t>
      </w:r>
      <w:r>
        <w:rPr>
          <w:color w:val="231F20"/>
          <w:spacing w:val="-12"/>
          <w:sz w:val="38"/>
        </w:rPr>
        <w:t>непострадавших</w:t>
      </w:r>
      <w:r>
        <w:rPr>
          <w:color w:val="231F20"/>
          <w:spacing w:val="-19"/>
          <w:sz w:val="38"/>
        </w:rPr>
        <w:t xml:space="preserve"> </w:t>
      </w:r>
      <w:r>
        <w:rPr>
          <w:color w:val="231F20"/>
          <w:spacing w:val="-12"/>
          <w:sz w:val="38"/>
        </w:rPr>
        <w:t>от</w:t>
      </w:r>
      <w:r>
        <w:rPr>
          <w:color w:val="231F20"/>
          <w:spacing w:val="-19"/>
          <w:sz w:val="38"/>
        </w:rPr>
        <w:t xml:space="preserve"> </w:t>
      </w:r>
      <w:r>
        <w:rPr>
          <w:color w:val="231F20"/>
          <w:spacing w:val="-12"/>
          <w:sz w:val="38"/>
        </w:rPr>
        <w:t>взрыва;</w:t>
      </w:r>
    </w:p>
    <w:p w:rsidR="001119AC" w:rsidRDefault="001119AC">
      <w:pPr>
        <w:pStyle w:val="ListParagraph"/>
        <w:numPr>
          <w:ilvl w:val="1"/>
          <w:numId w:val="1"/>
        </w:numPr>
        <w:tabs>
          <w:tab w:val="left" w:pos="756"/>
        </w:tabs>
        <w:spacing w:before="41"/>
        <w:ind w:left="756" w:hanging="566"/>
        <w:jc w:val="left"/>
        <w:rPr>
          <w:sz w:val="38"/>
        </w:rPr>
      </w:pPr>
      <w:r>
        <w:rPr>
          <w:color w:val="231F20"/>
          <w:w w:val="85"/>
          <w:sz w:val="38"/>
        </w:rPr>
        <w:t>принять</w:t>
      </w:r>
      <w:r>
        <w:rPr>
          <w:color w:val="231F20"/>
          <w:spacing w:val="24"/>
          <w:sz w:val="38"/>
        </w:rPr>
        <w:t xml:space="preserve"> </w:t>
      </w:r>
      <w:r>
        <w:rPr>
          <w:color w:val="231F20"/>
          <w:w w:val="85"/>
          <w:sz w:val="38"/>
        </w:rPr>
        <w:t>меры</w:t>
      </w:r>
      <w:r>
        <w:rPr>
          <w:color w:val="231F20"/>
          <w:spacing w:val="25"/>
          <w:sz w:val="38"/>
        </w:rPr>
        <w:t xml:space="preserve"> </w:t>
      </w:r>
      <w:r>
        <w:rPr>
          <w:color w:val="231F20"/>
          <w:w w:val="85"/>
          <w:sz w:val="38"/>
        </w:rPr>
        <w:t>к</w:t>
      </w:r>
      <w:r>
        <w:rPr>
          <w:color w:val="231F20"/>
          <w:spacing w:val="25"/>
          <w:sz w:val="38"/>
        </w:rPr>
        <w:t xml:space="preserve"> </w:t>
      </w:r>
      <w:r>
        <w:rPr>
          <w:color w:val="231F20"/>
          <w:w w:val="85"/>
          <w:sz w:val="38"/>
        </w:rPr>
        <w:t>прекращению</w:t>
      </w:r>
      <w:r>
        <w:rPr>
          <w:color w:val="231F20"/>
          <w:spacing w:val="25"/>
          <w:sz w:val="38"/>
        </w:rPr>
        <w:t xml:space="preserve"> </w:t>
      </w:r>
      <w:r>
        <w:rPr>
          <w:color w:val="231F20"/>
          <w:spacing w:val="-2"/>
          <w:w w:val="85"/>
          <w:sz w:val="38"/>
        </w:rPr>
        <w:t>паники;</w:t>
      </w:r>
    </w:p>
    <w:p w:rsidR="001119AC" w:rsidRDefault="001119AC">
      <w:pPr>
        <w:pStyle w:val="ListParagraph"/>
        <w:numPr>
          <w:ilvl w:val="1"/>
          <w:numId w:val="1"/>
        </w:numPr>
        <w:tabs>
          <w:tab w:val="left" w:pos="757"/>
        </w:tabs>
        <w:spacing w:before="53" w:line="228" w:lineRule="auto"/>
        <w:ind w:left="757" w:right="3322"/>
        <w:jc w:val="left"/>
        <w:rPr>
          <w:sz w:val="38"/>
        </w:rPr>
      </w:pPr>
      <w:r>
        <w:rPr>
          <w:color w:val="231F20"/>
          <w:w w:val="85"/>
          <w:sz w:val="38"/>
        </w:rPr>
        <w:t xml:space="preserve">используя средства пожаротушения принять </w:t>
      </w:r>
      <w:r>
        <w:rPr>
          <w:color w:val="231F20"/>
          <w:w w:val="90"/>
          <w:sz w:val="38"/>
        </w:rPr>
        <w:t>меры к тушению</w:t>
      </w:r>
      <w:r>
        <w:rPr>
          <w:color w:val="231F20"/>
          <w:spacing w:val="40"/>
          <w:sz w:val="38"/>
        </w:rPr>
        <w:t xml:space="preserve"> </w:t>
      </w:r>
      <w:r>
        <w:rPr>
          <w:color w:val="231F20"/>
          <w:w w:val="90"/>
          <w:sz w:val="38"/>
        </w:rPr>
        <w:t xml:space="preserve">или не распространению </w:t>
      </w:r>
      <w:r>
        <w:rPr>
          <w:color w:val="231F20"/>
          <w:spacing w:val="-2"/>
          <w:sz w:val="38"/>
        </w:rPr>
        <w:t>пожара;</w:t>
      </w:r>
    </w:p>
    <w:p w:rsidR="001119AC" w:rsidRDefault="001119AC">
      <w:pPr>
        <w:pStyle w:val="ListParagraph"/>
        <w:numPr>
          <w:ilvl w:val="1"/>
          <w:numId w:val="1"/>
        </w:numPr>
        <w:tabs>
          <w:tab w:val="left" w:pos="757"/>
        </w:tabs>
        <w:spacing w:before="125" w:line="228" w:lineRule="auto"/>
        <w:ind w:left="757" w:right="6449"/>
        <w:jc w:val="left"/>
        <w:rPr>
          <w:sz w:val="38"/>
        </w:rPr>
      </w:pPr>
      <w:r>
        <w:br w:type="column"/>
      </w:r>
      <w:r>
        <w:rPr>
          <w:color w:val="231F20"/>
          <w:w w:val="90"/>
          <w:sz w:val="38"/>
        </w:rPr>
        <w:t>оказать</w:t>
      </w:r>
      <w:r>
        <w:rPr>
          <w:color w:val="231F20"/>
          <w:spacing w:val="-18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медицинскую</w:t>
      </w:r>
      <w:r>
        <w:rPr>
          <w:color w:val="231F20"/>
          <w:spacing w:val="-1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 xml:space="preserve">помощь </w:t>
      </w:r>
      <w:r>
        <w:rPr>
          <w:color w:val="231F20"/>
          <w:spacing w:val="-6"/>
          <w:sz w:val="38"/>
        </w:rPr>
        <w:t>пострадавшим;</w:t>
      </w:r>
    </w:p>
    <w:p w:rsidR="001119AC" w:rsidRDefault="001119AC">
      <w:pPr>
        <w:pStyle w:val="ListParagraph"/>
        <w:numPr>
          <w:ilvl w:val="1"/>
          <w:numId w:val="1"/>
        </w:numPr>
        <w:tabs>
          <w:tab w:val="left" w:pos="756"/>
        </w:tabs>
        <w:spacing w:before="40" w:line="431" w:lineRule="exact"/>
        <w:ind w:left="756" w:hanging="566"/>
        <w:jc w:val="left"/>
        <w:rPr>
          <w:sz w:val="38"/>
        </w:rPr>
      </w:pPr>
      <w:r>
        <w:rPr>
          <w:noProof/>
          <w:lang w:eastAsia="ru-RU"/>
        </w:rPr>
        <w:pict>
          <v:shape id="Image 692" o:spid="_x0000_s1716" type="#_x0000_t75" style="position:absolute;left:0;text-align:left;margin-left:936.15pt;margin-top:-29.75pt;width:151.25pt;height:187.55pt;z-index:-251623424;visibility:visible;mso-wrap-distance-left:0;mso-wrap-distance-right:0;mso-position-horizontal-relative:page">
            <v:imagedata r:id="rId180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group id="Group 693" o:spid="_x0000_s1717" style="position:absolute;left:0;text-align:left;margin-left:1098.7pt;margin-top:-17.65pt;width:46.8pt;height:154.8pt;z-index:-251622400;mso-wrap-distance-left:0;mso-wrap-distance-right:0;mso-position-horizontal-relative:page" coordsize="5943,19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">
            <v:shape id="Graphic 694" o:spid="_x0000_s1718" style="position:absolute;left:260;top:2385;width:2191;height:3346;visibility:visible;mso-wrap-style:square;v-text-anchor:top" coordsize="219075,334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+kxsIA&#10;AADcAAAADwAAAGRycy9kb3ducmV2LnhtbESPzYrCMBSF9wO+Q7iCuzFVpIzVKCrouHEx1e4vzbUt&#10;NjcliVrffjIw4PJwfj7Oct2bVjzI+caygsk4AUFcWt1wpeBy3n9+gfABWWNrmRS8yMN6NfhYYqbt&#10;k3/okYdKxBH2GSqoQ+gyKX1Zk0E/th1x9K7WGQxRukpqh884blo5TZJUGmw4EmrsaFdTecvvJnKL&#10;9Ps0LYricNvPcyZ33O6uVqnRsN8sQATqwzv83z5qBel8Bn9n4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D6TGwgAAANwAAAAPAAAAAAAAAAAAAAAAAJgCAABkcnMvZG93&#10;bnJldi54bWxQSwUGAAAAAAQABAD1AAAAhwMAAAAA&#10;" path="m169613,l147410,10619,127590,41759,73091,164744,46996,220582,24538,267790,8083,303584,,325182r30048,8861l105414,314318r42058,-38552l178341,186699r22395,-81991l214377,44632r4609,-23323l203898,265,169613,xe" fillcolor="#573829" stroked="f">
              <v:path arrowok="t"/>
            </v:shape>
            <v:shape id="Image 695" o:spid="_x0000_s1719" type="#_x0000_t75" style="position:absolute;top:16171;width:2417;height:13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pfu7EAAAA3AAAAA8AAABkcnMvZG93bnJldi54bWxEj0Frg0AUhO+F/oflFXKrawqRxroJNiUQ&#10;b9G094f7qlL3rXE30fz7biHQ4zAz3zDZdja9uNLoOssKllEMgri2uuNGwedp//wKwnlkjb1lUnAj&#10;B9vN40OGqbYTl3StfCMChF2KClrvh1RKV7dk0EV2IA7etx0N+iDHRuoRpwA3vXyJ40Qa7DgstDjQ&#10;rqX6p7oYBR+JP7+bY6d3ZVHmy/PXEDd5odTiac7fQHia/X/43j5oBcl6BX9nwhG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pfu7EAAAA3AAAAA8AAAAAAAAAAAAAAAAA&#10;nwIAAGRycy9kb3ducmV2LnhtbFBLBQYAAAAABAAEAPcAAACQAwAAAAA=&#10;">
              <v:imagedata r:id="rId181" o:title=""/>
            </v:shape>
            <v:shape id="Image 696" o:spid="_x0000_s1720" type="#_x0000_t75" style="position:absolute;left:3892;top:17435;width:1285;height:22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lhsvEAAAA3AAAAA8AAABkcnMvZG93bnJldi54bWxEj81uwjAQhO+VeAdrkXorDhwiGjAoQoJW&#10;OZWfA8dVvCSBeB1iA+bt60pIPY5m5hvNfBlMK+7Uu8aygvEoAUFcWt1wpeCwX39MQTiPrLG1TAqe&#10;5GC5GLzNMdP2wVu673wlIoRdhgpq77tMSlfWZNCNbEccvZPtDfoo+0rqHh8Rblo5SZJUGmw4LtTY&#10;0aqm8rK7GQWbnPLnbVMUga9n+XX8CdO2CEq9D0M+A+Ep+P/wq/2tFaSfKfydiUd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lhsvEAAAA3AAAAA8AAAAAAAAAAAAAAAAA&#10;nwIAAGRycy9kb3ducmV2LnhtbFBLBQYAAAAABAAEAPcAAACQAwAAAAA=&#10;">
              <v:imagedata r:id="rId182" o:title=""/>
            </v:shape>
            <v:shape id="Graphic 697" o:spid="_x0000_s1721" style="position:absolute;left:1001;top:6722;width:4730;height:11271;visibility:visible;mso-wrap-style:square;v-text-anchor:top" coordsize="473075,112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TrsIA&#10;AADcAAAADwAAAGRycy9kb3ducmV2LnhtbESPS4vCMBSF98L8h3AHZqepXThaTUXUwiwGfILbS3Nt&#10;S5ub0kTt/PuJILg8nMfHWSx704g7da6yrGA8ikAQ51ZXXCg4n7LhFITzyBoby6Tgjxws04/BAhNt&#10;H3yg+9EXIoywS1BB6X2bSOnykgy6kW2Jg3e1nUEfZFdI3eEjjJtGxlE0kQYrDoQSW1qXlNfHmwnc&#10;TMe3+Lfebffb2SXaEI/7jJX6+uxXcxCeev8Ov9o/WsFk9g3PM+EI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ldOuwgAAANwAAAAPAAAAAAAAAAAAAAAAAJgCAABkcnMvZG93&#10;bnJldi54bWxQSwUGAAAAAAQABAD1AAAAhwMAAAAA&#10;" path="m292728,l211177,9655,128344,29138,90460,39781,60021,205015,42160,304903,29936,379774,16406,469956,3660,614485,,768034,1028,889965r1319,49675l31960,975630r36364,433l102404,969825r27972,-13537l149309,942786r6962,-6131l161250,585195,226541,344264r-314,140172l228890,566292r8130,55156l253109,681525r21950,127426l282848,947657r-1,111469l281430,1104841r48009,16385l359754,1126811r25500,-5105l418819,1106022r30561,-21011l462183,1066002r2334,-13776l463675,1046917r9392,-140535l470614,817844,451289,743779,410068,646663r-2228,-49057l405725,543959r-1873,-55907l402347,432214r-1010,-53438l400949,330067r362,-41652l402550,256151,394915,153449,368398,79164,340012,34045,326769,18839,292728,xe" fillcolor="#573829" stroked="f">
              <v:path arrowok="t"/>
            </v:shape>
            <v:shape id="Graphic 698" o:spid="_x0000_s1722" style="position:absolute;left:1265;top:2350;width:3892;height:7823;visibility:visible;mso-wrap-style:square;v-text-anchor:top" coordsize="389255,782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/CMMA&#10;AADcAAAADwAAAGRycy9kb3ducmV2LnhtbERPTWvCQBC9C/6HZQRvdWMPpkY3oYgVaylUWxBvY3aa&#10;BLOzMbtq/PfdQ8Hj433Ps87U4kqtqywrGI8iEMS51RUXCn6+355eQDiPrLG2TAru5CBL+705Jtre&#10;eEvXnS9ECGGXoILS+yaR0uUlGXQj2xAH7te2Bn2AbSF1i7cQbmr5HEUTabDi0FBiQ4uS8tPuYhQc&#10;lhW/x9J8buLN/otW94/zKj4qNRx0rzMQnjr/EP+711rBZBrWhjPhCM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h/CMMAAADcAAAADwAAAAAAAAAAAAAAAACYAgAAZHJzL2Rv&#10;d25yZXYueG1sUEsFBgAAAAAEAAQA9QAAAIgDAAAAAA==&#10;" path="m185231,l107099,19683,58425,60365,32418,90963,13182,183246r-1014,32391l13470,262141r5820,116696l21942,439704r1235,56331l19657,555916r-7978,74310l3655,693491,,720240r17661,12178l31561,740889r17350,8735l76923,762595r2475,-34472l84842,693159r5444,-27103l92760,655166r2753,43322l96926,724852r517,20137l97510,769631r19583,5217l137931,778860r22033,2551l183133,782242r64904,-8656l315056,754914r52449,-18599l388696,727873r-369,-103767l385745,560919r-7009,-48348l365086,453324r-7806,-57065l357118,333422r4555,-62549l368017,214672r5204,-43794l374357,145553,354042,110359,315479,78846,278094,56163,261315,47458,216300,14034,185231,xe" fillcolor="#6e4239" stroked="f">
              <v:path arrowok="t"/>
            </v:shape>
            <v:shape id="Graphic 699" o:spid="_x0000_s1723" style="position:absolute;left:1427;top:2457;width:2966;height:4991;visibility:visible;mso-wrap-style:square;v-text-anchor:top" coordsize="296545,499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7HcYA&#10;AADcAAAADwAAAGRycy9kb3ducmV2LnhtbESPQWvCQBSE74X+h+UJ3urGCqKpq9jSSg+9aEJLb4/s&#10;M4nmvQ3ZVeO/7xYEj8PMfMMsVj036kydr50YGI8SUCSFs7WUBvLs42kGygcUi40TMnAlD6vl48MC&#10;U+susqXzLpQqQsSnaKAKoU219kVFjH7kWpLo7V3HGKLsSm07vEQ4N/o5SaaasZa4UGFLbxUVx92J&#10;DZRfx/1B/37z9vUny3jC75vrLDdmOOjXL6AC9eEevrU/rYHpfA7/Z+IR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87HcYAAADcAAAADwAAAAAAAAAAAAAAAACYAgAAZHJz&#10;L2Rvd25yZXYueG1sUEsFBgAAAAAEAAQA9QAAAIsDAAAAAA==&#10;" path="m127385,l83275,37382,48975,80670,25410,121873r-1149,3272l48975,149263,13860,166103,2918,243303,,287451r5761,27670l20858,342887r20426,43069l60244,437368r13963,43079l79646,498513r21685,-66821l114111,394481r18824,-39377l177852,290487r32744,-43168l179824,200914r50152,-16383l270727,132879r20179,-29233l296447,86016,293285,69176,277801,38639,257219,20294,239230,11341,231525,8978,127385,xe" fillcolor="#573829" stroked="f">
              <v:path arrowok="t"/>
            </v:shape>
            <v:shape id="Graphic 700" o:spid="_x0000_s1724" style="position:absolute;left:1935;top:3275;width:1797;height:3613;visibility:visible;mso-wrap-style:square;v-text-anchor:top" coordsize="179705,361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CJcIA&#10;AADcAAAADwAAAGRycy9kb3ducmV2LnhtbERPPU/DMBDdkfgP1iGxURsGitK6VVUJgZSBtnRhu8bX&#10;JKp9juIjCfx6PFRifHrfy/UUvBqoT21kC48zA4q4iq7l2sLx8/XhBVQSZIc+Mln4oQTr1e3NEgsX&#10;R97TcJBa5RBOBVpoRLpC61Q1FDDNYkecuXPsA0qGfa1dj2MOD14/GfOsA7acGxrsaNtQdTl8BwvT&#10;28b7864sy+P4caq/BjHy66y9v5s2C1BCk/yLr+53Z2Fu8vx8Jh8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3AIlwgAAANwAAAAPAAAAAAAAAAAAAAAAAJgCAABkcnMvZG93&#10;bnJldi54bWxQSwUGAAAAAAQABAD1AAAAhwMAAAAA&#10;" path="m76763,l30984,9663,12161,69307,111,124636,,184582r10404,78650l22856,331646r6033,29235l39673,257448r9145,-58233l82178,132827,115127,89348,146504,52028,179206,16102,113954,4528,76763,xe" stroked="f">
              <v:path arrowok="t"/>
            </v:shape>
            <v:shape id="Graphic 701" o:spid="_x0000_s1725" style="position:absolute;left:2035;top:3401;width:927;height:3486;visibility:visible;mso-wrap-style:square;v-text-anchor:top" coordsize="92710,348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8eU8QA&#10;AADcAAAADwAAAGRycy9kb3ducmV2LnhtbESPzWrDMBCE74W8g9hCb41sB5zgRglpS6CHHpyfB1is&#10;rWVqrRxL9c/bV4VCjsPsfLOz3U+2FQP1vnGsIF0mIIgrpxuuFVwvx+cNCB+QNbaOScFMHva7xcMW&#10;C+1GPtFwDrWIEPYFKjAhdIWUvjJk0S9dRxy9L9dbDFH2tdQ9jhFuW5klSS4tNhwbDHb0Zqj6Pv/Y&#10;+MbwnlWrG32+lu36YOYMsSxzpZ4ep8MLiEBTuB//pz+0gnWSwt+YSA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vHlPEAAAA3AAAAA8AAAAAAAAAAAAAAAAAmAIAAGRycy9k&#10;b3ducmV2LnhtbFBLBQYAAAAABAAEAPUAAACJAwAAAAA=&#10;" path="m64687,l41802,8229,35871,54876,19854,70760,11031,82216,6269,94792,2432,114033,,151268r394,50180l1893,245526r882,18926l18917,348221r7061,-55944l33445,249691r4933,-26400l42975,202091r6460,-26984l51819,149267r1238,-9127l58871,114716,61623,92627,62971,74662r357,-7416l92462,32410,64687,xe" fillcolor="#e56161" stroked="f">
              <v:path arrowok="t"/>
            </v:shape>
            <v:shape id="Image 702" o:spid="_x0000_s1726" type="#_x0000_t75" style="position:absolute;left:966;width:3127;height:39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WBjfGAAAA3AAAAA8AAABkcnMvZG93bnJldi54bWxEj0FrAjEUhO+F/ofwCt5qUmHbsjWKdBHE&#10;emit4PWxee6ubl7WJLrbf98IhR6HmfmGmc4H24or+dA41vA0ViCIS2carjTsvpePryBCRDbYOiYN&#10;PxRgPru/m2JuXM9fdN3GSiQIhxw11DF2uZShrMliGLuOOHkH5y3GJH0ljcc+wW0rJ0o9S4sNp4Ua&#10;O3qvqTxtL1ZDVuDqc/dRZOvzui+OzWbvVbbXevQwLN5ARBrif/ivvTIaXtQEbmfSEZ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VYGN8YAAADcAAAADwAAAAAAAAAAAAAA&#10;AACfAgAAZHJzL2Rvd25yZXYueG1sUEsFBgAAAAAEAAQA9wAAAJIDAAAAAA==&#10;">
              <v:imagedata r:id="rId183" o:title=""/>
            </v:shape>
            <v:shape id="Graphic 703" o:spid="_x0000_s1727" style="position:absolute;left:4;top:2549;width:5938;height:5290;visibility:visible;mso-wrap-style:square;v-text-anchor:top" coordsize="593725,5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sWcYA&#10;AADcAAAADwAAAGRycy9kb3ducmV2LnhtbESPT0sDMRTE74LfITzBm01sQde1aekfBLEVseqht8fm&#10;uRvcvCxJ2u5+e1MQPA4z8xtmOu9dK44UovWs4XakQBBX3liuNXx+PN0UIGJCNth6Jg0DRZjPLi+m&#10;WBp/4nc67lItMoRjiRqalLpSylg15DCOfEecvW8fHKYsQy1NwFOGu1aOlbqTDi3nhQY7WjVU/ewO&#10;TsPhVb1ZXr4M630Rtl8b2w3Fw17r66t+8QgiUZ/+w3/tZ6PhXk3gfCYf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GsWcYAAADcAAAADwAAAAAAAAAAAAAAAACYAgAAZHJz&#10;L2Rvd25yZXYueG1sUEsFBgAAAAAEAAQA9QAAAIsDAAAAAA==&#10;" path="m173418,32740l150863,13208,136664,3314,124841,,109372,203,77482,46913,43180,103733,24930,140055,7594,184200,,224764r1028,35636l9550,289788r12802,17234l36639,309219r15977,-8001l70535,287921,89611,258381r18148,-48311l123202,160362r10960,-33693l173418,32740xem593267,456044r-1854,-56947l585482,341287r-9017,-56325l565365,232448,549135,171754,530847,126873,476097,86575r-15329,19711l448043,141643r-8687,46190l436143,240030r18809,210794l454863,452094r13284,27178l485736,504063r23876,17970l541807,528726r20650,-7277l578751,503504r10694,-23495l593267,456044xe" fillcolor="#573829" stroked="f">
              <v:path arrowok="t"/>
            </v:shape>
            <v:shape id="Image 704" o:spid="_x0000_s1728" type="#_x0000_t75" style="position:absolute;left:1820;top:5970;width:4053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Cav7GAAAA3AAAAA8AAABkcnMvZG93bnJldi54bWxEj0FrwkAUhO9C/8PyCt50U7Gapm6kVASh&#10;IDHtpbfX7GsSkn0bsmuM/75bEDwOM/MNs9mOphUD9a62rOBpHoEgLqyuuVTw9bmfxSCcR9bYWiYF&#10;V3KwTR8mG0y0vfCJhtyXIkDYJaig8r5LpHRFRQbd3HbEwfu1vUEfZF9K3eMlwE0rF1G0kgZrDgsV&#10;dvReUdHkZ6OAFt8vWcZxJodj0z3v8p94df1Qavo4vr2C8DT6e/jWPmgF62gJ/2fCEZDp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8Jq/sYAAADcAAAADwAAAAAAAAAAAAAA&#10;AACfAgAAZHJzL2Rvd25yZXYueG1sUEsFBgAAAAAEAAQA9wAAAJIDAAAAAA==&#10;">
              <v:imagedata r:id="rId184" o:title=""/>
            </v:shape>
            <w10:wrap anchorx="page"/>
          </v:group>
        </w:pict>
      </w:r>
      <w:r>
        <w:rPr>
          <w:color w:val="231F20"/>
          <w:w w:val="85"/>
          <w:sz w:val="38"/>
        </w:rPr>
        <w:t>обеспечить</w:t>
      </w:r>
      <w:r>
        <w:rPr>
          <w:color w:val="231F20"/>
          <w:spacing w:val="53"/>
          <w:sz w:val="38"/>
        </w:rPr>
        <w:t xml:space="preserve"> </w:t>
      </w:r>
      <w:r>
        <w:rPr>
          <w:color w:val="231F20"/>
          <w:w w:val="85"/>
          <w:sz w:val="38"/>
        </w:rPr>
        <w:t>передачу</w:t>
      </w:r>
      <w:r>
        <w:rPr>
          <w:color w:val="231F20"/>
          <w:spacing w:val="53"/>
          <w:sz w:val="38"/>
        </w:rPr>
        <w:t xml:space="preserve"> </w:t>
      </w:r>
      <w:r>
        <w:rPr>
          <w:color w:val="231F20"/>
          <w:spacing w:val="-2"/>
          <w:w w:val="85"/>
          <w:sz w:val="38"/>
        </w:rPr>
        <w:t>информации</w:t>
      </w:r>
    </w:p>
    <w:p w:rsidR="001119AC" w:rsidRDefault="001119AC">
      <w:pPr>
        <w:pStyle w:val="BodyText"/>
        <w:spacing w:before="7" w:line="228" w:lineRule="auto"/>
        <w:ind w:left="757" w:right="5229"/>
      </w:pPr>
      <w:r>
        <w:rPr>
          <w:noProof/>
          <w:lang w:eastAsia="ru-RU"/>
        </w:rPr>
        <w:pict>
          <v:shape id="Graphic 705" o:spid="_x0000_s1729" style="position:absolute;left:0;text-align:left;margin-left:631.45pt;margin-top:105.55pt;width:29.9pt;height:30.1pt;z-index: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9730,382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" path="m379577,76238l374027,47548,357390,22326,332333,5588,303834,,275323,5588,250253,22326,189776,83197,129298,22326,104241,5588,75742,,47231,5588,22174,22326,5537,47548,,76238r5537,28689l22174,130149r60464,60871l22174,251879,5537,277101,,305790r5537,28689l22174,359689r25057,16764l75742,382028r28499,-5575l129298,359689r60478,-60858l250253,359689r25070,16764l303834,382028r28499,-5575l357390,359689r16637,-25210l379577,305790r-5550,-28689l357390,251879,296900,191020r60490,-60871l374027,104927r5550,-28689xe" fillcolor="#004d6b" stroked="f">
            <v:path arrowok="t"/>
            <w10:wrap anchorx="page"/>
          </v:shape>
        </w:pict>
      </w:r>
      <w:r>
        <w:rPr>
          <w:noProof/>
          <w:lang w:eastAsia="ru-RU"/>
        </w:rPr>
        <w:pict>
          <v:shape id="Image 706" o:spid="_x0000_s1730" type="#_x0000_t75" style="position:absolute;left:0;text-align:left;margin-left:723.45pt;margin-top:127.2pt;width:8.35pt;height:8.4pt;z-index:251655168;visibility:visible;mso-wrap-distance-left:0;mso-wrap-distance-right:0;mso-position-horizontal-relative:page">
            <v:imagedata r:id="rId9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707" o:spid="_x0000_s1731" type="#_x0000_t75" style="position:absolute;left:0;text-align:left;margin-left:744.7pt;margin-top:127.2pt;width:8.35pt;height:8.4pt;z-index:251656192;visibility:visible;mso-wrap-distance-left:0;mso-wrap-distance-right:0;mso-position-horizontal-relative:page">
            <v:imagedata r:id="rId9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708" o:spid="_x0000_s1732" type="#_x0000_t75" style="position:absolute;left:0;text-align:left;margin-left:680.4pt;margin-top:127.2pt;width:8.35pt;height:8.4pt;z-index:251657216;visibility:visible;mso-wrap-distance-left:0;mso-wrap-distance-right:0;mso-position-horizontal-relative:page">
            <v:imagedata r:id="rId7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709" o:spid="_x0000_s1733" type="#_x0000_t75" style="position:absolute;left:0;text-align:left;margin-left:701.65pt;margin-top:127.2pt;width:8.35pt;height:8.4pt;z-index:251658240;visibility:visible;mso-wrap-distance-left:0;mso-wrap-distance-right:0;mso-position-horizontal-relative:page">
            <v:imagedata r:id="rId9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710" o:spid="_x0000_s1734" type="#_x0000_t75" style="position:absolute;left:0;text-align:left;margin-left:809.45pt;margin-top:127.2pt;width:8.35pt;height:8.4pt;z-index:251659264;visibility:visible;mso-wrap-distance-left:0;mso-wrap-distance-right:0;mso-position-horizontal-relative:page">
            <v:imagedata r:id="rId7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711" o:spid="_x0000_s1735" type="#_x0000_t75" style="position:absolute;left:0;text-align:left;margin-left:830.7pt;margin-top:127.2pt;width:8.35pt;height:8.4pt;z-index:251660288;visibility:visible;mso-wrap-distance-left:0;mso-wrap-distance-right:0;mso-position-horizontal-relative:page">
            <v:imagedata r:id="rId9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712" o:spid="_x0000_s1736" type="#_x0000_t75" style="position:absolute;left:0;text-align:left;margin-left:766.4pt;margin-top:127.2pt;width:8.35pt;height:8.4pt;z-index:251661312;visibility:visible;mso-wrap-distance-left:0;mso-wrap-distance-right:0;mso-position-horizontal-relative:page">
            <v:imagedata r:id="rId9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713" o:spid="_x0000_s1737" type="#_x0000_t75" style="position:absolute;left:0;text-align:left;margin-left:787.65pt;margin-top:127.2pt;width:8.35pt;height:8.4pt;z-index:251662336;visibility:visible;mso-wrap-distance-left:0;mso-wrap-distance-right:0;mso-position-horizontal-relative:page">
            <v:imagedata r:id="rId7" o:title=""/>
            <o:lock v:ext="edit" aspectratio="f"/>
            <w10:wrap anchorx="page"/>
          </v:shape>
        </w:pict>
      </w:r>
      <w:r>
        <w:rPr>
          <w:color w:val="231F20"/>
          <w:w w:val="85"/>
        </w:rPr>
        <w:t xml:space="preserve">о своем местонахождения и принятых </w:t>
      </w:r>
      <w:r>
        <w:rPr>
          <w:color w:val="231F20"/>
          <w:w w:val="90"/>
        </w:rPr>
        <w:t>мерах диспетчеру подразделения охраны или руководству объекта любым доступным способом.</w:t>
      </w:r>
    </w:p>
    <w:p w:rsidR="001119AC" w:rsidRDefault="001119AC">
      <w:pPr>
        <w:pStyle w:val="BodyText"/>
        <w:spacing w:before="164"/>
        <w:ind w:left="0"/>
        <w:rPr>
          <w:sz w:val="20"/>
        </w:rPr>
      </w:pPr>
      <w:r>
        <w:rPr>
          <w:noProof/>
          <w:lang w:eastAsia="ru-RU"/>
        </w:rPr>
        <w:pict>
          <v:shape id="Image 714" o:spid="_x0000_s1738" type="#_x0000_t75" style="position:absolute;margin-left:680.4pt;margin-top:21.05pt;width:8.4pt;height:8.45pt;z-index:-251617280;visibility:visible;mso-wrap-distance-left:0;mso-wrap-distance-right:0;mso-position-horizontal-relative:page">
            <v:imagedata r:id="rId8" o:title=""/>
            <o:lock v:ext="edit" aspectratio="f"/>
            <w10:wrap type="topAndBottom" anchorx="page"/>
          </v:shape>
        </w:pict>
      </w:r>
      <w:r>
        <w:rPr>
          <w:noProof/>
          <w:lang w:eastAsia="ru-RU"/>
        </w:rPr>
        <w:pict>
          <v:shape id="Image 715" o:spid="_x0000_s1739" type="#_x0000_t75" style="position:absolute;margin-left:701.65pt;margin-top:21.05pt;width:8.4pt;height:8.45pt;z-index:-251616256;visibility:visible;mso-wrap-distance-left:0;mso-wrap-distance-right:0;mso-position-horizontal-relative:page">
            <v:imagedata r:id="rId10" o:title=""/>
            <o:lock v:ext="edit" aspectratio="f"/>
            <w10:wrap type="topAndBottom" anchorx="page"/>
          </v:shape>
        </w:pict>
      </w:r>
      <w:r>
        <w:rPr>
          <w:noProof/>
          <w:lang w:eastAsia="ru-RU"/>
        </w:rPr>
        <w:pict>
          <v:shape id="Image 716" o:spid="_x0000_s1740" type="#_x0000_t75" style="position:absolute;margin-left:723.45pt;margin-top:21.05pt;width:8.4pt;height:8.45pt;z-index:-251615232;visibility:visible;mso-wrap-distance-left:0;mso-wrap-distance-right:0;mso-position-horizontal-relative:page">
            <v:imagedata r:id="rId10" o:title=""/>
            <o:lock v:ext="edit" aspectratio="f"/>
            <w10:wrap type="topAndBottom" anchorx="page"/>
          </v:shape>
        </w:pict>
      </w:r>
      <w:r>
        <w:rPr>
          <w:noProof/>
          <w:lang w:eastAsia="ru-RU"/>
        </w:rPr>
        <w:pict>
          <v:shape id="Image 717" o:spid="_x0000_s1741" type="#_x0000_t75" style="position:absolute;margin-left:744.7pt;margin-top:21.05pt;width:8.4pt;height:8.45pt;z-index:-251614208;visibility:visible;mso-wrap-distance-left:0;mso-wrap-distance-right:0;mso-position-horizontal-relative:page">
            <v:imagedata r:id="rId10" o:title=""/>
            <o:lock v:ext="edit" aspectratio="f"/>
            <w10:wrap type="topAndBottom" anchorx="page"/>
          </v:shape>
        </w:pict>
      </w:r>
      <w:r>
        <w:rPr>
          <w:noProof/>
          <w:lang w:eastAsia="ru-RU"/>
        </w:rPr>
        <w:pict>
          <v:shape id="Image 718" o:spid="_x0000_s1742" type="#_x0000_t75" style="position:absolute;margin-left:766.4pt;margin-top:21.05pt;width:8.4pt;height:8.45pt;z-index:-251613184;visibility:visible;mso-wrap-distance-left:0;mso-wrap-distance-right:0;mso-position-horizontal-relative:page">
            <v:imagedata r:id="rId10" o:title=""/>
            <o:lock v:ext="edit" aspectratio="f"/>
            <w10:wrap type="topAndBottom" anchorx="page"/>
          </v:shape>
        </w:pict>
      </w:r>
      <w:r>
        <w:rPr>
          <w:noProof/>
          <w:lang w:eastAsia="ru-RU"/>
        </w:rPr>
        <w:pict>
          <v:shape id="Image 719" o:spid="_x0000_s1743" type="#_x0000_t75" style="position:absolute;margin-left:787.65pt;margin-top:21.05pt;width:8.4pt;height:8.45pt;z-index:-251612160;visibility:visible;mso-wrap-distance-left:0;mso-wrap-distance-right:0;mso-position-horizontal-relative:page">
            <v:imagedata r:id="rId8" o:title=""/>
            <o:lock v:ext="edit" aspectratio="f"/>
            <w10:wrap type="topAndBottom" anchorx="page"/>
          </v:shape>
        </w:pict>
      </w:r>
      <w:r>
        <w:rPr>
          <w:noProof/>
          <w:lang w:eastAsia="ru-RU"/>
        </w:rPr>
        <w:pict>
          <v:shape id="Image 720" o:spid="_x0000_s1744" type="#_x0000_t75" style="position:absolute;margin-left:809.45pt;margin-top:21.05pt;width:8.4pt;height:8.45pt;z-index:-251611136;visibility:visible;mso-wrap-distance-left:0;mso-wrap-distance-right:0;mso-position-horizontal-relative:page">
            <v:imagedata r:id="rId8" o:title=""/>
            <o:lock v:ext="edit" aspectratio="f"/>
            <w10:wrap type="topAndBottom" anchorx="page"/>
          </v:shape>
        </w:pict>
      </w:r>
      <w:r>
        <w:rPr>
          <w:noProof/>
          <w:lang w:eastAsia="ru-RU"/>
        </w:rPr>
        <w:pict>
          <v:shape id="Image 721" o:spid="_x0000_s1745" type="#_x0000_t75" style="position:absolute;margin-left:830.7pt;margin-top:21.05pt;width:8.4pt;height:8.45pt;z-index:-251610112;visibility:visible;mso-wrap-distance-left:0;mso-wrap-distance-right:0;mso-position-horizontal-relative:page">
            <v:imagedata r:id="rId10" o:title=""/>
            <o:lock v:ext="edit" aspectratio="f"/>
            <w10:wrap type="topAndBottom" anchorx="page"/>
          </v:shape>
        </w:pict>
      </w:r>
    </w:p>
    <w:p w:rsidR="001119AC" w:rsidRDefault="001119AC">
      <w:pPr>
        <w:pStyle w:val="BodyText"/>
        <w:rPr>
          <w:sz w:val="20"/>
        </w:rPr>
        <w:sectPr w:rsidR="001119AC">
          <w:type w:val="continuous"/>
          <w:pgSz w:w="23820" w:h="16840" w:orient="landscape"/>
          <w:pgMar w:top="840" w:right="0" w:bottom="0" w:left="708" w:header="720" w:footer="720" w:gutter="0"/>
          <w:cols w:num="2" w:space="720" w:equalWidth="0">
            <w:col w:w="11076" w:space="49"/>
            <w:col w:w="11987"/>
          </w:cols>
        </w:sectPr>
      </w:pPr>
    </w:p>
    <w:p w:rsidR="001119AC" w:rsidRDefault="001119AC">
      <w:pPr>
        <w:pStyle w:val="BodyText"/>
        <w:ind w:left="0"/>
        <w:rPr>
          <w:sz w:val="44"/>
        </w:rPr>
      </w:pPr>
    </w:p>
    <w:p w:rsidR="001119AC" w:rsidRDefault="001119AC">
      <w:pPr>
        <w:pStyle w:val="BodyText"/>
        <w:spacing w:before="332"/>
        <w:ind w:left="0"/>
        <w:rPr>
          <w:sz w:val="44"/>
        </w:rPr>
      </w:pPr>
    </w:p>
    <w:p w:rsidR="001119AC" w:rsidRDefault="001119AC">
      <w:pPr>
        <w:pStyle w:val="Heading1"/>
        <w:ind w:right="2077"/>
      </w:pPr>
      <w:r>
        <w:rPr>
          <w:color w:val="EDEEF0"/>
          <w:w w:val="90"/>
        </w:rPr>
        <w:t>ПОВЕДЕНИЕ</w:t>
      </w:r>
      <w:r>
        <w:rPr>
          <w:color w:val="EDEEF0"/>
          <w:spacing w:val="-15"/>
          <w:w w:val="90"/>
        </w:rPr>
        <w:t xml:space="preserve"> </w:t>
      </w:r>
      <w:r>
        <w:rPr>
          <w:color w:val="EDEEF0"/>
          <w:spacing w:val="-2"/>
          <w:w w:val="95"/>
        </w:rPr>
        <w:t>ПОСТРАДАВШИХ</w:t>
      </w:r>
    </w:p>
    <w:p w:rsidR="001119AC" w:rsidRDefault="001119AC">
      <w:pPr>
        <w:pStyle w:val="BodyText"/>
        <w:ind w:left="0"/>
        <w:rPr>
          <w:rFonts w:ascii="Tahoma"/>
          <w:b/>
          <w:sz w:val="20"/>
        </w:rPr>
      </w:pPr>
    </w:p>
    <w:p w:rsidR="001119AC" w:rsidRDefault="001119AC">
      <w:pPr>
        <w:pStyle w:val="BodyText"/>
        <w:ind w:left="0"/>
        <w:rPr>
          <w:rFonts w:ascii="Tahoma"/>
          <w:b/>
          <w:sz w:val="20"/>
        </w:rPr>
      </w:pPr>
    </w:p>
    <w:p w:rsidR="001119AC" w:rsidRDefault="001119AC">
      <w:pPr>
        <w:pStyle w:val="BodyText"/>
        <w:spacing w:before="88"/>
        <w:ind w:left="0"/>
        <w:rPr>
          <w:rFonts w:ascii="Tahoma"/>
          <w:b/>
          <w:sz w:val="20"/>
        </w:rPr>
      </w:pPr>
    </w:p>
    <w:p w:rsidR="001119AC" w:rsidRDefault="001119AC">
      <w:pPr>
        <w:pStyle w:val="BodyText"/>
        <w:rPr>
          <w:rFonts w:ascii="Tahoma"/>
          <w:b/>
          <w:sz w:val="20"/>
        </w:rPr>
        <w:sectPr w:rsidR="001119AC">
          <w:type w:val="continuous"/>
          <w:pgSz w:w="23820" w:h="16840" w:orient="landscape"/>
          <w:pgMar w:top="840" w:right="0" w:bottom="0" w:left="708" w:header="720" w:footer="720" w:gutter="0"/>
          <w:cols w:space="720"/>
        </w:sectPr>
      </w:pPr>
    </w:p>
    <w:p w:rsidR="001119AC" w:rsidRDefault="001119AC">
      <w:pPr>
        <w:pStyle w:val="BodyText"/>
        <w:spacing w:before="86"/>
        <w:ind w:left="190"/>
        <w:rPr>
          <w:rFonts w:ascii="Tahoma" w:hAnsi="Tahoma"/>
        </w:rPr>
      </w:pPr>
      <w:r>
        <w:rPr>
          <w:noProof/>
          <w:lang w:eastAsia="ru-RU"/>
        </w:rPr>
        <w:pict>
          <v:shape id="Image 722" o:spid="_x0000_s1746" type="#_x0000_t75" style="position:absolute;left:0;text-align:left;margin-left:407.95pt;margin-top:-.7pt;width:782.6pt;height:373.75pt;z-index:-251624448;visibility:visible;mso-wrap-distance-left:0;mso-wrap-distance-right:0;mso-position-horizontal-relative:page">
            <v:imagedata r:id="rId185" o:title=""/>
            <o:lock v:ext="edit" aspectratio="f"/>
            <w10:wrap anchorx="page"/>
          </v:shape>
        </w:pict>
      </w:r>
      <w:r>
        <w:rPr>
          <w:rFonts w:ascii="Tahoma" w:hAnsi="Tahoma"/>
          <w:color w:val="231F20"/>
          <w:spacing w:val="-14"/>
        </w:rPr>
        <w:t>Вы</w:t>
      </w:r>
      <w:r>
        <w:rPr>
          <w:rFonts w:ascii="Tahoma" w:hAnsi="Tahoma"/>
          <w:color w:val="231F20"/>
          <w:spacing w:val="-28"/>
        </w:rPr>
        <w:t xml:space="preserve"> </w:t>
      </w:r>
      <w:r>
        <w:rPr>
          <w:rFonts w:ascii="Tahoma" w:hAnsi="Tahoma"/>
          <w:color w:val="231F20"/>
          <w:spacing w:val="-2"/>
        </w:rPr>
        <w:t>ранены:</w:t>
      </w:r>
    </w:p>
    <w:p w:rsidR="001119AC" w:rsidRDefault="001119AC">
      <w:pPr>
        <w:pStyle w:val="ListParagraph"/>
        <w:numPr>
          <w:ilvl w:val="1"/>
          <w:numId w:val="1"/>
        </w:numPr>
        <w:tabs>
          <w:tab w:val="left" w:pos="757"/>
        </w:tabs>
        <w:spacing w:before="59" w:line="228" w:lineRule="auto"/>
        <w:ind w:left="757" w:right="38"/>
        <w:rPr>
          <w:sz w:val="38"/>
        </w:rPr>
      </w:pPr>
      <w:r>
        <w:rPr>
          <w:color w:val="231F20"/>
          <w:w w:val="90"/>
          <w:sz w:val="38"/>
        </w:rPr>
        <w:t>Постарайтесь</w:t>
      </w:r>
      <w:r>
        <w:rPr>
          <w:color w:val="231F20"/>
          <w:spacing w:val="-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сами</w:t>
      </w:r>
      <w:r>
        <w:rPr>
          <w:color w:val="231F20"/>
          <w:spacing w:val="-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себе</w:t>
      </w:r>
      <w:r>
        <w:rPr>
          <w:color w:val="231F20"/>
          <w:spacing w:val="-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перевязать</w:t>
      </w:r>
      <w:r>
        <w:rPr>
          <w:color w:val="231F20"/>
          <w:spacing w:val="-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рану</w:t>
      </w:r>
      <w:r>
        <w:rPr>
          <w:color w:val="231F20"/>
          <w:spacing w:val="-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платком,</w:t>
      </w:r>
      <w:r>
        <w:rPr>
          <w:color w:val="231F20"/>
          <w:spacing w:val="-7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 xml:space="preserve">полотенцем, </w:t>
      </w:r>
      <w:r>
        <w:rPr>
          <w:color w:val="231F20"/>
          <w:spacing w:val="-12"/>
          <w:sz w:val="38"/>
        </w:rPr>
        <w:t>шарфом,</w:t>
      </w:r>
      <w:r>
        <w:rPr>
          <w:color w:val="231F20"/>
          <w:spacing w:val="-26"/>
          <w:sz w:val="38"/>
        </w:rPr>
        <w:t xml:space="preserve"> </w:t>
      </w:r>
      <w:r>
        <w:rPr>
          <w:color w:val="231F20"/>
          <w:spacing w:val="-12"/>
          <w:sz w:val="38"/>
        </w:rPr>
        <w:t>куском</w:t>
      </w:r>
      <w:r>
        <w:rPr>
          <w:color w:val="231F20"/>
          <w:spacing w:val="-26"/>
          <w:sz w:val="38"/>
        </w:rPr>
        <w:t xml:space="preserve"> </w:t>
      </w:r>
      <w:r>
        <w:rPr>
          <w:color w:val="231F20"/>
          <w:spacing w:val="-12"/>
          <w:sz w:val="38"/>
        </w:rPr>
        <w:t>ткани;</w:t>
      </w:r>
    </w:p>
    <w:p w:rsidR="001119AC" w:rsidRDefault="001119AC">
      <w:pPr>
        <w:pStyle w:val="ListParagraph"/>
        <w:numPr>
          <w:ilvl w:val="1"/>
          <w:numId w:val="1"/>
        </w:numPr>
        <w:tabs>
          <w:tab w:val="left" w:pos="757"/>
        </w:tabs>
        <w:spacing w:line="228" w:lineRule="auto"/>
        <w:ind w:left="757" w:right="38"/>
        <w:rPr>
          <w:sz w:val="38"/>
        </w:rPr>
      </w:pPr>
      <w:r>
        <w:rPr>
          <w:color w:val="231F20"/>
          <w:w w:val="90"/>
          <w:sz w:val="38"/>
        </w:rPr>
        <w:t>Остановите</w:t>
      </w:r>
      <w:r>
        <w:rPr>
          <w:color w:val="231F20"/>
          <w:spacing w:val="-1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кровотечение</w:t>
      </w:r>
      <w:r>
        <w:rPr>
          <w:color w:val="231F20"/>
          <w:spacing w:val="-1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прижатием</w:t>
      </w:r>
      <w:r>
        <w:rPr>
          <w:color w:val="231F20"/>
          <w:spacing w:val="-1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вены</w:t>
      </w:r>
      <w:r>
        <w:rPr>
          <w:color w:val="231F20"/>
          <w:spacing w:val="-1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пальцем</w:t>
      </w:r>
      <w:r>
        <w:rPr>
          <w:color w:val="231F20"/>
          <w:spacing w:val="-1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к</w:t>
      </w:r>
      <w:r>
        <w:rPr>
          <w:color w:val="231F20"/>
          <w:spacing w:val="-1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 xml:space="preserve">костному </w:t>
      </w:r>
      <w:r>
        <w:rPr>
          <w:color w:val="231F20"/>
          <w:w w:val="85"/>
          <w:sz w:val="38"/>
        </w:rPr>
        <w:t xml:space="preserve">выступу или наложите давящую повязку, используя для этого ре- </w:t>
      </w:r>
      <w:r>
        <w:rPr>
          <w:color w:val="231F20"/>
          <w:w w:val="90"/>
          <w:sz w:val="38"/>
        </w:rPr>
        <w:t>мень, платок, косынку, полосу прочной ткани;</w:t>
      </w:r>
    </w:p>
    <w:p w:rsidR="001119AC" w:rsidRDefault="001119AC">
      <w:pPr>
        <w:pStyle w:val="ListParagraph"/>
        <w:numPr>
          <w:ilvl w:val="1"/>
          <w:numId w:val="1"/>
        </w:numPr>
        <w:tabs>
          <w:tab w:val="left" w:pos="756"/>
        </w:tabs>
        <w:spacing w:before="41"/>
        <w:ind w:left="756" w:hanging="566"/>
        <w:rPr>
          <w:sz w:val="38"/>
        </w:rPr>
      </w:pPr>
      <w:r>
        <w:rPr>
          <w:color w:val="231F20"/>
          <w:w w:val="85"/>
          <w:sz w:val="38"/>
        </w:rPr>
        <w:t>Окажите</w:t>
      </w:r>
      <w:r>
        <w:rPr>
          <w:color w:val="231F20"/>
          <w:spacing w:val="-10"/>
          <w:w w:val="85"/>
          <w:sz w:val="38"/>
        </w:rPr>
        <w:t xml:space="preserve"> </w:t>
      </w:r>
      <w:r>
        <w:rPr>
          <w:color w:val="231F20"/>
          <w:w w:val="85"/>
          <w:sz w:val="38"/>
        </w:rPr>
        <w:t>помощь</w:t>
      </w:r>
      <w:r>
        <w:rPr>
          <w:color w:val="231F20"/>
          <w:spacing w:val="-9"/>
          <w:w w:val="85"/>
          <w:sz w:val="38"/>
        </w:rPr>
        <w:t xml:space="preserve"> </w:t>
      </w:r>
      <w:r>
        <w:rPr>
          <w:color w:val="231F20"/>
          <w:w w:val="85"/>
          <w:sz w:val="38"/>
        </w:rPr>
        <w:t>тому,</w:t>
      </w:r>
      <w:r>
        <w:rPr>
          <w:color w:val="231F20"/>
          <w:spacing w:val="-9"/>
          <w:w w:val="85"/>
          <w:sz w:val="38"/>
        </w:rPr>
        <w:t xml:space="preserve"> </w:t>
      </w:r>
      <w:r>
        <w:rPr>
          <w:color w:val="231F20"/>
          <w:w w:val="85"/>
          <w:sz w:val="38"/>
        </w:rPr>
        <w:t>кто</w:t>
      </w:r>
      <w:r>
        <w:rPr>
          <w:color w:val="231F20"/>
          <w:spacing w:val="-9"/>
          <w:w w:val="85"/>
          <w:sz w:val="38"/>
        </w:rPr>
        <w:t xml:space="preserve"> </w:t>
      </w:r>
      <w:r>
        <w:rPr>
          <w:color w:val="231F20"/>
          <w:w w:val="85"/>
          <w:sz w:val="38"/>
        </w:rPr>
        <w:t>рядом,</w:t>
      </w:r>
      <w:r>
        <w:rPr>
          <w:color w:val="231F20"/>
          <w:spacing w:val="-9"/>
          <w:w w:val="85"/>
          <w:sz w:val="38"/>
        </w:rPr>
        <w:t xml:space="preserve"> </w:t>
      </w:r>
      <w:r>
        <w:rPr>
          <w:color w:val="231F20"/>
          <w:w w:val="85"/>
          <w:sz w:val="38"/>
        </w:rPr>
        <w:t>но</w:t>
      </w:r>
      <w:r>
        <w:rPr>
          <w:color w:val="231F20"/>
          <w:spacing w:val="-9"/>
          <w:w w:val="85"/>
          <w:sz w:val="38"/>
        </w:rPr>
        <w:t xml:space="preserve"> </w:t>
      </w:r>
      <w:r>
        <w:rPr>
          <w:color w:val="231F20"/>
          <w:w w:val="85"/>
          <w:sz w:val="38"/>
        </w:rPr>
        <w:t>в</w:t>
      </w:r>
      <w:r>
        <w:rPr>
          <w:color w:val="231F20"/>
          <w:spacing w:val="-9"/>
          <w:w w:val="85"/>
          <w:sz w:val="38"/>
        </w:rPr>
        <w:t xml:space="preserve"> </w:t>
      </w:r>
      <w:r>
        <w:rPr>
          <w:color w:val="231F20"/>
          <w:w w:val="85"/>
          <w:sz w:val="38"/>
        </w:rPr>
        <w:t>более</w:t>
      </w:r>
      <w:r>
        <w:rPr>
          <w:color w:val="231F20"/>
          <w:spacing w:val="-9"/>
          <w:w w:val="85"/>
          <w:sz w:val="38"/>
        </w:rPr>
        <w:t xml:space="preserve"> </w:t>
      </w:r>
      <w:r>
        <w:rPr>
          <w:color w:val="231F20"/>
          <w:w w:val="85"/>
          <w:sz w:val="38"/>
        </w:rPr>
        <w:t>тяжелом</w:t>
      </w:r>
      <w:r>
        <w:rPr>
          <w:color w:val="231F20"/>
          <w:spacing w:val="-10"/>
          <w:w w:val="85"/>
          <w:sz w:val="38"/>
        </w:rPr>
        <w:t xml:space="preserve"> </w:t>
      </w:r>
      <w:r>
        <w:rPr>
          <w:color w:val="231F20"/>
          <w:spacing w:val="-2"/>
          <w:w w:val="85"/>
          <w:sz w:val="38"/>
        </w:rPr>
        <w:t>положении.</w:t>
      </w:r>
    </w:p>
    <w:p w:rsidR="001119AC" w:rsidRDefault="001119AC">
      <w:pPr>
        <w:pStyle w:val="BodyText"/>
        <w:spacing w:before="296"/>
        <w:ind w:left="190"/>
        <w:rPr>
          <w:rFonts w:ascii="Tahoma" w:hAnsi="Tahoma"/>
        </w:rPr>
      </w:pPr>
      <w:r>
        <w:rPr>
          <w:rFonts w:ascii="Tahoma" w:hAnsi="Tahoma"/>
          <w:color w:val="231F20"/>
          <w:spacing w:val="-14"/>
        </w:rPr>
        <w:t>Вы</w:t>
      </w:r>
      <w:r>
        <w:rPr>
          <w:rFonts w:ascii="Tahoma" w:hAnsi="Tahoma"/>
          <w:color w:val="231F20"/>
          <w:spacing w:val="-28"/>
        </w:rPr>
        <w:t xml:space="preserve"> </w:t>
      </w:r>
      <w:r>
        <w:rPr>
          <w:rFonts w:ascii="Tahoma" w:hAnsi="Tahoma"/>
          <w:color w:val="231F20"/>
          <w:spacing w:val="-2"/>
        </w:rPr>
        <w:t>задыхаетесь:</w:t>
      </w:r>
    </w:p>
    <w:p w:rsidR="001119AC" w:rsidRDefault="001119AC">
      <w:pPr>
        <w:pStyle w:val="ListParagraph"/>
        <w:numPr>
          <w:ilvl w:val="1"/>
          <w:numId w:val="1"/>
        </w:numPr>
        <w:tabs>
          <w:tab w:val="left" w:pos="756"/>
        </w:tabs>
        <w:spacing w:before="41"/>
        <w:ind w:left="756" w:hanging="566"/>
        <w:rPr>
          <w:sz w:val="38"/>
        </w:rPr>
      </w:pPr>
      <w:r>
        <w:rPr>
          <w:color w:val="231F20"/>
          <w:w w:val="90"/>
          <w:sz w:val="38"/>
        </w:rPr>
        <w:t>Наденьте</w:t>
      </w:r>
      <w:r>
        <w:rPr>
          <w:color w:val="231F20"/>
          <w:spacing w:val="-14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влажную</w:t>
      </w:r>
      <w:r>
        <w:rPr>
          <w:color w:val="231F20"/>
          <w:spacing w:val="-14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ватно-марлевую</w:t>
      </w:r>
      <w:r>
        <w:rPr>
          <w:color w:val="231F20"/>
          <w:spacing w:val="-14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повязку;</w:t>
      </w:r>
    </w:p>
    <w:p w:rsidR="001119AC" w:rsidRDefault="001119AC">
      <w:pPr>
        <w:pStyle w:val="ListParagraph"/>
        <w:numPr>
          <w:ilvl w:val="1"/>
          <w:numId w:val="1"/>
        </w:numPr>
        <w:tabs>
          <w:tab w:val="left" w:pos="757"/>
        </w:tabs>
        <w:spacing w:before="53" w:line="228" w:lineRule="auto"/>
        <w:ind w:left="757" w:right="2675"/>
        <w:jc w:val="left"/>
        <w:rPr>
          <w:sz w:val="38"/>
        </w:rPr>
      </w:pPr>
      <w:r>
        <w:rPr>
          <w:color w:val="231F20"/>
          <w:spacing w:val="-2"/>
          <w:w w:val="90"/>
          <w:sz w:val="38"/>
        </w:rPr>
        <w:t>Защитите</w:t>
      </w:r>
      <w:r>
        <w:rPr>
          <w:color w:val="231F20"/>
          <w:spacing w:val="-13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органы</w:t>
      </w:r>
      <w:r>
        <w:rPr>
          <w:color w:val="231F20"/>
          <w:spacing w:val="-13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дыхания</w:t>
      </w:r>
      <w:r>
        <w:rPr>
          <w:color w:val="231F20"/>
          <w:spacing w:val="-13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>мокрым</w:t>
      </w:r>
      <w:r>
        <w:rPr>
          <w:color w:val="231F20"/>
          <w:spacing w:val="-13"/>
          <w:w w:val="90"/>
          <w:sz w:val="38"/>
        </w:rPr>
        <w:t xml:space="preserve"> </w:t>
      </w:r>
      <w:r>
        <w:rPr>
          <w:color w:val="231F20"/>
          <w:spacing w:val="-2"/>
          <w:w w:val="90"/>
          <w:sz w:val="38"/>
        </w:rPr>
        <w:t xml:space="preserve">полотенцем, </w:t>
      </w:r>
      <w:r>
        <w:rPr>
          <w:color w:val="231F20"/>
          <w:w w:val="90"/>
          <w:sz w:val="38"/>
        </w:rPr>
        <w:t>платком, шарфом, другой тканью.</w:t>
      </w:r>
    </w:p>
    <w:p w:rsidR="001119AC" w:rsidRDefault="001119AC">
      <w:pPr>
        <w:pStyle w:val="BodyText"/>
        <w:spacing w:before="85"/>
        <w:ind w:left="190"/>
        <w:rPr>
          <w:rFonts w:ascii="Tahoma" w:hAnsi="Tahoma"/>
        </w:rPr>
      </w:pPr>
      <w:r>
        <w:br w:type="column"/>
      </w:r>
      <w:r>
        <w:rPr>
          <w:rFonts w:ascii="Tahoma" w:hAnsi="Tahoma"/>
          <w:color w:val="231F20"/>
          <w:spacing w:val="-6"/>
        </w:rPr>
        <w:t>Правила</w:t>
      </w:r>
      <w:r>
        <w:rPr>
          <w:rFonts w:ascii="Tahoma" w:hAnsi="Tahoma"/>
          <w:color w:val="231F20"/>
          <w:spacing w:val="-35"/>
        </w:rPr>
        <w:t xml:space="preserve"> </w:t>
      </w:r>
      <w:r>
        <w:rPr>
          <w:rFonts w:ascii="Tahoma" w:hAnsi="Tahoma"/>
          <w:color w:val="231F20"/>
          <w:spacing w:val="-6"/>
        </w:rPr>
        <w:t>поведения</w:t>
      </w:r>
      <w:r>
        <w:rPr>
          <w:rFonts w:ascii="Tahoma" w:hAnsi="Tahoma"/>
          <w:color w:val="231F20"/>
          <w:spacing w:val="-34"/>
        </w:rPr>
        <w:t xml:space="preserve"> </w:t>
      </w:r>
      <w:r>
        <w:rPr>
          <w:rFonts w:ascii="Tahoma" w:hAnsi="Tahoma"/>
          <w:color w:val="231F20"/>
          <w:spacing w:val="-6"/>
        </w:rPr>
        <w:t>пострадавших,</w:t>
      </w:r>
      <w:r>
        <w:rPr>
          <w:rFonts w:ascii="Tahoma" w:hAnsi="Tahoma"/>
          <w:color w:val="231F20"/>
          <w:spacing w:val="-34"/>
        </w:rPr>
        <w:t xml:space="preserve"> </w:t>
      </w:r>
      <w:r>
        <w:rPr>
          <w:rFonts w:ascii="Tahoma" w:hAnsi="Tahoma"/>
          <w:color w:val="231F20"/>
          <w:spacing w:val="-6"/>
        </w:rPr>
        <w:t>оказавшихся</w:t>
      </w:r>
      <w:r>
        <w:rPr>
          <w:rFonts w:ascii="Tahoma" w:hAnsi="Tahoma"/>
          <w:color w:val="231F20"/>
          <w:spacing w:val="-34"/>
        </w:rPr>
        <w:t xml:space="preserve"> </w:t>
      </w:r>
      <w:r>
        <w:rPr>
          <w:rFonts w:ascii="Tahoma" w:hAnsi="Tahoma"/>
          <w:color w:val="231F20"/>
          <w:spacing w:val="-6"/>
        </w:rPr>
        <w:t>под</w:t>
      </w:r>
      <w:r>
        <w:rPr>
          <w:rFonts w:ascii="Tahoma" w:hAnsi="Tahoma"/>
          <w:color w:val="231F20"/>
          <w:spacing w:val="-34"/>
        </w:rPr>
        <w:t xml:space="preserve"> </w:t>
      </w:r>
      <w:r>
        <w:rPr>
          <w:rFonts w:ascii="Tahoma" w:hAnsi="Tahoma"/>
          <w:color w:val="231F20"/>
          <w:spacing w:val="-6"/>
        </w:rPr>
        <w:t>завалами:</w:t>
      </w:r>
    </w:p>
    <w:p w:rsidR="001119AC" w:rsidRDefault="001119AC">
      <w:pPr>
        <w:pStyle w:val="ListParagraph"/>
        <w:numPr>
          <w:ilvl w:val="1"/>
          <w:numId w:val="1"/>
        </w:numPr>
        <w:tabs>
          <w:tab w:val="left" w:pos="756"/>
        </w:tabs>
        <w:spacing w:before="41"/>
        <w:ind w:left="756" w:hanging="566"/>
        <w:rPr>
          <w:sz w:val="38"/>
        </w:rPr>
      </w:pPr>
      <w:r>
        <w:rPr>
          <w:color w:val="231F20"/>
          <w:spacing w:val="-4"/>
          <w:w w:val="90"/>
          <w:sz w:val="38"/>
        </w:rPr>
        <w:t>поборите</w:t>
      </w:r>
      <w:r>
        <w:rPr>
          <w:color w:val="231F20"/>
          <w:spacing w:val="-17"/>
          <w:w w:val="90"/>
          <w:sz w:val="38"/>
        </w:rPr>
        <w:t xml:space="preserve"> </w:t>
      </w:r>
      <w:r>
        <w:rPr>
          <w:color w:val="231F20"/>
          <w:spacing w:val="-4"/>
          <w:w w:val="90"/>
          <w:sz w:val="38"/>
        </w:rPr>
        <w:t>первый</w:t>
      </w:r>
      <w:r>
        <w:rPr>
          <w:color w:val="231F20"/>
          <w:spacing w:val="-17"/>
          <w:w w:val="90"/>
          <w:sz w:val="38"/>
        </w:rPr>
        <w:t xml:space="preserve"> </w:t>
      </w:r>
      <w:r>
        <w:rPr>
          <w:color w:val="231F20"/>
          <w:spacing w:val="-4"/>
          <w:w w:val="90"/>
          <w:sz w:val="38"/>
        </w:rPr>
        <w:t>страх,</w:t>
      </w:r>
      <w:r>
        <w:rPr>
          <w:color w:val="231F20"/>
          <w:spacing w:val="-17"/>
          <w:w w:val="90"/>
          <w:sz w:val="38"/>
        </w:rPr>
        <w:t xml:space="preserve"> </w:t>
      </w:r>
      <w:r>
        <w:rPr>
          <w:color w:val="231F20"/>
          <w:spacing w:val="-4"/>
          <w:w w:val="90"/>
          <w:sz w:val="38"/>
        </w:rPr>
        <w:t>не</w:t>
      </w:r>
      <w:r>
        <w:rPr>
          <w:color w:val="231F20"/>
          <w:spacing w:val="-17"/>
          <w:w w:val="90"/>
          <w:sz w:val="38"/>
        </w:rPr>
        <w:t xml:space="preserve"> </w:t>
      </w:r>
      <w:r>
        <w:rPr>
          <w:color w:val="231F20"/>
          <w:spacing w:val="-4"/>
          <w:w w:val="90"/>
          <w:sz w:val="38"/>
        </w:rPr>
        <w:t>падайте</w:t>
      </w:r>
      <w:r>
        <w:rPr>
          <w:color w:val="231F20"/>
          <w:spacing w:val="-16"/>
          <w:w w:val="90"/>
          <w:sz w:val="38"/>
        </w:rPr>
        <w:t xml:space="preserve"> </w:t>
      </w:r>
      <w:r>
        <w:rPr>
          <w:color w:val="231F20"/>
          <w:spacing w:val="-4"/>
          <w:w w:val="90"/>
          <w:sz w:val="38"/>
        </w:rPr>
        <w:t>духом;</w:t>
      </w:r>
    </w:p>
    <w:p w:rsidR="001119AC" w:rsidRDefault="001119AC">
      <w:pPr>
        <w:pStyle w:val="ListParagraph"/>
        <w:numPr>
          <w:ilvl w:val="1"/>
          <w:numId w:val="1"/>
        </w:numPr>
        <w:tabs>
          <w:tab w:val="left" w:pos="757"/>
        </w:tabs>
        <w:spacing w:before="53" w:line="228" w:lineRule="auto"/>
        <w:ind w:left="757" w:right="804"/>
        <w:rPr>
          <w:sz w:val="38"/>
        </w:rPr>
      </w:pPr>
      <w:r>
        <w:rPr>
          <w:color w:val="231F20"/>
          <w:w w:val="90"/>
          <w:sz w:val="38"/>
        </w:rPr>
        <w:t>посмотрите,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нет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ли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поблизости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пустот,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попробуйте</w:t>
      </w:r>
      <w:r>
        <w:rPr>
          <w:color w:val="231F20"/>
          <w:spacing w:val="-15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определить, откуда</w:t>
      </w:r>
      <w:r>
        <w:rPr>
          <w:color w:val="231F20"/>
          <w:spacing w:val="-11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поступает</w:t>
      </w:r>
      <w:r>
        <w:rPr>
          <w:color w:val="231F20"/>
          <w:spacing w:val="-9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воздух</w:t>
      </w:r>
      <w:r>
        <w:rPr>
          <w:color w:val="231F20"/>
          <w:spacing w:val="-9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или</w:t>
      </w:r>
      <w:r>
        <w:rPr>
          <w:color w:val="231F20"/>
          <w:spacing w:val="-9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свет;</w:t>
      </w:r>
    </w:p>
    <w:p w:rsidR="001119AC" w:rsidRDefault="001119AC">
      <w:pPr>
        <w:pStyle w:val="ListParagraph"/>
        <w:numPr>
          <w:ilvl w:val="1"/>
          <w:numId w:val="1"/>
        </w:numPr>
        <w:tabs>
          <w:tab w:val="left" w:pos="757"/>
        </w:tabs>
        <w:spacing w:line="228" w:lineRule="auto"/>
        <w:ind w:left="757" w:right="799"/>
        <w:rPr>
          <w:sz w:val="38"/>
        </w:rPr>
      </w:pPr>
      <w:r>
        <w:rPr>
          <w:color w:val="231F20"/>
          <w:w w:val="85"/>
          <w:sz w:val="38"/>
        </w:rPr>
        <w:t>постарайтесь подать сигнал рукой, палкой, голосом, стуком, сви- стом,</w:t>
      </w:r>
      <w:r>
        <w:rPr>
          <w:color w:val="231F20"/>
          <w:spacing w:val="-6"/>
          <w:w w:val="85"/>
          <w:sz w:val="38"/>
        </w:rPr>
        <w:t xml:space="preserve"> </w:t>
      </w:r>
      <w:r>
        <w:rPr>
          <w:color w:val="231F20"/>
          <w:w w:val="85"/>
          <w:sz w:val="38"/>
        </w:rPr>
        <w:t>воспользуйтесь</w:t>
      </w:r>
      <w:r>
        <w:rPr>
          <w:color w:val="231F20"/>
          <w:spacing w:val="-6"/>
          <w:w w:val="85"/>
          <w:sz w:val="38"/>
        </w:rPr>
        <w:t xml:space="preserve"> </w:t>
      </w:r>
      <w:r>
        <w:rPr>
          <w:color w:val="231F20"/>
          <w:w w:val="85"/>
          <w:sz w:val="38"/>
        </w:rPr>
        <w:t>мобильной</w:t>
      </w:r>
      <w:r>
        <w:rPr>
          <w:color w:val="231F20"/>
          <w:spacing w:val="-6"/>
          <w:w w:val="85"/>
          <w:sz w:val="38"/>
        </w:rPr>
        <w:t xml:space="preserve"> </w:t>
      </w:r>
      <w:r>
        <w:rPr>
          <w:color w:val="231F20"/>
          <w:w w:val="85"/>
          <w:sz w:val="38"/>
        </w:rPr>
        <w:t>связью.</w:t>
      </w:r>
      <w:r>
        <w:rPr>
          <w:color w:val="231F20"/>
          <w:spacing w:val="-6"/>
          <w:w w:val="85"/>
          <w:sz w:val="38"/>
        </w:rPr>
        <w:t xml:space="preserve"> </w:t>
      </w:r>
      <w:r>
        <w:rPr>
          <w:color w:val="231F20"/>
          <w:w w:val="85"/>
          <w:sz w:val="38"/>
        </w:rPr>
        <w:t>Лучше</w:t>
      </w:r>
      <w:r>
        <w:rPr>
          <w:color w:val="231F20"/>
          <w:spacing w:val="-6"/>
          <w:w w:val="85"/>
          <w:sz w:val="38"/>
        </w:rPr>
        <w:t xml:space="preserve"> </w:t>
      </w:r>
      <w:r>
        <w:rPr>
          <w:color w:val="231F20"/>
          <w:w w:val="85"/>
          <w:sz w:val="38"/>
        </w:rPr>
        <w:t>это</w:t>
      </w:r>
      <w:r>
        <w:rPr>
          <w:color w:val="231F20"/>
          <w:spacing w:val="-6"/>
          <w:w w:val="85"/>
          <w:sz w:val="38"/>
        </w:rPr>
        <w:t xml:space="preserve"> </w:t>
      </w:r>
      <w:r>
        <w:rPr>
          <w:color w:val="231F20"/>
          <w:w w:val="85"/>
          <w:sz w:val="38"/>
        </w:rPr>
        <w:t>сделать,</w:t>
      </w:r>
      <w:r>
        <w:rPr>
          <w:color w:val="231F20"/>
          <w:spacing w:val="-6"/>
          <w:w w:val="85"/>
          <w:sz w:val="38"/>
        </w:rPr>
        <w:t xml:space="preserve"> </w:t>
      </w:r>
      <w:r>
        <w:rPr>
          <w:color w:val="231F20"/>
          <w:w w:val="85"/>
          <w:sz w:val="38"/>
        </w:rPr>
        <w:t xml:space="preserve">когда </w:t>
      </w:r>
      <w:r>
        <w:rPr>
          <w:color w:val="231F20"/>
          <w:w w:val="90"/>
          <w:sz w:val="38"/>
        </w:rPr>
        <w:t>услышите</w:t>
      </w:r>
      <w:r>
        <w:rPr>
          <w:color w:val="231F20"/>
          <w:spacing w:val="-12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голоса</w:t>
      </w:r>
      <w:r>
        <w:rPr>
          <w:color w:val="231F20"/>
          <w:spacing w:val="-12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людей,</w:t>
      </w:r>
      <w:r>
        <w:rPr>
          <w:color w:val="231F20"/>
          <w:spacing w:val="-12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лай</w:t>
      </w:r>
      <w:r>
        <w:rPr>
          <w:color w:val="231F20"/>
          <w:spacing w:val="-12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собак;</w:t>
      </w:r>
    </w:p>
    <w:p w:rsidR="001119AC" w:rsidRDefault="001119AC">
      <w:pPr>
        <w:pStyle w:val="ListParagraph"/>
        <w:numPr>
          <w:ilvl w:val="1"/>
          <w:numId w:val="1"/>
        </w:numPr>
        <w:tabs>
          <w:tab w:val="left" w:pos="757"/>
        </w:tabs>
        <w:spacing w:before="59" w:line="228" w:lineRule="auto"/>
        <w:ind w:left="757" w:right="977"/>
        <w:jc w:val="left"/>
        <w:rPr>
          <w:sz w:val="38"/>
        </w:rPr>
      </w:pPr>
      <w:r>
        <w:rPr>
          <w:color w:val="231F20"/>
          <w:w w:val="90"/>
          <w:sz w:val="38"/>
        </w:rPr>
        <w:t>как</w:t>
      </w:r>
      <w:r>
        <w:rPr>
          <w:color w:val="231F20"/>
          <w:spacing w:val="-23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только</w:t>
      </w:r>
      <w:r>
        <w:rPr>
          <w:color w:val="231F20"/>
          <w:spacing w:val="-22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машины</w:t>
      </w:r>
      <w:r>
        <w:rPr>
          <w:color w:val="231F20"/>
          <w:spacing w:val="-23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и</w:t>
      </w:r>
      <w:r>
        <w:rPr>
          <w:color w:val="231F20"/>
          <w:spacing w:val="-22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механизмы</w:t>
      </w:r>
      <w:r>
        <w:rPr>
          <w:color w:val="231F20"/>
          <w:spacing w:val="-23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прекратят</w:t>
      </w:r>
      <w:r>
        <w:rPr>
          <w:color w:val="231F20"/>
          <w:spacing w:val="-22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работу</w:t>
      </w:r>
      <w:r>
        <w:rPr>
          <w:color w:val="231F20"/>
          <w:spacing w:val="-23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и</w:t>
      </w:r>
      <w:r>
        <w:rPr>
          <w:color w:val="231F20"/>
          <w:spacing w:val="-22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 xml:space="preserve">наступит </w:t>
      </w:r>
      <w:r>
        <w:rPr>
          <w:color w:val="231F20"/>
          <w:w w:val="85"/>
          <w:sz w:val="38"/>
        </w:rPr>
        <w:t xml:space="preserve">тишина, значит, объявлена минута молчания. В это время спаса- </w:t>
      </w:r>
      <w:r>
        <w:rPr>
          <w:color w:val="231F20"/>
          <w:w w:val="90"/>
          <w:sz w:val="38"/>
        </w:rPr>
        <w:t>тели</w:t>
      </w:r>
      <w:r>
        <w:rPr>
          <w:color w:val="231F20"/>
          <w:spacing w:val="-20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с</w:t>
      </w:r>
      <w:r>
        <w:rPr>
          <w:color w:val="231F20"/>
          <w:spacing w:val="-20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приборами</w:t>
      </w:r>
      <w:r>
        <w:rPr>
          <w:color w:val="231F20"/>
          <w:spacing w:val="-20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и</w:t>
      </w:r>
      <w:r>
        <w:rPr>
          <w:color w:val="231F20"/>
          <w:spacing w:val="-20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собаками</w:t>
      </w:r>
      <w:r>
        <w:rPr>
          <w:color w:val="231F20"/>
          <w:spacing w:val="-20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ведут</w:t>
      </w:r>
      <w:r>
        <w:rPr>
          <w:color w:val="231F20"/>
          <w:spacing w:val="-20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усиленную</w:t>
      </w:r>
      <w:r>
        <w:rPr>
          <w:color w:val="231F20"/>
          <w:spacing w:val="-20"/>
          <w:w w:val="90"/>
          <w:sz w:val="38"/>
        </w:rPr>
        <w:t xml:space="preserve"> </w:t>
      </w:r>
      <w:r>
        <w:rPr>
          <w:color w:val="231F20"/>
          <w:w w:val="90"/>
          <w:sz w:val="38"/>
        </w:rPr>
        <w:t>разведку.</w:t>
      </w:r>
    </w:p>
    <w:p w:rsidR="001119AC" w:rsidRDefault="001119AC">
      <w:pPr>
        <w:pStyle w:val="BodyText"/>
        <w:spacing w:before="2" w:line="228" w:lineRule="auto"/>
        <w:ind w:left="757" w:right="1788"/>
      </w:pPr>
      <w:r>
        <w:rPr>
          <w:color w:val="231F20"/>
          <w:w w:val="85"/>
        </w:rPr>
        <w:t xml:space="preserve">Используйте это время для привлечения их внимания </w:t>
      </w:r>
      <w:r>
        <w:rPr>
          <w:color w:val="231F20"/>
          <w:w w:val="90"/>
        </w:rPr>
        <w:t>любым способом. Вас обнаружат по стону,</w:t>
      </w:r>
    </w:p>
    <w:p w:rsidR="001119AC" w:rsidRDefault="001119AC">
      <w:pPr>
        <w:pStyle w:val="BodyText"/>
        <w:spacing w:line="425" w:lineRule="exact"/>
        <w:ind w:left="757"/>
      </w:pPr>
      <w:r>
        <w:rPr>
          <w:noProof/>
          <w:lang w:eastAsia="ru-RU"/>
        </w:rPr>
        <w:pict>
          <v:shape id="Graphic 723" o:spid="_x0000_s1747" style="position:absolute;left:0;text-align:left;margin-left:42.6pt;margin-top:55.85pt;width:125pt;height:47.8pt;z-index: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87500,607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" path="m270871,l228186,,186000,7248,145315,21745,107130,43490,72446,72484,43467,107190,21733,145400,7244,186111,,228323r,42712l7244,313245r14489,40710l43467,392161r28979,34703l252058,606585r708341,l426611,72484,391926,43490,353742,21745,313056,7248,270871,xem1036661,92465r-41477,l955285,105172r-35165,25414l894730,165768r-12695,39921l882035,247189r12695,39921l920120,322293r191605,191719l1130663,542550r6313,32460l1130835,606585r456596,l1111725,130586r-35164,-25414l1036661,92465xe" fillcolor="#f3c059" stroked="f">
            <v:path arrowok="t"/>
            <w10:wrap anchorx="page"/>
          </v:shape>
        </w:pict>
      </w:r>
      <w:r>
        <w:rPr>
          <w:color w:val="231F20"/>
          <w:spacing w:val="-4"/>
          <w:w w:val="90"/>
        </w:rPr>
        <w:t>крику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и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4"/>
          <w:w w:val="90"/>
        </w:rPr>
        <w:t>даже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4"/>
          <w:w w:val="90"/>
        </w:rPr>
        <w:t>по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4"/>
          <w:w w:val="90"/>
        </w:rPr>
        <w:t>дыханию.</w:t>
      </w:r>
    </w:p>
    <w:p w:rsidR="001119AC" w:rsidRDefault="001119AC">
      <w:pPr>
        <w:pStyle w:val="BodyText"/>
        <w:spacing w:line="425" w:lineRule="exact"/>
        <w:sectPr w:rsidR="001119AC">
          <w:type w:val="continuous"/>
          <w:pgSz w:w="23820" w:h="16840" w:orient="landscape"/>
          <w:pgMar w:top="840" w:right="0" w:bottom="0" w:left="708" w:header="720" w:footer="720" w:gutter="0"/>
          <w:cols w:num="2" w:space="720" w:equalWidth="0">
            <w:col w:w="11002" w:space="336"/>
            <w:col w:w="11774"/>
          </w:cols>
        </w:sectPr>
      </w:pPr>
    </w:p>
    <w:p w:rsidR="001119AC" w:rsidRDefault="001119AC">
      <w:pPr>
        <w:pStyle w:val="BodyText"/>
        <w:ind w:left="0"/>
        <w:rPr>
          <w:sz w:val="20"/>
        </w:rPr>
      </w:pPr>
      <w:r>
        <w:rPr>
          <w:noProof/>
          <w:lang w:eastAsia="ru-RU"/>
        </w:rPr>
        <w:pict>
          <v:shape id="Graphic 724" o:spid="_x0000_s1748" style="position:absolute;margin-left:0;margin-top:0;width:1190.55pt;height:841.9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119985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" path="m15119985,l,,,10692003r15119985,l15119985,xe" fillcolor="#004d6b" stroked="f">
            <v:fill opacity="5911f"/>
            <v:path arrowok="t"/>
            <w10:wrap anchorx="page" anchory="page"/>
          </v:shape>
        </w:pict>
      </w:r>
      <w:r>
        <w:rPr>
          <w:noProof/>
          <w:lang w:eastAsia="ru-RU"/>
        </w:rPr>
        <w:pict>
          <v:group id="Group 725" o:spid="_x0000_s1749" style="position:absolute;margin-left:0;margin-top:283.2pt;width:1148.05pt;height:167.5pt;z-index:-251621376;mso-wrap-distance-left:0;mso-wrap-distance-right:0;mso-position-horizontal-relative:page;mso-position-vertical-relative:page" coordsize="145802,21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">
            <v:shape id="Graphic 726" o:spid="_x0000_s1750" style="position:absolute;left:5400;top:12271;width:140404;height:9005;visibility:visible;mso-wrap-style:square;v-text-anchor:top" coordsize="14040485,900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x+8cUA&#10;AADcAAAADwAAAGRycy9kb3ducmV2LnhtbESPX2vCMBTF3wd+h3AF32Zqhc51RtG5wWD4oI49X5pr&#10;W2xuSpK11U9vBoM9Hs6fH2e5HkwjOnK+tqxgNk1AEBdW11wq+Dq9Py5A+ICssbFMCq7kYb0aPSwx&#10;17bnA3XHUIo4wj5HBVUIbS6lLyoy6Ke2JY7e2TqDIUpXSu2wj+OmkWmSZNJgzZFQYUuvFRWX44+J&#10;kF36/LkPyRVvmS8O2/ay+56/KTUZD5sXEIGG8B/+a39oBU9pBr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3H7xxQAAANwAAAAPAAAAAAAAAAAAAAAAAJgCAABkcnMv&#10;ZG93bnJldi54bWxQSwUGAAAAAAQABAD1AAAAigMAAAAA&#10;" path="m13679995,l359994,,311145,3286r-46852,9573l219868,28290,178298,49149,140012,75009r-34572,30431l75009,140012,49149,178298,28290,219868,12859,264293,3286,311145,,359994,,540004r3286,48848l12859,635704r15431,44425l49149,721699r25860,38286l105440,794558r34572,30430l178298,850848r41570,20859l264293,887138r46852,9573l359994,899998r13320001,l13728844,896711r46851,-9573l13820121,871707r41570,-20859l13899976,824988r34573,-30430l13964980,759985r25859,-38286l14011699,680129r15431,-44425l14036703,588852r3286,-48848l14039989,359994r-3286,-48849l14027130,264293r-15431,-44425l13990839,178298r-25859,-38286l13934549,105440r-34573,-30431l13861691,49149r-41570,-20859l13775695,12859r-46851,-9573l13679995,xe" fillcolor="#004d6b" stroked="f">
              <v:path arrowok="t"/>
            </v:shape>
            <v:shape id="Image 727" o:spid="_x0000_s1751" type="#_x0000_t75" style="position:absolute;left:9000;top:15331;width:719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8NefEAAAA3AAAAA8AAABkcnMvZG93bnJldi54bWxEj8FqwzAQRO+B/oPYQm+JXB+a4EQ2wVDo&#10;oTk0TaHHxVrLTqyVKymJ8/dVoZDjMDNvmE012UFcyIfesYLnRQaCuHG6Z6Pg8Pk6X4EIEVnj4JgU&#10;3ChAVT7MNlhod+UPuuyjEQnCoUAFXYxjIWVoOrIYFm4kTl7rvMWYpDdSe7wmuB1knmUv0mLPaaHD&#10;keqOmtP+bBX87MwRd5bDypi29V/y9n1+r5V6epy2axCRpngP/7fftIJlvoS/M+kIy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8NefEAAAA3AAAAA8AAAAAAAAAAAAAAAAA&#10;nwIAAGRycy9kb3ducmV2LnhtbFBLBQYAAAAABAAEAPcAAACQAwAAAAA=&#10;">
              <v:imagedata r:id="rId11" o:title=""/>
            </v:shape>
            <v:shape id="Image 728" o:spid="_x0000_s1752" type="#_x0000_t75" style="position:absolute;left:11196;top:15331;width:720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joZXAAAAA3AAAAA8AAABkcnMvZG93bnJldi54bWxET8uKwjAU3QvzD+EOuLPpuHCkYxQRBBe6&#10;8AUuL81t2rG56SRR699PFoLLw3nPFr1txZ18aBwr+MpyEMSl0w0bBafjejQFESKyxtYxKXhSgMX8&#10;YzDDQrsH7+l+iEakEA4FKqhj7AopQ1mTxZC5jjhxlfMWY4LeSO3xkcJtK8d5PpEWG04NNXa0qqm8&#10;Hm5Wwd/O/OLOcpgaU1X+LJ+X23al1PCzX/6AiNTHt/jl3mgF3+O0Np1JR0DO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KOhlcAAAADcAAAADwAAAAAAAAAAAAAAAACfAgAA&#10;ZHJzL2Rvd25yZXYueG1sUEsFBgAAAAAEAAQA9wAAAIwDAAAAAA==&#10;">
              <v:imagedata r:id="rId11" o:title=""/>
            </v:shape>
            <v:shape id="Image 729" o:spid="_x0000_s1753" type="#_x0000_t75" style="position:absolute;left:13392;top:15331;width:719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vBA7EAAAA3AAAAA8AAABkcnMvZG93bnJldi54bWxEj81rAjEUxO8F/4fwBG81qwc/tkYpQqEH&#10;PfgFHh+bt9ltNy9rEnX9702h4HGYmd8wi1VnG3EjH2rHCkbDDARx4XTNRsHx8PU+AxEissbGMSl4&#10;UIDVsve2wFy7O+/oto9GJAiHHBVUMba5lKGoyGIYupY4eaXzFmOS3kjt8Z7gtpHjLJtIizWnhQpb&#10;WldU/O6vVsFla35waznMjClLf5KP83WzVmrQ7z4/QETq4iv83/7WCqbjOfydSUdAL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vBA7EAAAA3AAAAA8AAAAAAAAAAAAAAAAA&#10;nwIAAGRycy9kb3ducmV2LnhtbFBLBQYAAAAABAAEAPcAAACQAwAAAAA=&#10;">
              <v:imagedata r:id="rId11" o:title=""/>
            </v:shape>
            <v:shape id="Image 730" o:spid="_x0000_s1754" type="#_x0000_t75" style="position:absolute;left:15588;top:15331;width:719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MO07AAAAA3AAAAA8AAABkcnMvZG93bnJldi54bWxET8uKwjAU3QvzD+EOuNN0FFQ6RhmEARe6&#10;8AWzvDS3abW56SRR69+bheDycN7zZWcbcSMfascKvoYZCOLC6ZqNguPhdzADESKyxsYxKXhQgOXi&#10;ozfHXLs77+i2j0akEA45KqhibHMpQ1GRxTB0LXHiSuctxgS9kdrjPYXbRo6ybCIt1pwaKmxpVVFx&#10;2V+tgv+tOePWcpgZU5b+JB9/181Kqf5n9/MNIlIX3+KXe60VTMdpfjqTjoBc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ww7TsAAAADcAAAADwAAAAAAAAAAAAAAAACfAgAA&#10;ZHJzL2Rvd25yZXYueG1sUEsFBgAAAAAEAAQA9wAAAIwDAAAAAA==&#10;">
              <v:imagedata r:id="rId11" o:title=""/>
            </v:shape>
            <v:shape id="Image 731" o:spid="_x0000_s1755" type="#_x0000_t75" style="position:absolute;left:17784;top:15331;width:719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WekLGAAAA3AAAAA8AAABkcnMvZG93bnJldi54bWxEj91qwkAUhO8F32E5Qu+aTdSqTV1FhIIt&#10;peAPSO8O2dMkmD0bdrcmvn23UPBymJlvmOW6N424kvO1ZQVZkoIgLqyuuVRwOr4+LkD4gKyxsUwK&#10;buRhvRoOlphr2/GerodQighhn6OCKoQ2l9IXFRn0iW2Jo/dtncEQpSuldthFuGnkOE1n0mDNcaHC&#10;lrYVFZfDj1GAb7vnp0v3VWf97TQ9f3T46abvSj2M+s0LiEB9uIf/2zutYD7J4O9MPAJy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hZ6QsYAAADcAAAADwAAAAAAAAAAAAAA&#10;AACfAgAAZHJzL2Rvd25yZXYueG1sUEsFBgAAAAAEAAQA9wAAAJIDAAAAAA==&#10;">
              <v:imagedata r:id="rId12" o:title=""/>
            </v:shape>
            <v:shape id="Image 732" o:spid="_x0000_s1756" type="#_x0000_t75" style="position:absolute;left:19980;top:15331;width:719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SAKLEAAAA3AAAAA8AAABkcnMvZG93bnJldi54bWxEj0FrwkAUhO9C/8PyCr3pphY0pG5CEQoe&#10;9KC20OMj+7JJm32b7q4a/70rFHocZuYbZlWNthdn8qFzrOB5loEgrp3u2Cj4OL5PcxAhImvsHZOC&#10;KwWoyofJCgvtLryn8yEakSAcClTQxjgUUoa6JYth5gbi5DXOW4xJeiO1x0uC217Os2whLXacFloc&#10;aN1S/XM4WQW/O/ONO8shN6Zp/Ke8fp22a6WeHse3VxCRxvgf/mtvtILlyxzuZ9IRk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SAKLEAAAA3AAAAA8AAAAAAAAAAAAAAAAA&#10;nwIAAGRycy9kb3ducmV2LnhtbFBLBQYAAAAABAAEAPcAAACQAwAAAAA=&#10;">
              <v:imagedata r:id="rId11" o:title=""/>
            </v:shape>
            <v:shape id="Image 733" o:spid="_x0000_s1757" type="#_x0000_t75" style="position:absolute;left:22176;top:15331;width:719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epTnEAAAA3AAAAA8AAABkcnMvZG93bnJldi54bWxEj0FrAjEUhO+C/yE8oTfNVqHK1uxSBMFD&#10;Pagt9PjYvM1uu3lZk6jrvzeFQo/DzHzDrMvBduJKPrSOFTzPMhDEldMtGwUfp+10BSJEZI2dY1Jw&#10;pwBlMR6tMdfuxge6HqMRCcIhRwVNjH0uZagashhmridOXu28xZikN1J7vCW47eQ8y16kxZbTQoM9&#10;bRqqfo4Xq+C8N9+4txxWxtS1/5T3r8v7RqmnyfD2CiLSEP/Df+2dVrBcLOD3TDoCsn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epTnEAAAA3AAAAA8AAAAAAAAAAAAAAAAA&#10;nwIAAGRycy9kb3ducmV2LnhtbFBLBQYAAAAABAAEAPcAAACQAwAAAAA=&#10;">
              <v:imagedata r:id="rId11" o:title=""/>
            </v:shape>
            <v:shape id="Image 734" o:spid="_x0000_s1758" type="#_x0000_t75" style="position:absolute;left:24372;top:15331;width:719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3PU3FAAAA3AAAAA8AAABkcnMvZG93bnJldi54bWxEj0FrAjEUhO9C/0N4hd4021asbDdKEQQP&#10;etC20ONj8za77eZlm8R1/fdGEDwOM/MNUywH24qefGgcK3ieZCCIS6cbNgq+PtfjOYgQkTW2jknB&#10;mQIsFw+jAnPtTryn/hCNSBAOOSqoY+xyKUNZk8UwcR1x8irnLcYkvZHa4ynBbStfsmwmLTacFmrs&#10;aFVT+Xc4WgX/O/OLO8thbkxV+W95/jluV0o9PQ4f7yAiDfEevrU3WsHb6xSuZ9IRkI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Nz1NxQAAANwAAAAPAAAAAAAAAAAAAAAA&#10;AJ8CAABkcnMvZG93bnJldi54bWxQSwUGAAAAAAQABAD3AAAAkQMAAAAA&#10;">
              <v:imagedata r:id="rId11" o:title=""/>
            </v:shape>
            <v:shape id="Image 735" o:spid="_x0000_s1759" type="#_x0000_t75" style="position:absolute;left:26568;top:15331;width:719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7mNbFAAAA3AAAAA8AAABkcnMvZG93bnJldi54bWxEj0FrAjEUhO9C/0N4hd402xatbDdKEQQP&#10;etC20ONj8za77eZlm8R1/fdGEDwOM/MNUywH24qefGgcK3ieZCCIS6cbNgq+PtfjOYgQkTW2jknB&#10;mQIsFw+jAnPtTryn/hCNSBAOOSqoY+xyKUNZk8UwcR1x8irnLcYkvZHa4ynBbStfsmwmLTacFmrs&#10;aFVT+Xc4WgX/O/OLO8thbkxV+W95/jluV0o9PQ4f7yAiDfEevrU3WsHb6xSuZ9IRkI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e5jWxQAAANwAAAAPAAAAAAAAAAAAAAAA&#10;AJ8CAABkcnMvZG93bnJldi54bWxQSwUGAAAAAAQABAD3AAAAkQMAAAAA&#10;">
              <v:imagedata r:id="rId11" o:title=""/>
            </v:shape>
            <v:shape id="Image 736" o:spid="_x0000_s1760" type="#_x0000_t75" style="position:absolute;left:9000;top:17491;width:719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XkYLFAAAA3AAAAA8AAABkcnMvZG93bnJldi54bWxEj0FrAjEUhO8F/0N4BS+i2VbUshrFFkQp&#10;WNCVnh/Jc3fp5iVsoq799U2h0OMw880wi1VnG3GlNtSOFTyNMhDE2pmaSwWnYjN8AREissHGMSm4&#10;U4DVsvewwNy4Gx/oeoylSCUcclRQxehzKYOuyGIYOU+cvLNrLcYk21KaFm+p3DbyOcum0mLNaaFC&#10;T28V6a/jxSqYvW4m248BF9/vn3vti91kO9Beqf5jt56DiNTF//AfvTOJG0/h90w6AnL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V5GCxQAAANwAAAAPAAAAAAAAAAAAAAAA&#10;AJ8CAABkcnMvZG93bnJldi54bWxQSwUGAAAAAAQABAD3AAAAkQMAAAAA&#10;">
              <v:imagedata r:id="rId186" o:title=""/>
            </v:shape>
            <v:shape id="Image 737" o:spid="_x0000_s1761" type="#_x0000_t75" style="position:absolute;left:11196;top:17491;width:720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bNBnFAAAA3AAAAA8AAABkcnMvZG93bnJldi54bWxEj0FrAjEUhO+C/yE8oRepWVvUsjWKLYhS&#10;UKhben4kr7tLNy9hk+rqrzdCweMw880w82VnG3GkNtSOFYxHGQhi7UzNpYKvYv34AiJEZIONY1Jw&#10;pgDLRb83x9y4E3/S8RBLkUo45KigitHnUgZdkcUwcp44eT+utRiTbEtpWjylctvIpyybSos1p4UK&#10;Pb1XpH8Pf1bB7G092eyHXFw+vnfaF9vJZqi9Ug+DbvUKIlIX7+F/emsS9zyD25l0BO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GzQZxQAAANwAAAAPAAAAAAAAAAAAAAAA&#10;AJ8CAABkcnMvZG93bnJldi54bWxQSwUGAAAAAAQABAD3AAAAkQMAAAAA&#10;">
              <v:imagedata r:id="rId186" o:title=""/>
            </v:shape>
            <v:shape id="Image 738" o:spid="_x0000_s1762" type="#_x0000_t75" style="position:absolute;left:13392;top:17491;width:719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EoGvDAAAA3AAAAA8AAABkcnMvZG93bnJldi54bWxET01LAzEQvQv9D2EEL6XNqlRl27RUobQI&#10;FewWz0My3V3cTMImtqu/3jkIHh/ve7EafKfO1Kc2sIHbaQGK2AbXcm3gWG0mT6BSRnbYBSYD35Rg&#10;tRxdLbB04cLvdD7kWkkIpxINNDnHUutkG/KYpiESC3cKvccssK+16/Ei4b7Td0XxoD22LA0NRnpp&#10;yH4evryBx+fNbPs25urn9WNvY7Wbbcc2GnNzPaznoDIN+V/859458d3LWjkjR0A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Sga8MAAADcAAAADwAAAAAAAAAAAAAAAACf&#10;AgAAZHJzL2Rvd25yZXYueG1sUEsFBgAAAAAEAAQA9wAAAI8DAAAAAA==&#10;">
              <v:imagedata r:id="rId186" o:title=""/>
            </v:shape>
            <v:shape id="Image 739" o:spid="_x0000_s1763" type="#_x0000_t75" style="position:absolute;left:15588;top:17491;width:719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IBfDGAAAA3AAAAA8AAABkcnMvZG93bnJldi54bWxEj0FrAjEUhO9C/0N4BS9Ss1W07WqUtiCK&#10;YKFu6fmRPHeXbl7CJtW1v94UBI/DzDfDzJedbcSR2lA7VvA4zEAQa2dqLhV8FauHZxAhIhtsHJOC&#10;MwVYLu56c8yNO/EnHfexFKmEQ44Kqhh9LmXQFVkMQ+eJk3dwrcWYZFtK0+IpldtGjrJsKi3WnBYq&#10;9PRekf7Z/1oFT2+ryfpjwMXf9nunfbGZrAfaK9W/715nICJ18Ra+0huTuPEL/J9JR0Au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cgF8MYAAADcAAAADwAAAAAAAAAAAAAA&#10;AACfAgAAZHJzL2Rvd25yZXYueG1sUEsFBgAAAAAEAAQA9wAAAJIDAAAAAA==&#10;">
              <v:imagedata r:id="rId186" o:title=""/>
            </v:shape>
            <v:shape id="Image 740" o:spid="_x0000_s1764" type="#_x0000_t75" style="position:absolute;left:17784;top:17491;width:719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U7/fCAAAA3AAAAA8AAABkcnMvZG93bnJldi54bWxET01rAjEQvRf8D2GE3mpWkVa2RlFR8FAK&#10;VYvXYTMm224mSxJ16683h4LHx/uezjvXiAuFWHtWMBwUIIgrr2s2Cg77zcsEREzIGhvPpOCPIsxn&#10;vacpltpf+Ysuu2REDuFYogKbUltKGStLDuPAt8SZO/ngMGUYjNQBrzncNXJUFK/SYc25wWJLK0vV&#10;7+7sFISfj5v9Xp6Ow/Xxc2mcM4fR1ij13O8W7yASdekh/ndvtYK3cZ6fz+QjIG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1O/3wgAAANwAAAAPAAAAAAAAAAAAAAAAAJ8C&#10;AABkcnMvZG93bnJldi54bWxQSwUGAAAAAAQABAD3AAAAjgMAAAAA&#10;">
              <v:imagedata r:id="rId187" o:title=""/>
            </v:shape>
            <v:shape id="Image 741" o:spid="_x0000_s1765" type="#_x0000_t75" style="position:absolute;left:19980;top:17491;width:719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4eovFAAAA3AAAAA8AAABkcnMvZG93bnJldi54bWxEj0FrAjEUhO8F/0N4BS9Ss4q2shrFFkQp&#10;WKhbPD+S5+7SzUvYRN321xuh0OMw880wi1VnG3GhNtSOFYyGGQhi7UzNpYKvYvM0AxEissHGMSn4&#10;oQCrZe9hgblxV/6kyyGWIpVwyFFBFaPPpQy6Ioth6Dxx8k6utRiTbEtpWrymctvIcZY9S4s1p4UK&#10;Pb1VpL8PZ6vg5XUz3X4MuPh9P+61L3bT7UB7pfqP3XoOIlIX/8N/9M4kbjKC+5l0BO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uHqLxQAAANwAAAAPAAAAAAAAAAAAAAAA&#10;AJ8CAABkcnMvZG93bnJldi54bWxQSwUGAAAAAAQABAD3AAAAkQMAAAAA&#10;">
              <v:imagedata r:id="rId186" o:title=""/>
            </v:shape>
            <v:shape id="Image 742" o:spid="_x0000_s1766" type="#_x0000_t75" style="position:absolute;left:22176;top:17491;width:719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q5PzFAAAA3AAAAA8AAABkcnMvZG93bnJldi54bWxEj0FrAjEUhO+C/yG8ghep2UptZTWKFUQp&#10;WKhbPD+S5+7SzUvYpLrtrzdCweMw880w82VnG3GmNtSOFTyNMhDE2pmaSwVfxeZxCiJEZIONY1Lw&#10;SwGWi35vjrlxF/6k8yGWIpVwyFFBFaPPpQy6Ioth5Dxx8k6utRiTbEtpWrykctvIcZa9SIs1p4UK&#10;Pa0r0t+HH6vg9W0z2X4Mufh7P+61L3aT7VB7pQYP3WoGIlIX7+F/emcS9zyG25l0BO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auT8xQAAANwAAAAPAAAAAAAAAAAAAAAA&#10;AJ8CAABkcnMvZG93bnJldi54bWxQSwUGAAAAAAQABAD3AAAAkQMAAAAA&#10;">
              <v:imagedata r:id="rId186" o:title=""/>
            </v:shape>
            <v:shape id="Image 743" o:spid="_x0000_s1767" type="#_x0000_t75" style="position:absolute;left:24372;top:17491;width:719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mQWfGAAAA3AAAAA8AAABkcnMvZG93bnJldi54bWxEj0FrAjEUhO9C/0N4BS9Ss7XaltUobUEU&#10;wULd0vMjee4u3byETapbf70RBI/DzDfDzBadbcSB2lA7VvA4zEAQa2dqLhV8F8uHVxAhIhtsHJOC&#10;fwqwmN/1Zpgbd+QvOuxiKVIJhxwVVDH6XMqgK7IYhs4TJ2/vWosxybaUpsVjKreNHGXZs7RYc1qo&#10;0NNHRfp392cVvLwvJ6vPARenzc9W+2I9WQ20V6p/371NQUTq4i18pdcmceMnuJxJR0DOz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CZBZ8YAAADcAAAADwAAAAAAAAAAAAAA&#10;AACfAgAAZHJzL2Rvd25yZXYueG1sUEsFBgAAAAAEAAQA9wAAAJIDAAAAAA==&#10;">
              <v:imagedata r:id="rId186" o:title=""/>
            </v:shape>
            <v:shape id="Image 744" o:spid="_x0000_s1768" type="#_x0000_t75" style="position:absolute;left:26568;top:17491;width:719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P2RPFAAAA3AAAAA8AAABkcnMvZG93bnJldi54bWxEj0FrAjEUhO+C/yG8Qi9SsxVtZTWKFUQp&#10;WKhbPD+S5+7SzUvYpLrtrzdCweMw880w82VnG3GmNtSOFTwPMxDE2pmaSwVfxeZpCiJEZIONY1Lw&#10;SwGWi35vjrlxF/6k8yGWIpVwyFFBFaPPpQy6Ioth6Dxx8k6utRiTbEtpWrykctvIUZa9SIs1p4UK&#10;Pa0r0t+HH6vg9W0z2X4MuPh7P+61L3aT7UB7pR4futUMRKQu3sP/9M4kbjyG25l0BO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z9kTxQAAANwAAAAPAAAAAAAAAAAAAAAA&#10;AJ8CAABkcnMvZG93bnJldi54bWxQSwUGAAAAAAQABAD3AAAAkQMAAAAA&#10;">
              <v:imagedata r:id="rId186" o:title=""/>
            </v:shape>
            <v:shape id="Image 745" o:spid="_x0000_s1769" type="#_x0000_t75" style="position:absolute;left:124560;top:15331;width:720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rDzzFAAAA3AAAAA8AAABkcnMvZG93bnJldi54bWxEj91qwkAUhO8LvsNyhN7VjRKrRleRQkFL&#10;EfwB8e6QPSbB7NmwuzXx7d1CoZfDzHzDLFadqcWdnK8sKxgOEhDEudUVFwpOx8+3KQgfkDXWlknB&#10;gzyslr2XBWbatryn+yEUIkLYZ6igDKHJpPR5SQb9wDbE0btaZzBE6QqpHbYRbmo5SpJ3abDiuFBi&#10;Qx8l5bfDj1GA281sfGsv1bB7nNLzd4s7l34p9drv1nMQgbrwH/5rb7SCSTqG3zPxCMjl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Kw88xQAAANwAAAAPAAAAAAAAAAAAAAAA&#10;AJ8CAABkcnMvZG93bnJldi54bWxQSwUGAAAAAAQABAD3AAAAkQMAAAAA&#10;">
              <v:imagedata r:id="rId12" o:title=""/>
            </v:shape>
            <v:shape id="Image 746" o:spid="_x0000_s1770" type="#_x0000_t75" style="position:absolute;left:126756;top:15331;width:719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vddzEAAAA3AAAAA8AAABkcnMvZG93bnJldi54bWxEj0FrwkAUhO9C/8PyCr3pplJsiG5CEQoe&#10;6qG2BY+P7Msmmn2b7q4a/323IHgcZuYbZlWNthdn8qFzrOB5loEgrp3u2Cj4/nqf5iBCRNbYOyYF&#10;VwpQlQ+TFRbaXfiTzrtoRIJwKFBBG+NQSBnqliyGmRuIk9c4bzEm6Y3UHi8Jbns5z7KFtNhxWmhx&#10;oHVL9XF3sgp+t+aAW8shN6Zp/I+87k8fa6WeHse3JYhIY7yHb+2NVvD6soD/M+kIy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vddzEAAAA3AAAAA8AAAAAAAAAAAAAAAAA&#10;nwIAAGRycy9kb3ducmV2LnhtbFBLBQYAAAAABAAEAPcAAACQAwAAAAA=&#10;">
              <v:imagedata r:id="rId11" o:title=""/>
            </v:shape>
            <v:shape id="Image 747" o:spid="_x0000_s1771" type="#_x0000_t75" style="position:absolute;left:128952;top:15331;width:719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j0EfDAAAA3AAAAA8AAABkcnMvZG93bnJldi54bWxEj0FrAjEUhO+C/yE8wZtmLaKyNYoIQg96&#10;0LbQ42PzNrvt5mVNoq7/3ghCj8PMfMMs151txJV8qB0rmIwzEMSF0zUbBV+fu9ECRIjIGhvHpOBO&#10;Adarfm+JuXY3PtL1FI1IEA45KqhibHMpQ1GRxTB2LXHySuctxiS9kdrjLcFtI9+ybCYt1pwWKmxp&#10;W1Hxd7pYBeeD+cWD5bAwpiz9t7z/XPZbpYaDbvMOIlIX/8Ov9odWMJ/O4XkmHQG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PQR8MAAADcAAAADwAAAAAAAAAAAAAAAACf&#10;AgAAZHJzL2Rvd25yZXYueG1sUEsFBgAAAAAEAAQA9wAAAI8DAAAAAA==&#10;">
              <v:imagedata r:id="rId11" o:title=""/>
            </v:shape>
            <v:shape id="Image 748" o:spid="_x0000_s1772" type="#_x0000_t75" style="position:absolute;left:131148;top:15331;width:720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8RDXAAAAA3AAAAA8AAABkcnMvZG93bnJldi54bWxET8uKwjAU3QvzD+EOuNN0RFQ6RhmEARe6&#10;8AWzvDS3abW56SRR69+bheDycN7zZWcbcSMfascKvoYZCOLC6ZqNguPhdzADESKyxsYxKXhQgOXi&#10;ozfHXLs77+i2j0akEA45KqhibHMpQ1GRxTB0LXHiSuctxgS9kdrjPYXbRo6ybCIt1pwaKmxpVVFx&#10;2V+tgv+tOePWcpgZU5b+JB9/181Kqf5n9/MNIlIX3+KXe60VTMdpbTqTjoBc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XxENcAAAADcAAAADwAAAAAAAAAAAAAAAACfAgAA&#10;ZHJzL2Rvd25yZXYueG1sUEsFBgAAAAAEAAQA9wAAAIwDAAAAAA==&#10;">
              <v:imagedata r:id="rId11" o:title=""/>
            </v:shape>
            <v:shape id="Image 749" o:spid="_x0000_s1773" type="#_x0000_t75" style="position:absolute;left:133344;top:15331;width:720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w4a7EAAAA3AAAAA8AAABkcnMvZG93bnJldi54bWxEj09rAjEUxO8Fv0N4greaVaTV1SgiFHqo&#10;h/oHPD42b7Orm5c1ibp++6ZQ6HGYmd8wi1VnG3EnH2rHCkbDDARx4XTNRsFh//E6BREissbGMSl4&#10;UoDVsveywFy7B3/TfReNSBAOOSqoYmxzKUNRkcUwdC1x8krnLcYkvZHa4yPBbSPHWfYmLdacFips&#10;aVNRcdndrILr1pxxazlMjSlLf5TP0+1ro9Sg363nICJ18T/81/7UCt4nM/g9k46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w4a7EAAAA3AAAAA8AAAAAAAAAAAAAAAAA&#10;nwIAAGRycy9kb3ducmV2LnhtbFBLBQYAAAAABAAEAPcAAACQAwAAAAA=&#10;">
              <v:imagedata r:id="rId11" o:title=""/>
            </v:shape>
            <v:shape id="Image 750" o:spid="_x0000_s1774" type="#_x0000_t75" style="position:absolute;left:135540;top:15331;width:719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rKQ7CAAAA3AAAAA8AAABkcnMvZG93bnJldi54bWxET8uKwjAU3QvzD+EOzEY0VfBBNYoMCC5m&#10;xBe6vTbXpkxzU5qMtn9vFoLLw3nPl40txZ1qXzhWMOgnIIgzpwvOFZyO694UhA/IGkvHpKAlD8vF&#10;R2eOqXYP3tP9EHIRQ9inqMCEUKVS+syQRd93FXHkbq62GCKsc6lrfMRwW8phkoylxYJjg8GKvg1l&#10;f4d/q+CXTXe3aq/teZdf2+HW/1zsZqrU12ezmoEI1IS3+OXeaAWTUZwfz8Qj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aykOwgAAANwAAAAPAAAAAAAAAAAAAAAAAJ8C&#10;AABkcnMvZG93bnJldi54bWxQSwUGAAAAAAQABAD3AAAAjgMAAAAA&#10;">
              <v:imagedata r:id="rId13" o:title=""/>
            </v:shape>
            <v:shape id="Image 751" o:spid="_x0000_s1775" type="#_x0000_t75" style="position:absolute;left:137736;top:15331;width:719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njJXGAAAA3AAAAA8AAABkcnMvZG93bnJldi54bWxEj0trwzAQhO+F/AexhV5KIyeQB26UEAKF&#10;HJqQOKW9bqytZWqtjKX68e+jQKHHYWa+YVab3laipcaXjhVMxgkI4tzpkgsFH5e3lyUIH5A1Vo5J&#10;wUAeNuvRwwpT7To+U5uFQkQI+xQVmBDqVEqfG7Lox64mjt63ayyGKJtC6ga7CLeVnCbJXFosOS4Y&#10;rGlnKP/Jfq2CA5vn03a4Dp+n4jpMj/79y+6XSj099ttXEIH68B/+a++1gsVsAvcz8QjI9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yeMlcYAAADcAAAADwAAAAAAAAAAAAAA&#10;AACfAgAAZHJzL2Rvd25yZXYueG1sUEsFBgAAAAAEAAQA9wAAAJIDAAAAAA==&#10;">
              <v:imagedata r:id="rId13" o:title=""/>
            </v:shape>
            <v:shape id="Image 752" o:spid="_x0000_s1776" type="#_x0000_t75" style="position:absolute;left:139932;top:15331;width:720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N5QLEAAAA3AAAAA8AAABkcnMvZG93bnJldi54bWxEj0FrwkAUhO9C/8PyCr3ppkI1pG5CEQoe&#10;9KC20OMj+7JJm32b7q4a/70rFHocZuYbZlWNthdn8qFzrOB5loEgrp3u2Cj4OL5PcxAhImvsHZOC&#10;KwWoyofJCgvtLryn8yEakSAcClTQxjgUUoa6JYth5gbi5DXOW4xJeiO1x0uC217Os2whLXacFloc&#10;aN1S/XM4WQW/O/ONO8shN6Zp/Ke8fp22a6WeHse3VxCRxvgf/mtvtILlyxzuZ9IRk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N5QLEAAAA3AAAAA8AAAAAAAAAAAAAAAAA&#10;nwIAAGRycy9kb3ducmV2LnhtbFBLBQYAAAAABAAEAPcAAACQAwAAAAA=&#10;">
              <v:imagedata r:id="rId11" o:title=""/>
            </v:shape>
            <v:shape id="Image 753" o:spid="_x0000_s1777" type="#_x0000_t75" style="position:absolute;left:142128;top:15331;width:719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BQJnFAAAA3AAAAA8AAABkcnMvZG93bnJldi54bWxEj0FrAjEUhO9C/0N4hd402xatbDdKEQQP&#10;etC20ONj8za77eZlm8R1/fdGEDwOM/MNUywH24qefGgcK3ieZCCIS6cbNgq+PtfjOYgQkTW2jknB&#10;mQIsFw+jAnPtTryn/hCNSBAOOSqoY+xyKUNZk8UwcR1x8irnLcYkvZHa4ynBbStfsmwmLTacFmrs&#10;aFVT+Xc4WgX/O/OLO8thbkxV+W95/jluV0o9PQ4f7yAiDfEevrU3WsHb9BWuZ9IRkI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AUCZxQAAANwAAAAPAAAAAAAAAAAAAAAA&#10;AJ8CAABkcnMvZG93bnJldi54bWxQSwUGAAAAAAQABAD3AAAAkQMAAAAA&#10;">
              <v:imagedata r:id="rId11" o:title=""/>
            </v:shape>
            <v:shape id="Image 754" o:spid="_x0000_s1778" type="#_x0000_t75" style="position:absolute;left:124560;top:17491;width:720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2fynFAAAA3AAAAA8AAABkcnMvZG93bnJldi54bWxEj0FrAjEUhO+F/ofwCt5qVqltWY1SSwUP&#10;RdAqXh+bZ7Lt5mVJoq7++kYo9DjMzDfMZNa5RpwoxNqzgkG/AEFceV2zUbD9Wjy+gogJWWPjmRRc&#10;KMJsen83wVL7M6/ptElGZAjHEhXYlNpSylhZchj7viXO3sEHhynLYKQOeM5w18hhUTxLhzXnBYst&#10;vVuqfjZHpyB8f17tbn7YDz72q7lxzmyHS6NU76F7G4NI1KX/8F97qRW8jJ7gdiYfAT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Nn8pxQAAANwAAAAPAAAAAAAAAAAAAAAA&#10;AJ8CAABkcnMvZG93bnJldi54bWxQSwUGAAAAAAQABAD3AAAAkQMAAAAA&#10;">
              <v:imagedata r:id="rId187" o:title=""/>
            </v:shape>
            <v:shape id="Image 755" o:spid="_x0000_s1779" type="#_x0000_t75" style="position:absolute;left:126756;top:17491;width:719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a6lXFAAAA3AAAAA8AAABkcnMvZG93bnJldi54bWxEj0FrAjEUhO8F/0N4hV6kZlvYWlajWEGU&#10;QgVd8fxInrtLNy9hE3X11zeFQo/DzDfDTOe9bcWFutA4VvAyykAQa2carhQcytXzO4gQkQ22jknB&#10;jQLMZ4OHKRbGXXlHl32sRCrhUKCCOkZfSBl0TRbDyHni5J1cZzEm2VXSdHhN5baVr1n2Ji02nBZq&#10;9LSsSX/vz1bB+GOVr7dDLu+fxy/ty02+Hmqv1NNjv5iAiNTH//AfvTGJy3P4PZOOgJ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WupVxQAAANwAAAAPAAAAAAAAAAAAAAAA&#10;AJ8CAABkcnMvZG93bnJldi54bWxQSwUGAAAAAAQABAD3AAAAkQMAAAAA&#10;">
              <v:imagedata r:id="rId186" o:title=""/>
            </v:shape>
            <v:shape id="Image 756" o:spid="_x0000_s1780" type="#_x0000_t75" style="position:absolute;left:128952;top:17491;width:719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IdCLFAAAA3AAAAA8AAABkcnMvZG93bnJldi54bWxEj0FrAjEUhO8F/0N4Qi9SsxbWlq1RWkEU&#10;QUG39PxInruLm5ewSXXbX98IQo/DzDfDzBa9bcWFutA4VjAZZyCItTMNVwo+y9XTK4gQkQ22jknB&#10;DwVYzAcPMyyMu/KBLsdYiVTCoUAFdYy+kDLomiyGsfPEyTu5zmJMsquk6fCaym0rn7NsKi02nBZq&#10;9LSsSZ+P31bBy8cqX+9HXP5uv3bal5t8PdJeqcdh//4GIlIf/8N3emMSl0/hdiYdAT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iHQixQAAANwAAAAPAAAAAAAAAAAAAAAA&#10;AJ8CAABkcnMvZG93bnJldi54bWxQSwUGAAAAAAQABAD3AAAAkQMAAAAA&#10;">
              <v:imagedata r:id="rId186" o:title=""/>
            </v:shape>
            <v:shape id="Image 757" o:spid="_x0000_s1781" type="#_x0000_t75" style="position:absolute;left:131148;top:17491;width:720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E0bnFAAAA3AAAAA8AAABkcnMvZG93bnJldi54bWxEj0FrAjEUhO+C/yG8Qi9SsxZWy9YoWhCl&#10;UEG39PxIXneXbl7CJtXVX98UBI/DzDfDzJe9bcWJutA4VjAZZyCItTMNVwo+y83TC4gQkQ22jknB&#10;hQIsF8PBHAvjznyg0zFWIpVwKFBBHaMvpAy6Joth7Dxx8r5dZzEm2VXSdHhO5baVz1k2lRYbTgs1&#10;enqrSf8cf62C2XqTb/cjLq/vXx/al7t8O9JeqceHfvUKIlIf7+EbvTOJy2fwfyYd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xNG5xQAAANwAAAAPAAAAAAAAAAAAAAAA&#10;AJ8CAABkcnMvZG93bnJldi54bWxQSwUGAAAAAAQABAD3AAAAkQMAAAAA&#10;">
              <v:imagedata r:id="rId186" o:title=""/>
            </v:shape>
            <v:shape id="Image 758" o:spid="_x0000_s1782" type="#_x0000_t75" style="position:absolute;left:133344;top:17491;width:720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bRcvDAAAA3AAAAA8AAABkcnMvZG93bnJldi54bWxET01LAzEQvQv+hzCCl2KzCmvLtmlRobQI&#10;Cnal5yGZ7i7dTMImtqu/3jkIHh/ve7kefa/ONKQusIH7aQGK2AbXcWPgs97czUGljOywD0wGvinB&#10;enV9tcTKhQt/0HmfGyUhnCo00OYcK62TbcljmoZILNwxDB6zwKHRbsCLhPtePxTFo/bYsTS0GOml&#10;JXvaf3kDs+dNuX2fcP3zenizsd6V24mNxtzejE8LUJnG/C/+c++c+EpZK2fkCO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1tFy8MAAADcAAAADwAAAAAAAAAAAAAAAACf&#10;AgAAZHJzL2Rvd25yZXYueG1sUEsFBgAAAAAEAAQA9wAAAI8DAAAAAA==&#10;">
              <v:imagedata r:id="rId186" o:title=""/>
            </v:shape>
            <v:shape id="Image 759" o:spid="_x0000_s1783" type="#_x0000_t75" style="position:absolute;left:135540;top:17491;width:719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FEiXEAAAA3AAAAA8AAABkcnMvZG93bnJldi54bWxEj0FrwkAUhO+C/2F5gjfdqFg1dRUjCF4C&#10;rdqeH9nXbDD7NmRXjf/eLRR6HGbmG2a97Wwt7tT6yrGCyTgBQVw4XXGp4HI+jJYgfEDWWDsmBU/y&#10;sN30e2tMtXvwJ91PoRQRwj5FBSaEJpXSF4Ys+rFriKP341qLIcq2lLrFR4TbWk6T5E1arDguGGxo&#10;b6i4nm5WQZZ/LVbdR3Ers8P3fjef5SZb5koNB93uHUSgLvyH/9pHrWAxX8HvmXgE5O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FEiXEAAAA3AAAAA8AAAAAAAAAAAAAAAAA&#10;nwIAAGRycy9kb3ducmV2LnhtbFBLBQYAAAAABAAEAPcAAACQAwAAAAA=&#10;">
              <v:imagedata r:id="rId188" o:title=""/>
            </v:shape>
            <v:shape id="Image 760" o:spid="_x0000_s1784" type="#_x0000_t75" style="position:absolute;left:137736;top:17491;width:719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TcQXDAAAA3AAAAA8AAABkcnMvZG93bnJldi54bWxET89rwjAUvgv7H8Ib7GbTbUxrZxQrCLsU&#10;nFPPj+atKWteShPb7r9fDgOPH9/v9XayrRio941jBc9JCoK4crrhWsH56zDPQPiArLF1TAp+ycN2&#10;8zBbY67dyJ80nEItYgj7HBWYELpcSl8ZsugT1xFH7tv1FkOEfS11j2MMt618SdOFtNhwbDDY0d5Q&#10;9XO6WQVFeVmupmN1q4vDdb97ey1NkZVKPT1Ou3cQgaZwF/+7P7SC5SLOj2fiEZ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NxBcMAAADcAAAADwAAAAAAAAAAAAAAAACf&#10;AgAAZHJzL2Rvd25yZXYueG1sUEsFBgAAAAAEAAQA9wAAAI8DAAAAAA==&#10;">
              <v:imagedata r:id="rId188" o:title=""/>
            </v:shape>
            <v:shape id="Image 761" o:spid="_x0000_s1785" type="#_x0000_t75" style="position:absolute;left:139932;top:17491;width:720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NJuvFAAAA3AAAAA8AAABkcnMvZG93bnJldi54bWxEj0FrAjEUhO8F/0N4ghepWQVt2RpFBVEK&#10;Fbpben4kr7uLm5ewibr21zeFQo/DzDfDLNe9bcWVutA4VjCdZCCItTMNVwo+yv3jM4gQkQ22jknB&#10;nQKsV4OHJebG3fidrkWsRCrhkKOCOkafSxl0TRbDxHni5H25zmJMsquk6fCWym0rZ1m2kBYbTgs1&#10;etrVpM/FxSp42u7nh9OYy+/Xzzfty+P8MNZeqdGw37yAiNTH//AffTSJW0zh90w6An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DSbrxQAAANwAAAAPAAAAAAAAAAAAAAAA&#10;AJ8CAABkcnMvZG93bnJldi54bWxQSwUGAAAAAAQABAD3AAAAkQMAAAAA&#10;">
              <v:imagedata r:id="rId186" o:title=""/>
            </v:shape>
            <v:shape id="Image 762" o:spid="_x0000_s1786" type="#_x0000_t75" style="position:absolute;left:142128;top:17491;width:719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fuJzFAAAA3AAAAA8AAABkcnMvZG93bnJldi54bWxEj0FrAjEUhO8F/0N4hV6kZiuoZTWKLYgi&#10;KOiK50fy3F26eQmbVLf99Y0g9DjMfDPMbNHZRlypDbVjBW+DDASxdqbmUsGpWL2+gwgR2WDjmBT8&#10;UIDFvPc0w9y4Gx/oeoylSCUcclRQxehzKYOuyGIYOE+cvItrLcYk21KaFm+p3DZymGVjabHmtFCh&#10;p8+K9Nfx2yqYfKxG632fi9/tead9sRmt+9or9fLcLacgInXxP/ygNyZx4yHcz6Qj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37icxQAAANwAAAAPAAAAAAAAAAAAAAAA&#10;AJ8CAABkcnMvZG93bnJldi54bWxQSwUGAAAAAAQABAD3AAAAkQMAAAAA&#10;">
              <v:imagedata r:id="rId186" o:title=""/>
            </v:shape>
            <v:shape id="Graphic 763" o:spid="_x0000_s1787" style="position:absolute;width:5403;height:12223;visibility:visible;mso-wrap-style:square;v-text-anchor:top" coordsize="540385,1222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nqIsMA&#10;AADcAAAADwAAAGRycy9kb3ducmV2LnhtbESP3WrCQBSE74W+w3IK3umm9achukopFPRGMfEBDrun&#10;STB7NmS3Mb69KwheDjPzDbPeDrYRPXW+dqzgY5qAINbO1FwqOBe/kxSED8gGG8ek4EYetpu30Roz&#10;4658oj4PpYgQ9hkqqEJoMym9rsiin7qWOHp/rrMYouxKaTq8Rrht5GeSLKXFmuNChS39VKQv+b9V&#10;ULhFeux1adP8gPvChV7r+VGp8fvwvQIRaAiv8LO9Mwq+ljN4nI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nqIsMAAADcAAAADwAAAAAAAAAAAAAAAACYAgAAZHJzL2Rv&#10;d25yZXYueG1sUEsFBgAAAAAEAAQA9QAAAIgDAAAAAA==&#10;" path="m,l,1222089r19142,-2222l65129,1210918r44699,-12291l153103,1183130r41714,-18565l234831,1143069r38180,-24291l309218,1091830r34098,-29468l375167,1030510r29468,-34098l431583,960204r24290,-38180l477369,882008r18565,-41714l511431,797018r12291,-44701l532671,706329r5470,-47139l539995,611038r-1854,-48151l532671,515750r-8949,-45987l511431,425063,495934,381789,477369,340075,455873,300060,431583,261881,404635,225674,375167,191576,343316,159725,309218,130257,273011,103309,234831,79019,194817,57523,153103,38958,109828,23461,65129,11170,19142,2221,,xe" fillcolor="#f3c059" stroked="f">
              <v:path arrowok="t"/>
            </v:shape>
            <w10:wrap anchorx="page" anchory="page"/>
          </v:group>
        </w:pict>
      </w:r>
    </w:p>
    <w:p w:rsidR="001119AC" w:rsidRDefault="001119AC">
      <w:pPr>
        <w:pStyle w:val="BodyText"/>
        <w:ind w:left="0"/>
        <w:rPr>
          <w:sz w:val="20"/>
        </w:rPr>
      </w:pPr>
    </w:p>
    <w:p w:rsidR="001119AC" w:rsidRDefault="001119AC">
      <w:pPr>
        <w:pStyle w:val="BodyText"/>
        <w:spacing w:before="2"/>
        <w:ind w:left="0"/>
        <w:rPr>
          <w:sz w:val="20"/>
        </w:rPr>
      </w:pPr>
    </w:p>
    <w:p w:rsidR="001119AC" w:rsidRDefault="001119AC">
      <w:pPr>
        <w:tabs>
          <w:tab w:val="left" w:pos="5980"/>
          <w:tab w:val="left" w:pos="6715"/>
        </w:tabs>
        <w:spacing w:line="232" w:lineRule="exact"/>
        <w:ind w:left="5244"/>
        <w:rPr>
          <w:position w:val="-4"/>
          <w:sz w:val="20"/>
        </w:rPr>
      </w:pPr>
      <w:r w:rsidRPr="00E22137">
        <w:rPr>
          <w:noProof/>
          <w:position w:val="-4"/>
          <w:sz w:val="20"/>
          <w:lang w:eastAsia="ru-RU"/>
        </w:rPr>
        <w:pict>
          <v:shape id="Image 764" o:spid="_x0000_i1036" type="#_x0000_t75" style="width:12pt;height:11.25pt;visibility:visible">
            <v:imagedata r:id="rId189" o:title=""/>
            <o:lock v:ext="edit" aspectratio="f"/>
          </v:shape>
        </w:pict>
      </w:r>
      <w:r>
        <w:rPr>
          <w:position w:val="-4"/>
          <w:sz w:val="20"/>
        </w:rPr>
        <w:tab/>
      </w:r>
      <w:r w:rsidRPr="00E22137">
        <w:rPr>
          <w:noProof/>
          <w:position w:val="-4"/>
          <w:sz w:val="20"/>
          <w:lang w:eastAsia="ru-RU"/>
        </w:rPr>
        <w:pict>
          <v:shape id="Image 765" o:spid="_x0000_i1037" type="#_x0000_t75" style="width:12pt;height:11.25pt;visibility:visible">
            <v:imagedata r:id="rId190" o:title=""/>
            <o:lock v:ext="edit" aspectratio="f"/>
          </v:shape>
        </w:pict>
      </w:r>
      <w:r>
        <w:rPr>
          <w:position w:val="-4"/>
          <w:sz w:val="20"/>
        </w:rPr>
        <w:tab/>
      </w:r>
      <w:r w:rsidRPr="00E22137">
        <w:rPr>
          <w:noProof/>
          <w:position w:val="-4"/>
          <w:sz w:val="20"/>
          <w:lang w:eastAsia="ru-RU"/>
        </w:rPr>
        <w:pict>
          <v:shape id="Image 766" o:spid="_x0000_i1038" type="#_x0000_t75" style="width:12pt;height:11.25pt;visibility:visible">
            <v:imagedata r:id="rId189" o:title=""/>
            <o:lock v:ext="edit" aspectratio="f"/>
          </v:shape>
        </w:pict>
      </w:r>
    </w:p>
    <w:p w:rsidR="001119AC" w:rsidRDefault="001119AC">
      <w:pPr>
        <w:pStyle w:val="BodyText"/>
        <w:spacing w:before="147"/>
        <w:ind w:left="0"/>
        <w:rPr>
          <w:sz w:val="20"/>
        </w:rPr>
      </w:pPr>
      <w:r>
        <w:rPr>
          <w:noProof/>
          <w:lang w:eastAsia="ru-RU"/>
        </w:rPr>
        <w:pict>
          <v:shape id="Image 767" o:spid="_x0000_s1788" type="#_x0000_t75" style="position:absolute;margin-left:297.65pt;margin-top:20.2pt;width:11.7pt;height:11.6pt;z-index:-251609088;visibility:visible;mso-wrap-distance-left:0;mso-wrap-distance-right:0;mso-position-horizontal-relative:page">
            <v:imagedata r:id="rId189" o:title=""/>
            <o:lock v:ext="edit" aspectratio="f"/>
            <w10:wrap type="topAndBottom" anchorx="page"/>
          </v:shape>
        </w:pict>
      </w:r>
      <w:r>
        <w:rPr>
          <w:noProof/>
          <w:lang w:eastAsia="ru-RU"/>
        </w:rPr>
        <w:pict>
          <v:shape id="Image 768" o:spid="_x0000_s1789" type="#_x0000_t75" style="position:absolute;margin-left:334.4pt;margin-top:20.2pt;width:11.7pt;height:11.6pt;z-index:-251608064;visibility:visible;mso-wrap-distance-left:0;mso-wrap-distance-right:0;mso-position-horizontal-relative:page">
            <v:imagedata r:id="rId190" o:title=""/>
            <o:lock v:ext="edit" aspectratio="f"/>
            <w10:wrap type="topAndBottom" anchorx="page"/>
          </v:shape>
        </w:pict>
      </w:r>
      <w:r>
        <w:rPr>
          <w:noProof/>
          <w:lang w:eastAsia="ru-RU"/>
        </w:rPr>
        <w:pict>
          <v:shape id="Image 769" o:spid="_x0000_s1790" type="#_x0000_t75" style="position:absolute;margin-left:371.15pt;margin-top:20.2pt;width:11.7pt;height:11.6pt;z-index:-251607040;visibility:visible;mso-wrap-distance-left:0;mso-wrap-distance-right:0;mso-position-horizontal-relative:page">
            <v:imagedata r:id="rId189" o:title=""/>
            <o:lock v:ext="edit" aspectratio="f"/>
            <w10:wrap type="topAndBottom" anchorx="page"/>
          </v:shape>
        </w:pict>
      </w:r>
    </w:p>
    <w:p w:rsidR="001119AC" w:rsidRDefault="001119AC">
      <w:pPr>
        <w:pStyle w:val="BodyText"/>
        <w:rPr>
          <w:sz w:val="20"/>
        </w:rPr>
        <w:sectPr w:rsidR="001119AC">
          <w:type w:val="continuous"/>
          <w:pgSz w:w="23820" w:h="16840" w:orient="landscape"/>
          <w:pgMar w:top="840" w:right="0" w:bottom="0" w:left="708" w:header="720" w:footer="720" w:gutter="0"/>
          <w:cols w:space="720"/>
        </w:sectPr>
      </w:pPr>
    </w:p>
    <w:p w:rsidR="001119AC" w:rsidRDefault="001119AC">
      <w:pPr>
        <w:pStyle w:val="BodyText"/>
        <w:ind w:left="142"/>
        <w:rPr>
          <w:sz w:val="20"/>
        </w:rPr>
      </w:pPr>
      <w:r>
        <w:rPr>
          <w:noProof/>
          <w:lang w:eastAsia="ru-RU"/>
        </w:rPr>
      </w:r>
      <w:r>
        <w:pict>
          <v:group id="Group 770" o:spid="_x0000_s1791" style="width:1105.55pt;height:70.9pt;mso-position-horizontal-relative:char;mso-position-vertical-relative:line" coordsize="140404,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">
            <v:shape id="Graphic 771" o:spid="_x0000_s1792" style="position:absolute;width:140404;height:9004;visibility:visible;mso-wrap-style:square;v-text-anchor:top" coordsize="14040485,900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JmMQA&#10;AADcAAAADwAAAGRycy9kb3ducmV2LnhtbESPzWrCQBSF90LfYbiF7nSigrbRUdqmgiAukhbXl8xt&#10;EszcCZnRRJ/eEQSXh/PzcZbr3tTiTK2rLCsYjyIQxLnVFRcK/n43w3cQziNrrC2Tggs5WK9eBkuM&#10;te04pXPmCxFG2MWooPS+iaV0eUkG3cg2xMH7t61BH2RbSN1iF8ZNLSdRNJMGKw6EEhv6Lik/ZicT&#10;IMnkY7f30QWvM5enX80xOUx/lHp77T8XIDz1/hl+tLdawXw+hvuZc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GyZjEAAAA3AAAAA8AAAAAAAAAAAAAAAAAmAIAAGRycy9k&#10;b3ducmV2LnhtbFBLBQYAAAAABAAEAPUAAACJAwAAAAA=&#10;" path="m13679995,l359994,,311145,3286r-46852,9573l219868,28290,178298,49149,140012,75009r-34572,30431l75009,140012,49149,178298,28290,219868,12859,264293,3286,311145,,359994,,540004r3286,48848l12859,635704r15431,44425l49149,721699r25860,38286l105440,794558r34572,30430l178298,850848r41570,20859l264293,887138r46852,9573l359994,899998r13320001,l13728844,896711r46851,-9573l13820121,871707r41570,-20859l13899976,824988r34573,-30430l13964980,759985r25859,-38286l14011699,680129r15431,-44425l14036703,588852r3286,-48848l14039989,359994r-3286,-48849l14027130,264293r-15431,-44425l13990839,178298r-25859,-38286l13934549,105440r-34573,-30431l13861691,49149r-41570,-20859l13775695,12859r-46851,-9573l13679995,xe" fillcolor="#004d6b" stroked="f">
              <v:path arrowok="t"/>
            </v:shape>
            <v:shape id="Image 772" o:spid="_x0000_s1793" type="#_x0000_t75" style="position:absolute;left:3599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4uWLEAAAA3AAAAA8AAABkcnMvZG93bnJldi54bWxEj8FqwzAQRO+B/oPYQm+JXB+a4EQ2wVDo&#10;oTk0TaHHxVrLTqyVKymJ8/dVoZDjMDNvmE012UFcyIfesYLnRQaCuHG6Z6Pg8Pk6X4EIEVnj4JgU&#10;3ChAVT7MNlhod+UPuuyjEQnCoUAFXYxjIWVoOrIYFm4kTl7rvMWYpDdSe7wmuB1knmUv0mLPaaHD&#10;keqOmtP+bBX87MwRd5bDypi29V/y9n1+r5V6epy2axCRpngP/7fftILlMoe/M+kIy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4uWLEAAAA3AAAAA8AAAAAAAAAAAAAAAAA&#10;nwIAAGRycy9kb3ducmV2LnhtbFBLBQYAAAAABAAEAPcAAACQAwAAAAA=&#10;">
              <v:imagedata r:id="rId11" o:title=""/>
            </v:shape>
            <v:shape id="Image 773" o:spid="_x0000_s1794" type="#_x0000_t75" style="position:absolute;left:5795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0HPnDAAAA3AAAAA8AAABkcnMvZG93bnJldi54bWxEj0FrAjEUhO+C/yE8wZtmraCyNYoIQg96&#10;0LbQ42PzNrvt5mVNoq7/3ghCj8PMfMMs151txJV8qB0rmIwzEMSF0zUbBV+fu9ECRIjIGhvHpOBO&#10;Adarfm+JuXY3PtL1FI1IEA45KqhibHMpQ1GRxTB2LXHySuctxiS9kdrjLcFtI9+ybCYt1pwWKmxp&#10;W1Hxd7pYBeeD+cWD5bAwpiz9t7z/XPZbpYaDbvMOIlIX/8Ov9odWMJ9P4XkmHQG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bQc+cMAAADcAAAADwAAAAAAAAAAAAAAAACf&#10;AgAAZHJzL2Rvd25yZXYueG1sUEsFBgAAAAAEAAQA9wAAAI8DAAAAAA==&#10;">
              <v:imagedata r:id="rId11" o:title=""/>
            </v:shape>
            <v:shape id="Image 774" o:spid="_x0000_s1795" type="#_x0000_t75" style="position:absolute;left:7991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dhI3DAAAA3AAAAA8AAABkcnMvZG93bnJldi54bWxEj0FrAjEUhO+C/yE8wZtmLaKyNYoIQg96&#10;0LbQ42PzNrvt5mVNoq7/3ghCj8PMfMMs151txJV8qB0rmIwzEMSF0zUbBV+fu9ECRIjIGhvHpOBO&#10;Adarfm+JuXY3PtL1FI1IEA45KqhibHMpQ1GRxTB2LXHySuctxiS9kdrjLcFtI9+ybCYt1pwWKmxp&#10;W1Hxd7pYBeeD+cWD5bAwpiz9t7z/XPZbpYaDbvMOIlIX/8Ov9odWMJ9P4XkmHQG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2EjcMAAADcAAAADwAAAAAAAAAAAAAAAACf&#10;AgAAZHJzL2Rvd25yZXYueG1sUEsFBgAAAAAEAAQA9wAAAI8DAAAAAA==&#10;">
              <v:imagedata r:id="rId11" o:title=""/>
            </v:shape>
            <v:shape id="Image 775" o:spid="_x0000_s1796" type="#_x0000_t75" style="position:absolute;left:10187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RIRbEAAAA3AAAAA8AAABkcnMvZG93bnJldi54bWxEj09rAjEUxO+C3yE8wZtmLfiHrVFEEHrQ&#10;g7aFHh+bt9ltNy9rEnX99kYQehxm5jfMct3ZRlzJh9qxgsk4A0FcOF2zUfD1uRstQISIrLFxTAru&#10;FGC96veWmGt34yNdT9GIBOGQo4IqxjaXMhQVWQxj1xInr3TeYkzSG6k93hLcNvIty2bSYs1pocKW&#10;thUVf6eLVXA+mF88WA4LY8rSf8v7z2W/VWo46DbvICJ18T/8an9oBfP5FJ5n0hG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RIRbEAAAA3AAAAA8AAAAAAAAAAAAAAAAA&#10;nwIAAGRycy9kb3ducmV2LnhtbFBLBQYAAAAABAAEAPcAAACQAwAAAAA=&#10;">
              <v:imagedata r:id="rId11" o:title=""/>
            </v:shape>
            <v:shape id="Image 776" o:spid="_x0000_s1797" type="#_x0000_t75" style="position:absolute;left:14579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Dv2HDAAAA3AAAAA8AAABkcnMvZG93bnJldi54bWxEj0+LwjAUxO/CfofwFvam6XpQqUYRQfCg&#10;h/UPeHw0r2m1eekmUeu33ywIHoeZ+Q0zW3S2EXfyoXas4HuQgSAunK7ZKDge1v0JiBCRNTaOScGT&#10;AizmH70Z5to9+Ifu+2hEgnDIUUEVY5tLGYqKLIaBa4mTVzpvMSbpjdQeHwluGznMspG0WHNaqLCl&#10;VUXFdX+zCn535oI7y2FiTFn6k3yeb9uVUl+f3XIKIlIX3+FXe6MVjMcj+D+TjoC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cO/YcMAAADcAAAADwAAAAAAAAAAAAAAAACf&#10;AgAAZHJzL2Rvd25yZXYueG1sUEsFBgAAAAAEAAQA9wAAAI8DAAAAAA==&#10;">
              <v:imagedata r:id="rId11" o:title=""/>
            </v:shape>
            <v:shape id="Image 777" o:spid="_x0000_s1798" type="#_x0000_t75" style="position:absolute;left:12383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Z/m3GAAAA3AAAAA8AAABkcnMvZG93bnJldi54bWxEj0FrwkAUhO9C/8PyCr3VjaJNjW6kCAUt&#10;pVAriLdH9jUJyb4Nu6uJ/94tFDwOM/MNs1oPphUXcr62rGAyTkAQF1bXXCo4/Lw/v4LwAVlja5kU&#10;XMnDOn8YrTDTtudvuuxDKSKEfYYKqhC6TEpfVGTQj21HHL1f6wyGKF0ptcM+wk0rp0nyIg3WHBcq&#10;7GhTUdHsz0YB7raLedOf6slwPcyOnz1+udmHUk+Pw9sSRKAh3MP/7a1WkKYp/J2JR0Dm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Nn+bcYAAADcAAAADwAAAAAAAAAAAAAA&#10;AACfAgAAZHJzL2Rvd25yZXYueG1sUEsFBgAAAAAEAAQA9wAAAJIDAAAAAA==&#10;">
              <v:imagedata r:id="rId12" o:title=""/>
            </v:shape>
            <v:shape id="Image 778" o:spid="_x0000_s1799" type="#_x0000_t75" style="position:absolute;left:16775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QjojBAAAA3AAAAA8AAABkcnMvZG93bnJldi54bWxETz1rwzAQ3Qv9D+IK3Wq5GZrgRgkhUOgQ&#10;D3UbyHhYZ9mNdXIlJbb/fTUEMj7e93o72V5cyYfOsYLXLAdBXDvdsVHw8/3xsgIRIrLG3jEpmCnA&#10;dvP4sMZCu5G/6FpFI1IIhwIVtDEOhZShbsliyNxAnLjGeYsxQW+k9jimcNvLRZ6/SYsdp4YWB9q3&#10;VJ+ri1XwV5pfLC2HlTFN449yPl0Oe6Wen6bdO4hIU7yLb+5PrWC5TGvTmXQE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QjojBAAAA3AAAAA8AAAAAAAAAAAAAAAAAnwIA&#10;AGRycy9kb3ducmV2LnhtbFBLBQYAAAAABAAEAPcAAACNAwAAAAA=&#10;">
              <v:imagedata r:id="rId11" o:title=""/>
            </v:shape>
            <v:shape id="Image 779" o:spid="_x0000_s1800" type="#_x0000_t75" style="position:absolute;left:18971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cKxPEAAAA3AAAAA8AAABkcnMvZG93bnJldi54bWxEj09rAjEUxO+FfofwCt662XpQuxpFBKGH&#10;eqh/oMfH5m12dfOyTaKu374RBI/DzPyGmS1624oL+dA4VvCR5SCIS6cbNgr2u/X7BESIyBpbx6Tg&#10;RgEW89eXGRbaXfmHLttoRIJwKFBBHWNXSBnKmiyGzHXEyauctxiT9EZqj9cEt60c5vlIWmw4LdTY&#10;0aqm8rQ9WwV/G3PEjeUwMaaq/EHefs/fK6UGb/1yCiJSH5/hR/tLKxiPP+F+Jh0BOf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cKxPEAAAA3AAAAA8AAAAAAAAAAAAAAAAA&#10;nwIAAGRycy9kb3ducmV2LnhtbFBLBQYAAAAABAAEAPcAAACQAwAAAAA=&#10;">
              <v:imagedata r:id="rId11" o:title=""/>
            </v:shape>
            <v:shape id="Image 780" o:spid="_x0000_s1801" type="#_x0000_t75" style="position:absolute;left:21167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z8qnAAAAA3AAAAA8AAABkcnMvZG93bnJldi54bWxET8uKwjAU3Q/4D+EK7sbUWWjpGEUEYRa6&#10;8AWzvDS3aWeam5pErX9vFoLLw3nPl71txY18aBwrmIwzEMSl0w0bBafj5jMHESKyxtYxKXhQgOVi&#10;8DHHQrs77+l2iEakEA4FKqhj7AopQ1mTxTB2HXHiKuctxgS9kdrjPYXbVn5l2VRabDg11NjRuqby&#10;/3C1Ci4784c7yyE3pqr8WT5+r9u1UqNhv/oGEamPb/HL/aMVzPI0P51JR0A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LPyqcAAAADcAAAADwAAAAAAAAAAAAAAAACfAgAA&#10;ZHJzL2Rvd25yZXYueG1sUEsFBgAAAAAEAAQA9wAAAIwDAAAAAA==&#10;">
              <v:imagedata r:id="rId11" o:title=""/>
            </v:shape>
            <v:shape id="Image 781" o:spid="_x0000_s1802" type="#_x0000_t75" style="position:absolute;left:3599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/VzLEAAAA3AAAAA8AAABkcnMvZG93bnJldi54bWxEj8FqwzAQRO+F/IPYQG+17B5a40YxIVDo&#10;oTk0TaDHxVrLTqyVIymJ8/dVoZDjMDNvmEU92UFcyIfesYIiy0EQN073bBTsvt+fShAhImscHJOC&#10;GwWol7OHBVbaXfmLLttoRIJwqFBBF+NYSRmajiyGzI3EyWudtxiT9EZqj9cEt4N8zvMXabHntNDh&#10;SOuOmuP2bBWcNuaAG8uhNKZt/V7efs6fa6Ue59PqDUSkKd7D/+0PreC1LODvTDoC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/VzLEAAAA3AAAAA8AAAAAAAAAAAAAAAAA&#10;nwIAAGRycy9kb3ducmV2LnhtbFBLBQYAAAAABAAEAPcAAACQAwAAAAA=&#10;">
              <v:imagedata r:id="rId11" o:title=""/>
            </v:shape>
            <v:shape id="Image 782" o:spid="_x0000_s1803" type="#_x0000_t75" style="position:absolute;left:5795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tyUXDAAAA3AAAAA8AAABkcnMvZG93bnJldi54bWxEj0FrAjEUhO8F/0N4grea1YNdVqOIIHjQ&#10;Q20Fj4/N2+zq5mVNoq7/vikUehxm5htmseptKx7kQ+NYwWScgSAunW7YKPj+2r7nIEJE1tg6JgUv&#10;CrBaDt4WWGj35E96HKMRCcKhQAV1jF0hZShrshjGriNOXuW8xZikN1J7fCa4beU0y2bSYsNpocaO&#10;NjWV1+PdKrgdzAUPlkNuTFX5k3yd7/uNUqNhv56DiNTH//Bfe6cVfORT+D2TjoB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y3JRcMAAADcAAAADwAAAAAAAAAAAAAAAACf&#10;AgAAZHJzL2Rvd25yZXYueG1sUEsFBgAAAAAEAAQA9wAAAI8DAAAAAA==&#10;">
              <v:imagedata r:id="rId11" o:title=""/>
            </v:shape>
            <v:shape id="Image 783" o:spid="_x0000_s1804" type="#_x0000_t75" style="position:absolute;left:7991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hbN7EAAAA3AAAAA8AAABkcnMvZG93bnJldi54bWxEj09rAjEUxO8Fv0N4hd5qthbqsjWKCEIP&#10;9eA/8PjYvM1u3bysSdT125uC4HGYmd8wk1lvW3EhHxrHCj6GGQji0umGjYLddvmegwgRWWPrmBTc&#10;KMBsOniZYKHdldd02UQjEoRDgQrqGLtCylDWZDEMXUecvMp5izFJb6T2eE1w28pRln1Jiw2nhRo7&#10;WtRUHjdnq+C0Mn+4shxyY6rK7+XtcP5dKPX22s+/QUTq4zP8aP9oBeP8E/7PpCMgp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hbN7EAAAA3AAAAA8AAAAAAAAAAAAAAAAA&#10;nwIAAGRycy9kb3ducmV2LnhtbFBLBQYAAAAABAAEAPcAAACQAwAAAAA=&#10;">
              <v:imagedata r:id="rId11" o:title=""/>
            </v:shape>
            <v:shape id="Image 784" o:spid="_x0000_s1805" type="#_x0000_t75" style="position:absolute;left:10187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I9KrEAAAA3AAAAA8AAABkcnMvZG93bnJldi54bWxEj09rAjEUxO8Fv0N4hd5qtlLqsjWKCEIP&#10;9eA/8PjYvM1u3bysSdT125uC4HGYmd8wk1lvW3EhHxrHCj6GGQji0umGjYLddvmegwgRWWPrmBTc&#10;KMBsOniZYKHdldd02UQjEoRDgQrqGLtCylDWZDEMXUecvMp5izFJb6T2eE1w28pRln1Jiw2nhRo7&#10;WtRUHjdnq+C0Mn+4shxyY6rK7+XtcP5dKPX22s+/QUTq4zP8aP9oBeP8E/7PpCMgp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I9KrEAAAA3AAAAA8AAAAAAAAAAAAAAAAA&#10;nwIAAGRycy9kb3ducmV2LnhtbFBLBQYAAAAABAAEAPcAAACQAwAAAAA=&#10;">
              <v:imagedata r:id="rId11" o:title=""/>
            </v:shape>
            <v:shape id="Image 785" o:spid="_x0000_s1806" type="#_x0000_t75" style="position:absolute;left:12383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StabFAAAA3AAAAA8AAABkcnMvZG93bnJldi54bWxEj0FrAjEUhO9C/0N4BW81a1GrW6MUQVAR&#10;oSqIt8fmdXdx87Ik0V3/vREKHoeZ+YaZzltTiRs5X1pW0O8lIIgzq0vOFRwPy48xCB+QNVaWScGd&#10;PMxnb50ppto2/Eu3fchFhLBPUUERQp1K6bOCDPqerYmj92edwRCly6V22ES4qeRnkoykwZLjQoE1&#10;LQrKLvurUYDr1WR4ac5lv70fB6dtgzs32CjVfW9/vkEEasMr/N9eaQVf4yE8z8Qj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krWmxQAAANwAAAAPAAAAAAAAAAAAAAAA&#10;AJ8CAABkcnMvZG93bnJldi54bWxQSwUGAAAAAAQABAD3AAAAkQMAAAAA&#10;">
              <v:imagedata r:id="rId12" o:title=""/>
            </v:shape>
            <v:shape id="Image 786" o:spid="_x0000_s1807" type="#_x0000_t75" style="position:absolute;left:14579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Wz0bDAAAA3AAAAA8AAABkcnMvZG93bnJldi54bWxEj0FrAjEUhO8F/0N4grea1YNdVqOIIHjQ&#10;Q20Fj4/N2+zq5mVNoq7/vikUehxm5htmseptKx7kQ+NYwWScgSAunW7YKPj+2r7nIEJE1tg6JgUv&#10;CrBaDt4WWGj35E96HKMRCcKhQAV1jF0hZShrshjGriNOXuW8xZikN1J7fCa4beU0y2bSYsNpocaO&#10;NjWV1+PdKrgdzAUPlkNuTFX5k3yd7/uNUqNhv56DiNTH//Bfe6cVfOQz+D2TjoB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BbPRsMAAADcAAAADwAAAAAAAAAAAAAAAACf&#10;AgAAZHJzL2Rvd25yZXYueG1sUEsFBgAAAAAEAAQA9wAAAI8DAAAAAA==&#10;">
              <v:imagedata r:id="rId11" o:title=""/>
            </v:shape>
            <v:shape id="Image 787" o:spid="_x0000_s1808" type="#_x0000_t75" style="position:absolute;left:16775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aat3DAAAA3AAAAA8AAABkcnMvZG93bnJldi54bWxEj0FrAjEUhO8F/0N4grea1YMuq1FEKHjQ&#10;g7aCx8fmbXZ187JNoq7/vikUehxm5htmue5tKx7kQ+NYwWScgSAunW7YKPj6/HjPQYSIrLF1TApe&#10;FGC9GrwtsdDuyUd6nKIRCcKhQAV1jF0hZShrshjGriNOXuW8xZikN1J7fCa4beU0y2bSYsNpocaO&#10;tjWVt9PdKvg+mCseLIfcmKryZ/m63PdbpUbDfrMAEamP/+G/9k4rmOdz+D2TjoB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1pq3cMAAADcAAAADwAAAAAAAAAAAAAAAACf&#10;AgAAZHJzL2Rvd25yZXYueG1sUEsFBgAAAAAEAAQA9wAAAI8DAAAAAA==&#10;">
              <v:imagedata r:id="rId11" o:title=""/>
            </v:shape>
            <v:shape id="Image 788" o:spid="_x0000_s1809" type="#_x0000_t75" style="position:absolute;left:18971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F/q/AAAAA3AAAAA8AAABkcnMvZG93bnJldi54bWxET8uKwjAU3Q/4D+EK7sbUWWjpGEUEYRa6&#10;8AWzvDS3aWeam5pErX9vFoLLw3nPl71txY18aBwrmIwzEMSl0w0bBafj5jMHESKyxtYxKXhQgOVi&#10;8DHHQrs77+l2iEakEA4FKqhj7AopQ1mTxTB2HXHiKuctxgS9kdrjPYXbVn5l2VRabDg11NjRuqby&#10;/3C1Ci4784c7yyE3pqr8WT5+r9u1UqNhv/oGEamPb/HL/aMVzPK0Np1JR0A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sX+r8AAAADcAAAADwAAAAAAAAAAAAAAAACfAgAA&#10;ZHJzL2Rvd25yZXYueG1sUEsFBgAAAAAEAAQA9wAAAIwDAAAAAA==&#10;">
              <v:imagedata r:id="rId11" o:title=""/>
            </v:shape>
            <v:shape id="Image 789" o:spid="_x0000_s1810" type="#_x0000_t75" style="position:absolute;left:21167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JWzTEAAAA3AAAAA8AAABkcnMvZG93bnJldi54bWxEj0FrAjEUhO8F/0N4greabQ91XY1SBKGH&#10;etAqeHxs3mZXNy9rEnX996ZQ6HGYmW+Y+bK3rbiRD41jBW/jDARx6XTDRsH+Z/2agwgRWWPrmBQ8&#10;KMByMXiZY6Hdnbd020UjEoRDgQrqGLtCylDWZDGMXUecvMp5izFJb6T2eE9w28r3LPuQFhtOCzV2&#10;tKqpPO+uVsFlY064sRxyY6rKH+TjeP1eKTUa9p8zEJH6+B/+a39pBZN8Cr9n0hGQi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JWzTEAAAA3AAAAA8AAAAAAAAAAAAAAAAA&#10;nwIAAGRycy9kb3ducmV2LnhtbFBLBQYAAAAABAAEAPcAAACQAwAAAAA=&#10;">
              <v:imagedata r:id="rId11" o:title=""/>
            </v:shape>
            <v:shape id="Image 790" o:spid="_x0000_s1811" type="#_x0000_t75" style="position:absolute;left:119159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8gOPDAAAA3AAAAA8AAABkcnMvZG93bnJldi54bWxET11rwjAUfRf2H8Id7E3TjupmZ1qGIOgY&#10;wpwgvl2au7bY3JQks/XfLw8DHw/ne1WOphNXcr61rCCdJSCIK6tbrhUcvzfTVxA+IGvsLJOCG3ko&#10;i4fJCnNtB/6i6yHUIoawz1FBE0KfS+mrhgz6me2JI/djncEQoauldjjEcNPJ5yRZSIMtx4YGe1o3&#10;VF0Ov0YB7rbL+WU4t+l4O2anzwH3LvtQ6ulxfH8DEWgMd/G/e6sVvCzj/HgmHgFZ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yA48MAAADcAAAADwAAAAAAAAAAAAAAAACf&#10;AgAAZHJzL2Rvd25yZXYueG1sUEsFBgAAAAAEAAQA9wAAAI8DAAAAAA==&#10;">
              <v:imagedata r:id="rId12" o:title=""/>
            </v:shape>
            <v:shape id="Image 791" o:spid="_x0000_s1812" type="#_x0000_t75" style="position:absolute;left:121355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mwe/FAAAA3AAAAA8AAABkcnMvZG93bnJldi54bWxEj81qwzAQhO+FvoPYQm+17Bza1IliQqCQ&#10;Q3NofqDHxVrLTqyVKymJ8/ZVoZDjMDPfMPNqtL24kA+dYwVFloMgrp3u2CjY7z5epiBCRNbYOyYF&#10;NwpQLR4f5lhqd+UvumyjEQnCoUQFbYxDKWWoW7IYMjcQJ69x3mJM0hupPV4T3PZykuev0mLHaaHF&#10;gVYt1aft2Sr42ZgjbiyHqTFN4w/y9n3+XCn1/DQuZyAijfEe/m+vtYK39wL+zqQj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JsHvxQAAANwAAAAPAAAAAAAAAAAAAAAA&#10;AJ8CAABkcnMvZG93bnJldi54bWxQSwUGAAAAAAQABAD3AAAAkQMAAAAA&#10;">
              <v:imagedata r:id="rId11" o:title=""/>
            </v:shape>
            <v:shape id="Image 792" o:spid="_x0000_s1813" type="#_x0000_t75" style="position:absolute;left:123551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0X5jEAAAA3AAAAA8AAABkcnMvZG93bnJldi54bWxEj81rAjEUxO8F/4fwBG81qwc/tkYpQqEH&#10;PfgFHh+bt9ltNy9rEnX9702h4HGYmd8wi1VnG3EjH2rHCkbDDARx4XTNRsHx8PU+AxEissbGMSl4&#10;UIDVsve2wFy7O+/oto9GJAiHHBVUMba5lKGoyGIYupY4eaXzFmOS3kjt8Z7gtpHjLJtIizWnhQpb&#10;WldU/O6vVsFla35waznMjClLf5KP83WzVmrQ7z4/QETq4iv83/7WCqbzMfydSUdAL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0X5jEAAAA3AAAAA8AAAAAAAAAAAAAAAAA&#10;nwIAAGRycy9kb3ducmV2LnhtbFBLBQYAAAAABAAEAPcAAACQAwAAAAA=&#10;">
              <v:imagedata r:id="rId11" o:title=""/>
            </v:shape>
            <v:shape id="Image 793" o:spid="_x0000_s1814" type="#_x0000_t75" style="position:absolute;left:125747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4+gPEAAAA3AAAAA8AAABkcnMvZG93bnJldi54bWxEj09rAjEUxO8Fv0N4greaVaHV1SgiFHqo&#10;h/oHPD42b7Orm5c1ibp++6ZQ6HGYmd8wi1VnG3EnH2rHCkbDDARx4XTNRsFh//E6BREissbGMSl4&#10;UoDVsveywFy7B3/TfReNSBAOOSqoYmxzKUNRkcUwdC1x8krnLcYkvZHa4yPBbSPHWfYmLdacFips&#10;aVNRcdndrILr1pxxazlMjSlLf5TP0+1ro9Sg363nICJ18T/81/7UCt5nE/g9k46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4+gPEAAAA3AAAAA8AAAAAAAAAAAAAAAAA&#10;nwIAAGRycy9kb3ducmV2LnhtbFBLBQYAAAAABAAEAPcAAACQAwAAAAA=&#10;">
              <v:imagedata r:id="rId11" o:title=""/>
            </v:shape>
            <v:shape id="Image 794" o:spid="_x0000_s1815" type="#_x0000_t75" style="position:absolute;left:127943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RYnfEAAAA3AAAAA8AAABkcnMvZG93bnJldi54bWxEj09rAjEUxO8Fv0N4greaVaTV1SgiFHqo&#10;h/oHPD42b7Orm5c1ibp++6ZQ6HGYmd8wi1VnG3EnH2rHCkbDDARx4XTNRsFh//E6BREissbGMSl4&#10;UoDVsveywFy7B3/TfReNSBAOOSqoYmxzKUNRkcUwdC1x8krnLcYkvZHa4yPBbSPHWfYmLdacFips&#10;aVNRcdndrILr1pxxazlMjSlLf5TP0+1ro9Sg363nICJ18T/81/7UCt5nE/g9k46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RYnfEAAAA3AAAAA8AAAAAAAAAAAAAAAAA&#10;nwIAAGRycy9kb3ducmV2LnhtbFBLBQYAAAAABAAEAPcAAACQAwAAAAA=&#10;">
              <v:imagedata r:id="rId11" o:title=""/>
            </v:shape>
            <v:shape id="Image 795" o:spid="_x0000_s1816" type="#_x0000_t75" style="position:absolute;left:130139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lMAzGAAAA3AAAAA8AAABkcnMvZG93bnJldi54bWxEj1trAjEUhN+F/odwCn2Rmq1QL6tRpFDw&#10;oRa1pb4eN8fN0s3Jskn38u9NQfBxmJlvmOW6s6VoqPaFYwUvowQEceZ0wbmC76/35xkIH5A1lo5J&#10;QU8e1quHwRJT7Vo+UHMMuYgQ9ikqMCFUqZQ+M2TRj1xFHL2Lqy2GKOtc6hrbCLelHCfJRFosOC4Y&#10;rOjNUPZ7/LMKdmyG+01/7n/2+bkff/qPk93OlHp67DYLEIG6cA/f2lutYDp/hf8z8QjI1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6UwDMYAAADcAAAADwAAAAAAAAAAAAAA&#10;AACfAgAAZHJzL2Rvd25yZXYueG1sUEsFBgAAAAAEAAQA9wAAAJIDAAAAAA==&#10;">
              <v:imagedata r:id="rId13" o:title=""/>
            </v:shape>
            <v:shape id="Image 796" o:spid="_x0000_s1817" type="#_x0000_t75" style="position:absolute;left:132335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3rnvFAAAA3AAAAA8AAABkcnMvZG93bnJldi54bWxEj0FrwkAUhO9C/8PyCl6kbvSgNnUVEQQP&#10;WjSW9vrMvmZDs29DdtXk37sFweMwM98w82VrK3GlxpeOFYyGCQji3OmSCwVfp83bDIQPyBorx6Sg&#10;Iw/LxUtvjql2Nz7SNQuFiBD2KSowIdSplD43ZNEPXU0cvV/XWAxRNoXUDd4i3FZynCQTabHkuGCw&#10;prWh/C+7WAV7NoPDqjt334fi3I0//e7HbmdK9V/b1QeIQG14hh/trVYwfZ/A/5l4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d657xQAAANwAAAAPAAAAAAAAAAAAAAAA&#10;AJ8CAABkcnMvZG93bnJldi54bWxQSwUGAAAAAAQABAD3AAAAkQMAAAAA&#10;">
              <v:imagedata r:id="rId13" o:title=""/>
            </v:shape>
            <v:shape id="Image 797" o:spid="_x0000_s1818" type="#_x0000_t75" style="position:absolute;left:134531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D/ADEAAAA3AAAAA8AAABkcnMvZG93bnJldi54bWxEj09rAjEUxO+FfofwCt662XpQuxpFBKGH&#10;eqh/oMfH5m12dfOyTaKu374RBI/DzPyGmS1624oL+dA4VvCR5SCIS6cbNgr2u/X7BESIyBpbx6Tg&#10;RgEW89eXGRbaXfmHLttoRIJwKFBBHWNXSBnKmiyGzHXEyauctxiT9EZqj9cEt60c5vlIWmw4LdTY&#10;0aqm8rQ9WwV/G3PEjeUwMaaq/EHefs/fK6UGb/1yCiJSH5/hR/tLKxh/juF+Jh0BOf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D/ADEAAAA3AAAAA8AAAAAAAAAAAAAAAAA&#10;nwIAAGRycy9kb3ducmV2LnhtbFBLBQYAAAAABAAEAPcAAACQAwAAAAA=&#10;">
              <v:imagedata r:id="rId11" o:title=""/>
            </v:shape>
            <v:shape id="Image 798" o:spid="_x0000_s1819" type="#_x0000_t75" style="position:absolute;left:136727;top:323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caHLAAAAA3AAAAA8AAABkcnMvZG93bnJldi54bWxET8uKwjAU3Q/4D+EK7sbUWfioRhFhwIUu&#10;RmfA5aW5TavNTU2i1r+fLASXh/NerDrbiDv5UDtWMBpmIIgLp2s2Cn6P359TECEia2wck4InBVgt&#10;ex8LzLV78A/dD9GIFMIhRwVVjG0uZSgqshiGriVOXOm8xZigN1J7fKRw28ivLBtLizWnhgpb2lRU&#10;XA43q+C6N2fcWw5TY8rS/8nn6bbbKDXod+s5iEhdfItf7q1WMJmltelMOgJ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xxocsAAAADcAAAADwAAAAAAAAAAAAAAAACfAgAA&#10;ZHJzL2Rvd25yZXYueG1sUEsFBgAAAAAEAAQA9wAAAIwDAAAAAA==&#10;">
              <v:imagedata r:id="rId11" o:title=""/>
            </v:shape>
            <v:shape id="Image 799" o:spid="_x0000_s1820" type="#_x0000_t75" style="position:absolute;left:119159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GKX7GAAAA3AAAAA8AAABkcnMvZG93bnJldi54bWxEj0FrwkAUhO9C/8PyCr3VjaKtiW6kCAUt&#10;pVAriLdH9jUJyb4Nu6uJ/94tFDwOM/MNs1oPphUXcr62rGAyTkAQF1bXXCo4/Lw/L0D4gKyxtUwK&#10;ruRhnT+MVphp2/M3XfahFBHCPkMFVQhdJqUvKjLox7Yjjt6vdQZDlK6U2mEf4aaV0yR5kQZrjgsV&#10;drSpqGj2Z6MAd9t03vSnejJcD7PjZ49fbvah1NPj8LYEEWgI9/B/e6sVvKYp/J2JR0Dm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gYpfsYAAADcAAAADwAAAAAAAAAAAAAA&#10;AACfAgAAZHJzL2Rvd25yZXYueG1sUEsFBgAAAAAEAAQA9wAAAJIDAAAAAA==&#10;">
              <v:imagedata r:id="rId12" o:title=""/>
            </v:shape>
            <v:shape id="Image 800" o:spid="_x0000_s1821" type="#_x0000_t75" style="position:absolute;left:121355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UZaXBAAAA3AAAAA8AAABkcnMvZG93bnJldi54bWxETz1rwzAQ3Qv5D+IC3Ro5HYpxo4RgCHRo&#10;hroJdDyss+zEOjmS4tj/vhoKHR/ve7ObbC9G8qFzrGC9ykAQ1053bBScvg8vOYgQkTX2jknBTAF2&#10;28XTBgvtHvxFYxWNSCEcClTQxjgUUoa6JYth5QbixDXOW4wJeiO1x0cKt718zbI3abHj1NDiQGVL&#10;9bW6WwW3o7ng0XLIjWkaf5bzz/2zVOp5Oe3fQUSa4r/4z/2hFeRZmp/OpCM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UZaXBAAAA3AAAAA8AAAAAAAAAAAAAAAAAnwIA&#10;AGRycy9kb3ducmV2LnhtbFBLBQYAAAAABAAEAPcAAACNAwAAAAA=&#10;">
              <v:imagedata r:id="rId11" o:title=""/>
            </v:shape>
            <v:shape id="Image 801" o:spid="_x0000_s1822" type="#_x0000_t75" style="position:absolute;left:123551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wD7DAAAA3AAAAA8AAABkcnMvZG93bnJldi54bWxEj0+LwjAUxO+C3yE8wZum7mEp1SiLsLCH&#10;9bD+AY+P5jWtNi/dJGr99kYQPA4z8xtmseptK67kQ+NYwWyagSAunW7YKNjvvic5iBCRNbaOScGd&#10;AqyWw8ECC+1u/EfXbTQiQTgUqKCOsSukDGVNFsPUdcTJq5y3GJP0RmqPtwS3rfzIsk9pseG0UGNH&#10;65rK8/ZiFfxvzAk3lkNuTFX5g7wfL79rpcaj/msOIlIf3+FX+0cryLMZPM+kI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JjAPsMAAADcAAAADwAAAAAAAAAAAAAAAACf&#10;AgAAZHJzL2Rvd25yZXYueG1sUEsFBgAAAAAEAAQA9wAAAI8DAAAAAA==&#10;">
              <v:imagedata r:id="rId11" o:title=""/>
            </v:shape>
            <v:shape id="Image 802" o:spid="_x0000_s1823" type="#_x0000_t75" style="position:absolute;left:125747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KXknCAAAA3AAAAA8AAABkcnMvZG93bnJldi54bWxEj0+LwjAUxO8LfofwFryt6XqQ0jWKCIIH&#10;PfgP9vhoXtPuNi81iVq/vREEj8PM/IaZznvbiiv50DhW8D3KQBCXTjdsFBwPq68cRIjIGlvHpOBO&#10;AeazwccUC+1uvKPrPhqRIBwKVFDH2BVShrImi2HkOuLkVc5bjEl6I7XHW4LbVo6zbCItNpwWauxo&#10;WVP5v79YBeet+cOt5ZAbU1X+JO+/l81SqeFnv/gBEamP7/CrvdYK8mwMzzPpCM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Sl5JwgAAANwAAAAPAAAAAAAAAAAAAAAAAJ8C&#10;AABkcnMvZG93bnJldi54bWxQSwUGAAAAAAQABAD3AAAAjgMAAAAA&#10;">
              <v:imagedata r:id="rId11" o:title=""/>
            </v:shape>
            <v:shape id="Image 803" o:spid="_x0000_s1824" type="#_x0000_t75" style="position:absolute;left:127943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G+9LEAAAA3AAAAA8AAABkcnMvZG93bnJldi54bWxEj81qwzAQhO+BvoPYQm+x3BSKcaOYYij0&#10;kByaH8hxsdayW2vlSkrivH1VCOQ4zMw3zLKa7CDO5EPvWMFzloMgbpzu2SjY7z7mBYgQkTUOjknB&#10;lQJUq4fZEkvtLvxF5200IkE4lKigi3EspQxNRxZD5kbi5LXOW4xJeiO1x0uC20Eu8vxVWuw5LXQ4&#10;Ut1R87M9WQW/G/ONG8uhMKZt/UFej6d1rdTT4/T+BiLSFO/hW/tTKyjyF/g/k46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G+9LEAAAA3AAAAA8AAAAAAAAAAAAAAAAA&#10;nwIAAGRycy9kb3ducmV2LnhtbFBLBQYAAAAABAAEAPcAAACQAwAAAAA=&#10;">
              <v:imagedata r:id="rId11" o:title=""/>
            </v:shape>
            <v:shape id="Image 804" o:spid="_x0000_s1825" type="#_x0000_t75" style="position:absolute;left:130139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XlEbGAAAA3AAAAA8AAABkcnMvZG93bnJldi54bWxEj0FrwkAUhO+F/oflFbyUZqOUElJXCYKQ&#10;gy1Wpb0+s6/Z0OzbkF01+fddQfA4zMw3zHw52FacqfeNYwXTJAVBXDndcK3gsF+/ZCB8QNbYOiYF&#10;I3lYLh4f5phrd+EvOu9CLSKEfY4KTAhdLqWvDFn0ieuIo/freoshyr6WusdLhNtWztL0TVpsOC4Y&#10;7GhlqPrbnayCDzbP22I8jt/b+jjOPv3mx5aZUpOnoXgHEWgI9/CtXWoFWfoK1zPxCMjF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leURsYAAADcAAAADwAAAAAAAAAAAAAA&#10;AACfAgAAZHJzL2Rvd25yZXYueG1sUEsFBgAAAAAEAAQA9wAAAJIDAAAAAA==&#10;">
              <v:imagedata r:id="rId13" o:title=""/>
            </v:shape>
            <v:shape id="Image 805" o:spid="_x0000_s1826" type="#_x0000_t75" style="position:absolute;left:132335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bMd3GAAAA3AAAAA8AAABkcnMvZG93bnJldi54bWxEj0FrwkAUhO+F/oflFbyUZqPQElJXCYKQ&#10;gy1Wpb0+s6/Z0OzbkF01+fddQfA4zMw3zHw52FacqfeNYwXTJAVBXDndcK3gsF+/ZCB8QNbYOiYF&#10;I3lYLh4f5phrd+EvOu9CLSKEfY4KTAhdLqWvDFn0ieuIo/freoshyr6WusdLhNtWztL0TVpsOC4Y&#10;7GhlqPrbnayCDzbP22I8jt/b+jjOPv3mx5aZUpOnoXgHEWgI9/CtXWoFWfoK1zPxCMjF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Rsx3cYAAADcAAAADwAAAAAAAAAAAAAA&#10;AACfAgAAZHJzL2Rvd25yZXYueG1sUEsFBgAAAAAEAAQA9wAAAJIDAAAAAA==&#10;">
              <v:imagedata r:id="rId13" o:title=""/>
            </v:shape>
            <v:shape id="Image 806" o:spid="_x0000_s1827" type="#_x0000_t75" style="position:absolute;left:134531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xWErDAAAA3AAAAA8AAABkcnMvZG93bnJldi54bWxEj0+LwjAUxO/CfofwhL1p6h6kVKMswoIH&#10;Pax/wOOjeU2rzUs3iVq//UYQPA4z8xtmvuxtK27kQ+NYwWScgSAunW7YKDjsf0Y5iBCRNbaOScGD&#10;AiwXH4M5Ftrd+Zduu2hEgnAoUEEdY1dIGcqaLIax64iTVzlvMSbpjdQe7wluW/mVZVNpseG0UGNH&#10;q5rKy+5qFfxtzRm3lkNuTFX5o3ycrpuVUp/D/nsGIlIf3+FXe60V5NkUnmfSEZ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3FYSsMAAADcAAAADwAAAAAAAAAAAAAAAACf&#10;AgAAZHJzL2Rvd25yZXYueG1sUEsFBgAAAAAEAAQA9wAAAI8DAAAAAA==&#10;">
              <v:imagedata r:id="rId11" o:title=""/>
            </v:shape>
            <v:shape id="Image 807" o:spid="_x0000_s1828" type="#_x0000_t75" style="position:absolute;left:136727;top:5399;width:720;height:7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9/dHEAAAA3AAAAA8AAABkcnMvZG93bnJldi54bWxEj81qwzAQhO+BvoPYQm+x3Bxa40YxxVDo&#10;ITk0P5DjYq1lt9bKlZTEefuqEMhxmJlvmGU12UGcyYfesYLnLAdB3Djds1Gw333MCxAhImscHJOC&#10;KwWoVg+zJZbaXfiLzttoRIJwKFFBF+NYShmajiyGzI3EyWudtxiT9EZqj5cEt4Nc5PmLtNhzWuhw&#10;pLqj5md7sgp+N+YbN5ZDYUzb+oO8Hk/rWqmnx+n9DUSkKd7Dt/anVlDkr/B/Jh0B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9/dHEAAAA3AAAAA8AAAAAAAAAAAAAAAAA&#10;nwIAAGRycy9kb3ducmV2LnhtbFBLBQYAAAAABAAEAPcAAACQAwAAAAA=&#10;">
              <v:imagedata r:id="rId11" o:title=""/>
            </v:shape>
            <v:shape id="Textbox 808" o:spid="_x0000_s1829" type="#_x0000_t202" style="position:absolute;width:140404;height:90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cLR8EA&#10;AADcAAAADwAAAGRycy9kb3ducmV2LnhtbERPz2vCMBS+D/wfwhO8zUQP4qpRRBwIgqzWg8dn82yD&#10;zUvXRO3+++Uw2PHj+71c964RT+qC9axhMlYgiEtvLFcazsXn+xxEiMgGG8+k4YcCrFeDtyVmxr84&#10;p+cpViKFcMhQQx1jm0kZypochrFviRN3853DmGBXSdPhK4W7Rk6VmkmHllNDjS1tayrvp4fTsLlw&#10;vrPfx+tXfsttUXwoPszuWo+G/WYBIlIf/8V/7r3RMFdpbT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XC0fBAAAA3AAAAA8AAAAAAAAAAAAAAAAAmAIAAGRycy9kb3du&#10;cmV2LnhtbFBLBQYAAAAABAAEAPUAAACGAwAAAAA=&#10;" filled="f" stroked="f">
              <v:textbox inset="0,0,0,0">
                <w:txbxContent>
                  <w:p w:rsidR="001119AC" w:rsidRDefault="001119AC">
                    <w:pPr>
                      <w:spacing w:before="436"/>
                      <w:ind w:right="8"/>
                      <w:jc w:val="center"/>
                      <w:rPr>
                        <w:rFonts w:ascii="Tahoma" w:hAnsi="Tahoma"/>
                        <w:b/>
                        <w:sz w:val="4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44"/>
                      </w:rPr>
                      <w:t>ТЕЛЕФОНЫ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9"/>
                        <w:w w:val="90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44"/>
                      </w:rPr>
                      <w:t>ДЛЯ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8"/>
                        <w:w w:val="90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44"/>
                      </w:rPr>
                      <w:t>ЭКСТРЕННОГО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9"/>
                        <w:w w:val="90"/>
                        <w:sz w:val="4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90"/>
                        <w:sz w:val="44"/>
                      </w:rPr>
                      <w:t>РЕАГИРОВАНИЯ</w:t>
                    </w:r>
                  </w:p>
                </w:txbxContent>
              </v:textbox>
            </v:shape>
            <w10:anchorlock/>
          </v:group>
        </w:pict>
      </w:r>
    </w:p>
    <w:p w:rsidR="001119AC" w:rsidRDefault="001119AC">
      <w:pPr>
        <w:pStyle w:val="BodyText"/>
        <w:spacing w:before="70"/>
        <w:ind w:left="0"/>
      </w:pPr>
    </w:p>
    <w:p w:rsidR="001119AC" w:rsidRDefault="001119AC">
      <w:pPr>
        <w:pStyle w:val="BodyText"/>
        <w:spacing w:line="237" w:lineRule="auto"/>
        <w:ind w:left="4502" w:right="2446" w:hanging="2324"/>
        <w:rPr>
          <w:rFonts w:ascii="Tahoma" w:hAnsi="Tahoma"/>
        </w:rPr>
      </w:pPr>
      <w:r>
        <w:rPr>
          <w:noProof/>
          <w:lang w:eastAsia="ru-RU"/>
        </w:rPr>
        <w:pict>
          <v:shape id="Image 809" o:spid="_x0000_s1830" type="#_x0000_t75" style="position:absolute;left:0;text-align:left;margin-left:1096.95pt;margin-top:4.3pt;width:11.65pt;height:11.6pt;z-index:251665408;visibility:visible;mso-wrap-distance-left:0;mso-wrap-distance-right:0;mso-position-horizontal-relative:page">
            <v:imagedata r:id="rId125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810" o:spid="_x0000_s1831" type="#_x0000_t75" style="position:absolute;left:0;text-align:left;margin-left:1133.7pt;margin-top:4.3pt;width:11.65pt;height:11.6pt;z-index:251666432;visibility:visible;mso-wrap-distance-left:0;mso-wrap-distance-right:0;mso-position-horizontal-relative:page">
            <v:imagedata r:id="rId126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811" o:spid="_x0000_s1832" type="#_x0000_t75" style="position:absolute;left:0;text-align:left;margin-left:1170.45pt;margin-top:4.3pt;width:11.65pt;height:11.6pt;z-index:251667456;visibility:visible;mso-wrap-distance-left:0;mso-wrap-distance-right:0;mso-position-horizontal-relative:page">
            <v:imagedata r:id="rId125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812" o:spid="_x0000_s1833" type="#_x0000_t75" style="position:absolute;left:0;text-align:left;margin-left:1096.95pt;margin-top:36.1pt;width:11.65pt;height:11.6pt;z-index:251668480;visibility:visible;mso-wrap-distance-left:0;mso-wrap-distance-right:0;mso-position-horizontal-relative:page">
            <v:imagedata r:id="rId125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813" o:spid="_x0000_s1834" type="#_x0000_t75" style="position:absolute;left:0;text-align:left;margin-left:1133.7pt;margin-top:36.1pt;width:11.65pt;height:11.6pt;z-index:251669504;visibility:visible;mso-wrap-distance-left:0;mso-wrap-distance-right:0;mso-position-horizontal-relative:page">
            <v:imagedata r:id="rId126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814" o:spid="_x0000_s1835" type="#_x0000_t75" style="position:absolute;left:0;text-align:left;margin-left:1170.45pt;margin-top:36.1pt;width:11.65pt;height:11.6pt;z-index:251670528;visibility:visible;mso-wrap-distance-left:0;mso-wrap-distance-right:0;mso-position-horizontal-relative:page">
            <v:imagedata r:id="rId125" o:title=""/>
            <o:lock v:ext="edit" aspectratio="f"/>
            <w10:wrap anchorx="page"/>
          </v:shape>
        </w:pict>
      </w:r>
      <w:r>
        <w:rPr>
          <w:rFonts w:ascii="Tahoma" w:hAnsi="Tahoma"/>
        </w:rPr>
        <w:t>ДЛЯ</w:t>
      </w:r>
      <w:r>
        <w:rPr>
          <w:rFonts w:ascii="Tahoma" w:hAnsi="Tahoma"/>
          <w:spacing w:val="-18"/>
        </w:rPr>
        <w:t xml:space="preserve"> </w:t>
      </w:r>
      <w:r>
        <w:rPr>
          <w:rFonts w:ascii="Tahoma" w:hAnsi="Tahoma"/>
        </w:rPr>
        <w:t>ОБЕСПЕЧЕНИЯ</w:t>
      </w:r>
      <w:r>
        <w:rPr>
          <w:rFonts w:ascii="Tahoma" w:hAnsi="Tahoma"/>
          <w:spacing w:val="-18"/>
        </w:rPr>
        <w:t xml:space="preserve"> </w:t>
      </w:r>
      <w:r>
        <w:rPr>
          <w:rFonts w:ascii="Tahoma" w:hAnsi="Tahoma"/>
        </w:rPr>
        <w:t>ОБЩЕЙ</w:t>
      </w:r>
      <w:r>
        <w:rPr>
          <w:rFonts w:ascii="Tahoma" w:hAnsi="Tahoma"/>
          <w:spacing w:val="-18"/>
        </w:rPr>
        <w:t xml:space="preserve"> </w:t>
      </w:r>
      <w:r>
        <w:rPr>
          <w:rFonts w:ascii="Tahoma" w:hAnsi="Tahoma"/>
        </w:rPr>
        <w:t>И</w:t>
      </w:r>
      <w:r>
        <w:rPr>
          <w:rFonts w:ascii="Tahoma" w:hAnsi="Tahoma"/>
          <w:spacing w:val="-18"/>
        </w:rPr>
        <w:t xml:space="preserve"> </w:t>
      </w:r>
      <w:r>
        <w:rPr>
          <w:rFonts w:ascii="Tahoma" w:hAnsi="Tahoma"/>
        </w:rPr>
        <w:t>ЛИЧНОЙ</w:t>
      </w:r>
      <w:r>
        <w:rPr>
          <w:rFonts w:ascii="Tahoma" w:hAnsi="Tahoma"/>
          <w:spacing w:val="-18"/>
        </w:rPr>
        <w:t xml:space="preserve"> </w:t>
      </w:r>
      <w:r>
        <w:rPr>
          <w:rFonts w:ascii="Tahoma" w:hAnsi="Tahoma"/>
        </w:rPr>
        <w:t>БЕЗОПАСНОСТИ</w:t>
      </w:r>
      <w:r>
        <w:rPr>
          <w:rFonts w:ascii="Tahoma" w:hAnsi="Tahoma"/>
          <w:spacing w:val="-18"/>
        </w:rPr>
        <w:t xml:space="preserve"> </w:t>
      </w:r>
      <w:r>
        <w:rPr>
          <w:rFonts w:ascii="Tahoma" w:hAnsi="Tahoma"/>
        </w:rPr>
        <w:t>ВЫ</w:t>
      </w:r>
      <w:r>
        <w:rPr>
          <w:rFonts w:ascii="Tahoma" w:hAnsi="Tahoma"/>
          <w:spacing w:val="-18"/>
        </w:rPr>
        <w:t xml:space="preserve"> </w:t>
      </w:r>
      <w:r>
        <w:rPr>
          <w:rFonts w:ascii="Tahoma" w:hAnsi="Tahoma"/>
        </w:rPr>
        <w:t>ОБЯЗАНЫ</w:t>
      </w:r>
      <w:r>
        <w:rPr>
          <w:rFonts w:ascii="Tahoma" w:hAnsi="Tahoma"/>
          <w:spacing w:val="80"/>
        </w:rPr>
        <w:t xml:space="preserve"> </w:t>
      </w:r>
      <w:r>
        <w:rPr>
          <w:rFonts w:ascii="Tahoma" w:hAnsi="Tahoma"/>
        </w:rPr>
        <w:t>НЕЗАМЕДЛИТЕЛЬНО</w:t>
      </w:r>
      <w:r>
        <w:rPr>
          <w:rFonts w:ascii="Tahoma" w:hAnsi="Tahoma"/>
          <w:spacing w:val="-18"/>
        </w:rPr>
        <w:t xml:space="preserve"> </w:t>
      </w:r>
      <w:r>
        <w:rPr>
          <w:rFonts w:ascii="Tahoma" w:hAnsi="Tahoma"/>
        </w:rPr>
        <w:t>ПЕРЕДАТЬ ИМЕЮЩУЮСЯ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У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ВАС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ИНФОРМАЦИЮ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ПО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УКАЗАННЫМ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НИЖЕ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ТЕЛЕФОНАМ.</w:t>
      </w:r>
    </w:p>
    <w:p w:rsidR="001119AC" w:rsidRDefault="001119AC">
      <w:pPr>
        <w:pStyle w:val="BodyText"/>
        <w:spacing w:before="60" w:line="237" w:lineRule="auto"/>
        <w:ind w:left="1908" w:right="2446" w:firstLine="656"/>
        <w:rPr>
          <w:rFonts w:ascii="Tahoma" w:hAnsi="Tahoma"/>
        </w:rPr>
      </w:pPr>
      <w:r>
        <w:rPr>
          <w:noProof/>
          <w:lang w:eastAsia="ru-RU"/>
        </w:rPr>
        <w:pict>
          <v:shape id="Image 815" o:spid="_x0000_s1836" type="#_x0000_t75" style="position:absolute;left:0;text-align:left;margin-left:1096.95pt;margin-top:22.45pt;width:11.65pt;height:11.6pt;z-index:251671552;visibility:visible;mso-wrap-distance-left:0;mso-wrap-distance-right:0;mso-position-horizontal-relative:page">
            <v:imagedata r:id="rId125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816" o:spid="_x0000_s1837" type="#_x0000_t75" style="position:absolute;left:0;text-align:left;margin-left:1133.7pt;margin-top:22.45pt;width:11.65pt;height:11.6pt;z-index:251672576;visibility:visible;mso-wrap-distance-left:0;mso-wrap-distance-right:0;mso-position-horizontal-relative:page">
            <v:imagedata r:id="rId126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817" o:spid="_x0000_s1838" type="#_x0000_t75" style="position:absolute;left:0;text-align:left;margin-left:1170.45pt;margin-top:22.45pt;width:11.65pt;height:11.6pt;z-index:251673600;visibility:visible;mso-wrap-distance-left:0;mso-wrap-distance-right:0;mso-position-horizontal-relative:page">
            <v:imagedata r:id="rId125" o:title=""/>
            <o:lock v:ext="edit" aspectratio="f"/>
            <w10:wrap anchorx="page"/>
          </v:shape>
        </w:pict>
      </w:r>
      <w:r>
        <w:rPr>
          <w:rFonts w:ascii="Tahoma" w:hAnsi="Tahoma"/>
        </w:rPr>
        <w:t>В СЛУЧАЕ ОТСУТСТВИЯ ТАКОЙ ВОЗМОЖНОСТИ, НЕОБХОДИМО ПРИНЯТЬ ВСЕ ВОЗМОЖНЫЕ МЕРЫ ДЛЯ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ПЕРЕДАЧИ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ОПЕРАТИВНОЙ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ИНФОРМАЦИИ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РУКОВОДИТЕЛЮ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СТРУКТУРНОГО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ПОДРАЗДЕЛЕНИЯ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ЦРБ,</w:t>
      </w:r>
    </w:p>
    <w:p w:rsidR="001119AC" w:rsidRDefault="001119AC">
      <w:pPr>
        <w:pStyle w:val="BodyText"/>
        <w:ind w:left="7129"/>
        <w:rPr>
          <w:rFonts w:ascii="Tahoma" w:hAnsi="Tahoma"/>
        </w:rPr>
      </w:pPr>
      <w:r>
        <w:rPr>
          <w:noProof/>
          <w:lang w:eastAsia="ru-RU"/>
        </w:rPr>
        <w:pict>
          <v:shape id="Image 818" o:spid="_x0000_s1839" type="#_x0000_t75" style="position:absolute;left:0;text-align:left;margin-left:1096.95pt;margin-top:5.85pt;width:11.65pt;height:11.6pt;z-index:251674624;visibility:visible;mso-wrap-distance-left:0;mso-wrap-distance-right:0;mso-position-horizontal-relative:page">
            <v:imagedata r:id="rId191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819" o:spid="_x0000_s1840" type="#_x0000_t75" style="position:absolute;left:0;text-align:left;margin-left:1133.7pt;margin-top:5.85pt;width:11.65pt;height:11.6pt;z-index:251675648;visibility:visible;mso-wrap-distance-left:0;mso-wrap-distance-right:0;mso-position-horizontal-relative:page">
            <v:imagedata r:id="rId192" o:title=""/>
            <o:lock v:ext="edit" aspectratio="f"/>
            <w10:wrap anchorx="page"/>
          </v:shape>
        </w:pict>
      </w:r>
      <w:r>
        <w:rPr>
          <w:noProof/>
          <w:lang w:eastAsia="ru-RU"/>
        </w:rPr>
        <w:pict>
          <v:shape id="Image 820" o:spid="_x0000_s1841" type="#_x0000_t75" style="position:absolute;left:0;text-align:left;margin-left:1170.45pt;margin-top:5.85pt;width:11.65pt;height:11.6pt;z-index:251676672;visibility:visible;mso-wrap-distance-left:0;mso-wrap-distance-right:0;mso-position-horizontal-relative:page">
            <v:imagedata r:id="rId191" o:title=""/>
            <o:lock v:ext="edit" aspectratio="f"/>
            <w10:wrap anchorx="page"/>
          </v:shape>
        </w:pict>
      </w:r>
      <w:r>
        <w:rPr>
          <w:rFonts w:ascii="Tahoma" w:hAnsi="Tahoma"/>
        </w:rPr>
        <w:t>СОТРУДНИКУ</w:t>
      </w:r>
      <w:r>
        <w:rPr>
          <w:rFonts w:ascii="Tahoma" w:hAnsi="Tahoma"/>
          <w:spacing w:val="-20"/>
        </w:rPr>
        <w:t xml:space="preserve"> </w:t>
      </w:r>
      <w:r>
        <w:rPr>
          <w:rFonts w:ascii="Tahoma" w:hAnsi="Tahoma"/>
        </w:rPr>
        <w:t>БЛИЖАЙШЕГО</w:t>
      </w:r>
      <w:r>
        <w:rPr>
          <w:rFonts w:ascii="Tahoma" w:hAnsi="Tahoma"/>
          <w:spacing w:val="-20"/>
        </w:rPr>
        <w:t xml:space="preserve"> </w:t>
      </w:r>
      <w:r>
        <w:rPr>
          <w:rFonts w:ascii="Tahoma" w:hAnsi="Tahoma"/>
        </w:rPr>
        <w:t>ПОСТА</w:t>
      </w:r>
      <w:r>
        <w:rPr>
          <w:rFonts w:ascii="Tahoma" w:hAnsi="Tahoma"/>
          <w:spacing w:val="-20"/>
        </w:rPr>
        <w:t xml:space="preserve"> </w:t>
      </w:r>
      <w:r>
        <w:rPr>
          <w:rFonts w:ascii="Tahoma" w:hAnsi="Tahoma"/>
          <w:spacing w:val="-2"/>
        </w:rPr>
        <w:t>ОХРАНЫ.</w:t>
      </w:r>
    </w:p>
    <w:p w:rsidR="001119AC" w:rsidRDefault="001119AC">
      <w:pPr>
        <w:pStyle w:val="BodyText"/>
        <w:ind w:left="0"/>
        <w:rPr>
          <w:rFonts w:ascii="Tahoma"/>
          <w:sz w:val="20"/>
        </w:rPr>
      </w:pPr>
    </w:p>
    <w:p w:rsidR="001119AC" w:rsidRDefault="001119AC">
      <w:pPr>
        <w:pStyle w:val="BodyText"/>
        <w:ind w:left="0"/>
        <w:rPr>
          <w:rFonts w:ascii="Tahoma"/>
          <w:sz w:val="20"/>
        </w:rPr>
      </w:pPr>
    </w:p>
    <w:p w:rsidR="001119AC" w:rsidRDefault="001119AC">
      <w:pPr>
        <w:pStyle w:val="BodyText"/>
        <w:ind w:left="0"/>
        <w:rPr>
          <w:rFonts w:ascii="Tahoma"/>
          <w:sz w:val="20"/>
        </w:rPr>
      </w:pPr>
    </w:p>
    <w:p w:rsidR="001119AC" w:rsidRDefault="001119AC">
      <w:pPr>
        <w:pStyle w:val="BodyText"/>
        <w:spacing w:before="175"/>
        <w:ind w:left="0"/>
        <w:rPr>
          <w:rFonts w:ascii="Tahoma"/>
          <w:sz w:val="20"/>
        </w:rPr>
      </w:pPr>
    </w:p>
    <w:p w:rsidR="001119AC" w:rsidRDefault="001119AC">
      <w:pPr>
        <w:pStyle w:val="BodyText"/>
        <w:rPr>
          <w:rFonts w:ascii="Tahoma"/>
          <w:sz w:val="20"/>
        </w:rPr>
        <w:sectPr w:rsidR="001119AC">
          <w:pgSz w:w="23820" w:h="16840" w:orient="landscape"/>
          <w:pgMar w:top="840" w:right="0" w:bottom="0" w:left="708" w:header="720" w:footer="720" w:gutter="0"/>
          <w:cols w:space="720"/>
        </w:sectPr>
      </w:pPr>
    </w:p>
    <w:p w:rsidR="001119AC" w:rsidRDefault="001119AC">
      <w:pPr>
        <w:pStyle w:val="Heading2"/>
        <w:ind w:left="1243" w:right="2"/>
        <w:rPr>
          <w:color w:val="FFFFFF"/>
          <w:spacing w:val="-4"/>
        </w:rPr>
      </w:pPr>
      <w:r>
        <w:rPr>
          <w:color w:val="FFFFFF"/>
          <w:spacing w:val="2"/>
          <w:w w:val="85"/>
        </w:rPr>
        <w:t>ТЕЛЕФОНЫ</w:t>
      </w:r>
      <w:r>
        <w:rPr>
          <w:color w:val="FFFFFF"/>
          <w:spacing w:val="52"/>
        </w:rPr>
        <w:t xml:space="preserve"> </w:t>
      </w:r>
      <w:r>
        <w:rPr>
          <w:color w:val="FFFFFF"/>
          <w:spacing w:val="-4"/>
        </w:rPr>
        <w:t>ЦРБ</w:t>
      </w:r>
    </w:p>
    <w:p w:rsidR="001119AC" w:rsidRPr="00F108A9" w:rsidRDefault="001119AC">
      <w:pPr>
        <w:pStyle w:val="Heading2"/>
        <w:ind w:left="1243" w:right="2"/>
        <w:rPr>
          <w:sz w:val="16"/>
          <w:szCs w:val="16"/>
        </w:rPr>
      </w:pPr>
    </w:p>
    <w:p w:rsidR="001119AC" w:rsidRDefault="001119AC">
      <w:pPr>
        <w:pStyle w:val="BodyText"/>
        <w:spacing w:before="37" w:line="259" w:lineRule="auto"/>
        <w:ind w:left="1243"/>
        <w:jc w:val="center"/>
        <w:rPr>
          <w:rFonts w:ascii="Tahoma" w:hAnsi="Tahoma"/>
        </w:rPr>
      </w:pPr>
      <w:r>
        <w:rPr>
          <w:rFonts w:ascii="Tahoma" w:hAnsi="Tahoma"/>
          <w:color w:val="FFFFFF"/>
          <w:spacing w:val="-6"/>
        </w:rPr>
        <w:t>Заместитель</w:t>
      </w:r>
      <w:r>
        <w:rPr>
          <w:rFonts w:ascii="Tahoma" w:hAnsi="Tahoma"/>
          <w:color w:val="FFFFFF"/>
          <w:spacing w:val="-28"/>
        </w:rPr>
        <w:t xml:space="preserve"> </w:t>
      </w:r>
      <w:r>
        <w:rPr>
          <w:rFonts w:ascii="Tahoma" w:hAnsi="Tahoma"/>
          <w:color w:val="FFFFFF"/>
          <w:spacing w:val="-6"/>
        </w:rPr>
        <w:t xml:space="preserve">главного врача по медицинской части  </w:t>
      </w:r>
      <w:r>
        <w:rPr>
          <w:rFonts w:ascii="Tahoma" w:hAnsi="Tahoma"/>
          <w:color w:val="FFFFFF"/>
        </w:rPr>
        <w:t>+7</w:t>
      </w:r>
      <w:r>
        <w:rPr>
          <w:rFonts w:ascii="Tahoma" w:hAnsi="Tahoma"/>
          <w:color w:val="FFFFFF"/>
          <w:spacing w:val="-9"/>
        </w:rPr>
        <w:t xml:space="preserve"> </w:t>
      </w:r>
      <w:r>
        <w:rPr>
          <w:rFonts w:ascii="Tahoma" w:hAnsi="Tahoma"/>
          <w:color w:val="FFFFFF"/>
        </w:rPr>
        <w:t>(475 54)</w:t>
      </w:r>
      <w:r>
        <w:rPr>
          <w:rFonts w:ascii="Tahoma" w:hAnsi="Tahoma"/>
          <w:color w:val="FFFFFF"/>
          <w:spacing w:val="-9"/>
        </w:rPr>
        <w:t xml:space="preserve"> </w:t>
      </w:r>
      <w:r>
        <w:rPr>
          <w:rFonts w:ascii="Tahoma" w:hAnsi="Tahoma"/>
          <w:color w:val="FFFFFF"/>
        </w:rPr>
        <w:t>2-73-98</w:t>
      </w:r>
    </w:p>
    <w:p w:rsidR="001119AC" w:rsidRDefault="001119AC" w:rsidP="00501018">
      <w:pPr>
        <w:pStyle w:val="BodyText"/>
        <w:spacing w:before="3"/>
        <w:ind w:left="660"/>
        <w:jc w:val="center"/>
        <w:rPr>
          <w:rFonts w:ascii="Tahoma"/>
        </w:rPr>
      </w:pPr>
      <w:r>
        <w:rPr>
          <w:rFonts w:ascii="Tahoma" w:hAnsi="Tahoma"/>
          <w:color w:val="FFFFFF"/>
          <w:spacing w:val="-6"/>
        </w:rPr>
        <w:t xml:space="preserve">ГБР ООО «ЧОП «Восток» </w:t>
      </w:r>
      <w:r>
        <w:rPr>
          <w:rFonts w:ascii="Tahoma" w:hAnsi="Tahoma"/>
          <w:color w:val="FFFFFF"/>
        </w:rPr>
        <w:t>8-908-298-87-11</w:t>
      </w:r>
    </w:p>
    <w:p w:rsidR="001119AC" w:rsidRDefault="001119AC" w:rsidP="00501018">
      <w:pPr>
        <w:pStyle w:val="Heading2"/>
        <w:spacing w:before="0"/>
        <w:rPr>
          <w:color w:val="FFFFFF"/>
          <w:spacing w:val="52"/>
        </w:rPr>
      </w:pPr>
      <w:r>
        <w:rPr>
          <w:b w:val="0"/>
        </w:rPr>
        <w:br w:type="column"/>
      </w:r>
      <w:r>
        <w:rPr>
          <w:color w:val="FFFFFF"/>
          <w:spacing w:val="2"/>
          <w:w w:val="85"/>
        </w:rPr>
        <w:t>ТЕЛЕФОНЫ</w:t>
      </w:r>
      <w:r>
        <w:rPr>
          <w:color w:val="FFFFFF"/>
          <w:spacing w:val="52"/>
        </w:rPr>
        <w:t xml:space="preserve"> </w:t>
      </w:r>
    </w:p>
    <w:p w:rsidR="001119AC" w:rsidRPr="00F108A9" w:rsidRDefault="001119AC" w:rsidP="00501018">
      <w:pPr>
        <w:pStyle w:val="Heading2"/>
        <w:spacing w:before="0"/>
        <w:rPr>
          <w:color w:val="FFFFFF"/>
          <w:spacing w:val="52"/>
          <w:sz w:val="16"/>
          <w:szCs w:val="16"/>
        </w:rPr>
      </w:pPr>
    </w:p>
    <w:p w:rsidR="001119AC" w:rsidRDefault="001119AC" w:rsidP="00501018">
      <w:pPr>
        <w:pStyle w:val="Heading2"/>
        <w:spacing w:before="0"/>
        <w:rPr>
          <w:color w:val="FFFFFF"/>
          <w:spacing w:val="2"/>
          <w:w w:val="85"/>
        </w:rPr>
      </w:pPr>
      <w:r w:rsidRPr="00501018">
        <w:rPr>
          <w:color w:val="FFFFFF"/>
          <w:spacing w:val="2"/>
          <w:w w:val="85"/>
        </w:rPr>
        <w:t>Отдел</w:t>
      </w:r>
      <w:r>
        <w:rPr>
          <w:color w:val="FFFFFF"/>
          <w:spacing w:val="2"/>
          <w:w w:val="85"/>
        </w:rPr>
        <w:t>а</w:t>
      </w:r>
      <w:r w:rsidRPr="00501018">
        <w:rPr>
          <w:color w:val="FFFFFF"/>
          <w:spacing w:val="2"/>
          <w:w w:val="85"/>
        </w:rPr>
        <w:t xml:space="preserve"> ГО,ЧС и ОБ администрации </w:t>
      </w:r>
    </w:p>
    <w:p w:rsidR="001119AC" w:rsidRDefault="001119AC" w:rsidP="00501018">
      <w:pPr>
        <w:pStyle w:val="Heading2"/>
        <w:spacing w:before="0"/>
        <w:rPr>
          <w:rFonts w:ascii="Arial" w:hAnsi="Arial" w:cs="Arial"/>
          <w:color w:val="000000"/>
          <w:sz w:val="30"/>
          <w:szCs w:val="30"/>
        </w:rPr>
      </w:pPr>
      <w:r>
        <w:rPr>
          <w:color w:val="FFFFFF"/>
          <w:spacing w:val="2"/>
          <w:w w:val="85"/>
        </w:rPr>
        <w:t xml:space="preserve">Пичаевского </w:t>
      </w:r>
      <w:r w:rsidRPr="00501018">
        <w:rPr>
          <w:color w:val="FFFFFF"/>
          <w:spacing w:val="2"/>
          <w:w w:val="85"/>
        </w:rPr>
        <w:t>муниципального округа</w:t>
      </w:r>
    </w:p>
    <w:p w:rsidR="001119AC" w:rsidRPr="00F108A9" w:rsidRDefault="001119AC">
      <w:pPr>
        <w:pStyle w:val="Heading2"/>
        <w:ind w:left="1281" w:right="2092"/>
        <w:rPr>
          <w:sz w:val="16"/>
          <w:szCs w:val="16"/>
        </w:rPr>
      </w:pPr>
    </w:p>
    <w:p w:rsidR="001119AC" w:rsidRPr="00501018" w:rsidRDefault="001119AC">
      <w:pPr>
        <w:pStyle w:val="BodyText"/>
        <w:spacing w:before="37" w:line="259" w:lineRule="auto"/>
        <w:ind w:left="1281" w:right="2092"/>
        <w:jc w:val="center"/>
        <w:rPr>
          <w:rFonts w:ascii="Tahoma" w:hAnsi="Tahoma"/>
          <w:color w:val="FFFFFF"/>
          <w:spacing w:val="-6"/>
        </w:rPr>
      </w:pPr>
      <w:r>
        <w:rPr>
          <w:rFonts w:ascii="Tahoma" w:hAnsi="Tahoma"/>
          <w:color w:val="FFFFFF"/>
          <w:spacing w:val="-6"/>
        </w:rPr>
        <w:t xml:space="preserve">Начальник </w:t>
      </w:r>
      <w:r w:rsidRPr="00501018">
        <w:rPr>
          <w:rFonts w:ascii="Tahoma" w:hAnsi="Tahoma"/>
          <w:color w:val="FFFFFF"/>
        </w:rPr>
        <w:t>отдела  </w:t>
      </w:r>
      <w:r>
        <w:rPr>
          <w:rFonts w:ascii="Tahoma" w:hAnsi="Tahoma"/>
          <w:color w:val="FFFFFF"/>
        </w:rPr>
        <w:t xml:space="preserve">+7 </w:t>
      </w:r>
      <w:r w:rsidRPr="00501018">
        <w:rPr>
          <w:rFonts w:ascii="Tahoma" w:hAnsi="Tahoma"/>
          <w:color w:val="FFFFFF"/>
        </w:rPr>
        <w:t>(47554) 2-74-91</w:t>
      </w:r>
    </w:p>
    <w:p w:rsidR="001119AC" w:rsidRDefault="001119AC">
      <w:pPr>
        <w:pStyle w:val="BodyText"/>
        <w:spacing w:before="3"/>
        <w:ind w:left="1281" w:right="2092"/>
        <w:jc w:val="center"/>
        <w:rPr>
          <w:rFonts w:ascii="Tahoma" w:hAnsi="Tahoma"/>
          <w:color w:val="FFFFFF"/>
          <w:spacing w:val="-6"/>
        </w:rPr>
      </w:pPr>
      <w:r w:rsidRPr="00501018">
        <w:rPr>
          <w:rFonts w:ascii="Tahoma" w:hAnsi="Tahoma"/>
          <w:color w:val="FFFFFF"/>
          <w:spacing w:val="-6"/>
        </w:rPr>
        <w:t xml:space="preserve">ЕДДС </w:t>
      </w:r>
      <w:r>
        <w:rPr>
          <w:rFonts w:ascii="Tahoma" w:hAnsi="Tahoma"/>
          <w:color w:val="FFFFFF"/>
          <w:spacing w:val="-6"/>
        </w:rPr>
        <w:t>а</w:t>
      </w:r>
      <w:r w:rsidRPr="00501018">
        <w:rPr>
          <w:rFonts w:ascii="Tahoma" w:hAnsi="Tahoma"/>
          <w:color w:val="FFFFFF"/>
          <w:spacing w:val="-6"/>
        </w:rPr>
        <w:t>дминистрации Пичаевского МО  </w:t>
      </w:r>
    </w:p>
    <w:p w:rsidR="001119AC" w:rsidRPr="00501018" w:rsidRDefault="001119AC">
      <w:pPr>
        <w:pStyle w:val="BodyText"/>
        <w:spacing w:before="3"/>
        <w:ind w:left="1281" w:right="2092"/>
        <w:jc w:val="center"/>
        <w:rPr>
          <w:rFonts w:ascii="Tahoma" w:hAnsi="Tahoma"/>
          <w:color w:val="FFFFFF"/>
          <w:spacing w:val="-6"/>
        </w:rPr>
      </w:pPr>
      <w:r>
        <w:rPr>
          <w:rFonts w:ascii="Tahoma" w:hAnsi="Tahoma"/>
          <w:color w:val="FFFFFF"/>
        </w:rPr>
        <w:t xml:space="preserve">+7 </w:t>
      </w:r>
      <w:r w:rsidRPr="00501018">
        <w:rPr>
          <w:rFonts w:ascii="Tahoma" w:hAnsi="Tahoma"/>
          <w:color w:val="FFFFFF"/>
        </w:rPr>
        <w:t xml:space="preserve">(47554) </w:t>
      </w:r>
      <w:r w:rsidRPr="00501018">
        <w:rPr>
          <w:rFonts w:ascii="Tahoma" w:hAnsi="Tahoma"/>
          <w:color w:val="FFFFFF"/>
          <w:spacing w:val="-6"/>
        </w:rPr>
        <w:t xml:space="preserve"> 2-79-76</w:t>
      </w:r>
    </w:p>
    <w:p w:rsidR="001119AC" w:rsidRPr="00501018" w:rsidRDefault="001119AC" w:rsidP="00501018">
      <w:pPr>
        <w:pStyle w:val="BodyText"/>
        <w:spacing w:before="3"/>
        <w:ind w:left="1281" w:right="2092"/>
        <w:jc w:val="center"/>
        <w:rPr>
          <w:rFonts w:ascii="Tahoma" w:hAnsi="Tahoma"/>
          <w:color w:val="FFFFFF"/>
          <w:spacing w:val="-6"/>
        </w:rPr>
      </w:pPr>
      <w:r w:rsidRPr="00501018">
        <w:rPr>
          <w:rFonts w:ascii="Tahoma" w:hAnsi="Tahoma"/>
          <w:color w:val="FFFFFF"/>
          <w:spacing w:val="-6"/>
        </w:rPr>
        <w:t>Дежурный УФСБ – 8 (47533) 4-81-92</w:t>
      </w:r>
    </w:p>
    <w:p w:rsidR="001119AC" w:rsidRDefault="001119AC">
      <w:pPr>
        <w:pStyle w:val="BodyText"/>
        <w:jc w:val="center"/>
        <w:rPr>
          <w:rFonts w:ascii="Tahoma"/>
        </w:rPr>
        <w:sectPr w:rsidR="001119AC">
          <w:type w:val="continuous"/>
          <w:pgSz w:w="23820" w:h="16840" w:orient="landscape"/>
          <w:pgMar w:top="840" w:right="0" w:bottom="0" w:left="708" w:header="720" w:footer="720" w:gutter="0"/>
          <w:cols w:num="2" w:space="720" w:equalWidth="0">
            <w:col w:w="8224" w:space="1946"/>
            <w:col w:w="12942"/>
          </w:cols>
        </w:sectPr>
      </w:pPr>
    </w:p>
    <w:p w:rsidR="001119AC" w:rsidRDefault="001119AC">
      <w:pPr>
        <w:pStyle w:val="BodyText"/>
        <w:ind w:left="0"/>
        <w:rPr>
          <w:rFonts w:ascii="Tahoma"/>
        </w:rPr>
      </w:pPr>
      <w:r>
        <w:rPr>
          <w:noProof/>
          <w:lang w:eastAsia="ru-RU"/>
        </w:rPr>
        <w:pict>
          <v:shape id="Graphic 821" o:spid="_x0000_s1842" style="position:absolute;margin-left:0;margin-top:0;width:1190.55pt;height:841.9pt;z-index:-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119985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" path="m15119985,l,,,10692003r15119985,l15119985,xe" fillcolor="#004d6b" stroked="f">
            <v:fill opacity="5911f"/>
            <v:path arrowok="t"/>
            <w10:wrap anchorx="page" anchory="page"/>
          </v:shape>
        </w:pict>
      </w:r>
      <w:r>
        <w:rPr>
          <w:noProof/>
          <w:lang w:eastAsia="ru-RU"/>
        </w:rPr>
        <w:pict>
          <v:group id="Group 822" o:spid="_x0000_s1843" style="position:absolute;margin-left:42.5pt;margin-top:289.4pt;width:1148.05pt;height:552.55pt;z-index:-251619328;mso-wrap-distance-left:0;mso-wrap-distance-right:0;mso-position-horizontal-relative:page;mso-position-vertical-relative:page" coordsize="145802,70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">
            <v:shape id="Graphic 823" o:spid="_x0000_s1844" style="position:absolute;left:8;top:64101;width:15875;height:6071;visibility:visible;mso-wrap-style:square;v-text-anchor:top" coordsize="1587500,607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lIcUA&#10;AADcAAAADwAAAGRycy9kb3ducmV2LnhtbESPzWrDMBCE74W8g9hAb40ct5TgRAlOQmgpJZC/+2Jt&#10;bBFr5Viq7b59VSj0OMzMN8xiNdhadNR641jBdJKAIC6cNlwqOJ92TzMQPiBrrB2Tgm/ysFqOHhaY&#10;adfzgbpjKEWEsM9QQRVCk0npi4os+olriKN3da3FEGVbSt1iH+G2lmmSvEqLhuNChQ1tKipuxy+r&#10;IP94M53Jue/3m+Rlva2L9HL/VOpxPORzEIGG8B/+a79rBbP0GX7Px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WUhxQAAANwAAAAPAAAAAAAAAAAAAAAAAJgCAABkcnMv&#10;ZG93bnJldi54bWxQSwUGAAAAAAQABAD1AAAAigMAAAAA&#10;" path="m270871,l228186,,186000,7248,145315,21745,107130,43490,72446,72484,43467,107190,21733,145400,7244,186111,,228323r,42712l7244,313245r14489,40710l43467,392161r28979,34703l252058,606585r708341,l426611,72484,391926,43490,353742,21745,313056,7248,270871,xem1036661,92465r-41477,l955285,105172r-35165,25414l894730,165768r-12695,39921l882035,247189r12695,39921l920120,322293r191605,191719l1130663,542550r6313,32460l1130835,606585r456596,l1111725,130586r-35164,-25414l1036661,92465xe" fillcolor="#f3c059" stroked="f">
              <v:path arrowok="t"/>
            </v:shape>
            <v:shape id="Image 824" o:spid="_x0000_s1845" type="#_x0000_t75" style="position:absolute;width:145799;height:70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W1PTDAAAA3AAAAA8AAABkcnMvZG93bnJldi54bWxEj9FqwkAURN8F/2G5Ql9EN8a2SuoqRRB8&#10;TewH3GZvsyHZuyG7aszXu4VCH4eZOcPsDoNtxY16XztWsFomIIhLp2uuFHxdTostCB+QNbaOScGD&#10;PBz208kOM+3unNOtCJWIEPYZKjAhdJmUvjRk0S9dRxy9H9dbDFH2ldQ93iPctjJNkndpsea4YLCj&#10;o6GyKa5WQZ7moy7ezNEmTd08wve4ma9HpV5mw+cHiEBD+A//tc9awTZ9hd8z8QjI/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bU9MMAAADcAAAADwAAAAAAAAAAAAAAAACf&#10;AgAAZHJzL2Rvd25yZXYueG1sUEsFBgAAAAAEAAQA9wAAAI8DAAAAAA==&#10;">
              <v:imagedata r:id="rId193" o:title=""/>
            </v:shape>
            <w10:wrap anchorx="page" anchory="page"/>
          </v:group>
        </w:pict>
      </w:r>
    </w:p>
    <w:p w:rsidR="001119AC" w:rsidRDefault="001119AC">
      <w:pPr>
        <w:pStyle w:val="BodyText"/>
        <w:ind w:left="0"/>
        <w:rPr>
          <w:rFonts w:ascii="Tahoma"/>
        </w:rPr>
      </w:pPr>
    </w:p>
    <w:p w:rsidR="001119AC" w:rsidRDefault="001119AC">
      <w:pPr>
        <w:pStyle w:val="BodyText"/>
        <w:ind w:left="0"/>
        <w:rPr>
          <w:rFonts w:ascii="Tahoma"/>
        </w:rPr>
      </w:pPr>
    </w:p>
    <w:p w:rsidR="001119AC" w:rsidRDefault="001119AC">
      <w:pPr>
        <w:pStyle w:val="BodyText"/>
        <w:spacing w:before="117"/>
        <w:ind w:left="0"/>
        <w:rPr>
          <w:rFonts w:ascii="Tahoma"/>
        </w:rPr>
      </w:pPr>
    </w:p>
    <w:p w:rsidR="001119AC" w:rsidRDefault="001119AC">
      <w:pPr>
        <w:pStyle w:val="Heading2"/>
        <w:spacing w:before="0"/>
        <w:ind w:left="1360" w:right="14996"/>
        <w:rPr>
          <w:color w:val="FFFFFF"/>
          <w:w w:val="90"/>
        </w:rPr>
      </w:pPr>
    </w:p>
    <w:p w:rsidR="001119AC" w:rsidRDefault="001119AC" w:rsidP="00501018">
      <w:pPr>
        <w:pStyle w:val="Heading2"/>
        <w:spacing w:before="0"/>
        <w:ind w:left="1360" w:right="14996"/>
        <w:rPr>
          <w:color w:val="FFFFFF"/>
          <w:spacing w:val="2"/>
          <w:w w:val="85"/>
        </w:rPr>
      </w:pPr>
    </w:p>
    <w:p w:rsidR="001119AC" w:rsidRPr="00F108A9" w:rsidRDefault="001119AC" w:rsidP="00501018">
      <w:pPr>
        <w:pStyle w:val="Heading2"/>
        <w:spacing w:before="0"/>
        <w:ind w:left="1360" w:right="14996"/>
        <w:rPr>
          <w:color w:val="FFFFFF"/>
          <w:spacing w:val="2"/>
          <w:w w:val="85"/>
        </w:rPr>
      </w:pPr>
      <w:r w:rsidRPr="00F108A9">
        <w:rPr>
          <w:color w:val="FFFFFF"/>
          <w:spacing w:val="2"/>
          <w:w w:val="85"/>
        </w:rPr>
        <w:t>Единый номер «112»</w:t>
      </w:r>
    </w:p>
    <w:sectPr w:rsidR="001119AC" w:rsidRPr="00F108A9" w:rsidSect="00AF6700">
      <w:type w:val="continuous"/>
      <w:pgSz w:w="23820" w:h="16840" w:orient="landscape"/>
      <w:pgMar w:top="840" w:right="0" w:bottom="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64685"/>
    <w:multiLevelType w:val="hybridMultilevel"/>
    <w:tmpl w:val="FFFFFFFF"/>
    <w:lvl w:ilvl="0" w:tplc="53569D54">
      <w:start w:val="1"/>
      <w:numFmt w:val="decimal"/>
      <w:lvlText w:val="%1."/>
      <w:lvlJc w:val="left"/>
      <w:pPr>
        <w:ind w:left="709" w:hanging="567"/>
      </w:pPr>
      <w:rPr>
        <w:rFonts w:ascii="Trebuchet MS" w:eastAsia="Times New Roman" w:hAnsi="Trebuchet MS" w:cs="Trebuchet MS" w:hint="default"/>
        <w:b w:val="0"/>
        <w:bCs w:val="0"/>
        <w:i w:val="0"/>
        <w:iCs w:val="0"/>
        <w:color w:val="231F20"/>
        <w:spacing w:val="-26"/>
        <w:w w:val="91"/>
        <w:sz w:val="38"/>
        <w:szCs w:val="38"/>
      </w:rPr>
    </w:lvl>
    <w:lvl w:ilvl="1" w:tplc="35D82DF0">
      <w:numFmt w:val="bullet"/>
      <w:lvlText w:val="•"/>
      <w:lvlJc w:val="left"/>
      <w:pPr>
        <w:ind w:left="709" w:hanging="567"/>
      </w:pPr>
      <w:rPr>
        <w:rFonts w:ascii="Trebuchet MS" w:eastAsia="Times New Roman" w:hAnsi="Trebuchet MS" w:hint="default"/>
        <w:b w:val="0"/>
        <w:i w:val="0"/>
        <w:color w:val="231F20"/>
        <w:spacing w:val="0"/>
        <w:w w:val="190"/>
        <w:sz w:val="38"/>
      </w:rPr>
    </w:lvl>
    <w:lvl w:ilvl="2" w:tplc="B95A3310">
      <w:numFmt w:val="bullet"/>
      <w:lvlText w:val="•"/>
      <w:lvlJc w:val="left"/>
      <w:pPr>
        <w:ind w:left="483" w:hanging="567"/>
      </w:pPr>
      <w:rPr>
        <w:rFonts w:hint="default"/>
      </w:rPr>
    </w:lvl>
    <w:lvl w:ilvl="3" w:tplc="57CA715A">
      <w:numFmt w:val="bullet"/>
      <w:lvlText w:val="•"/>
      <w:lvlJc w:val="left"/>
      <w:pPr>
        <w:ind w:left="374" w:hanging="567"/>
      </w:pPr>
      <w:rPr>
        <w:rFonts w:hint="default"/>
      </w:rPr>
    </w:lvl>
    <w:lvl w:ilvl="4" w:tplc="F23A2B74">
      <w:numFmt w:val="bullet"/>
      <w:lvlText w:val="•"/>
      <w:lvlJc w:val="left"/>
      <w:pPr>
        <w:ind w:left="266" w:hanging="567"/>
      </w:pPr>
      <w:rPr>
        <w:rFonts w:hint="default"/>
      </w:rPr>
    </w:lvl>
    <w:lvl w:ilvl="5" w:tplc="69A6A510">
      <w:numFmt w:val="bullet"/>
      <w:lvlText w:val="•"/>
      <w:lvlJc w:val="left"/>
      <w:pPr>
        <w:ind w:left="158" w:hanging="567"/>
      </w:pPr>
      <w:rPr>
        <w:rFonts w:hint="default"/>
      </w:rPr>
    </w:lvl>
    <w:lvl w:ilvl="6" w:tplc="E26495A4">
      <w:numFmt w:val="bullet"/>
      <w:lvlText w:val="•"/>
      <w:lvlJc w:val="left"/>
      <w:pPr>
        <w:ind w:left="49" w:hanging="567"/>
      </w:pPr>
      <w:rPr>
        <w:rFonts w:hint="default"/>
      </w:rPr>
    </w:lvl>
    <w:lvl w:ilvl="7" w:tplc="18CCB1F0">
      <w:numFmt w:val="bullet"/>
      <w:lvlText w:val="•"/>
      <w:lvlJc w:val="left"/>
      <w:pPr>
        <w:ind w:left="-59" w:hanging="567"/>
      </w:pPr>
      <w:rPr>
        <w:rFonts w:hint="default"/>
      </w:rPr>
    </w:lvl>
    <w:lvl w:ilvl="8" w:tplc="E90C0A20">
      <w:numFmt w:val="bullet"/>
      <w:lvlText w:val="•"/>
      <w:lvlJc w:val="left"/>
      <w:pPr>
        <w:ind w:left="-167" w:hanging="567"/>
      </w:pPr>
      <w:rPr>
        <w:rFonts w:hint="default"/>
      </w:rPr>
    </w:lvl>
  </w:abstractNum>
  <w:abstractNum w:abstractNumId="1">
    <w:nsid w:val="3AF22049"/>
    <w:multiLevelType w:val="hybridMultilevel"/>
    <w:tmpl w:val="FFFFFFFF"/>
    <w:lvl w:ilvl="0" w:tplc="8FAE9348">
      <w:start w:val="2"/>
      <w:numFmt w:val="decimal"/>
      <w:lvlText w:val="%1."/>
      <w:lvlJc w:val="left"/>
      <w:pPr>
        <w:ind w:left="709" w:hanging="567"/>
      </w:pPr>
      <w:rPr>
        <w:rFonts w:ascii="Trebuchet MS" w:eastAsia="Times New Roman" w:hAnsi="Trebuchet MS" w:cs="Trebuchet MS" w:hint="default"/>
        <w:b w:val="0"/>
        <w:bCs w:val="0"/>
        <w:i w:val="0"/>
        <w:iCs w:val="0"/>
        <w:color w:val="231F20"/>
        <w:spacing w:val="0"/>
        <w:w w:val="91"/>
        <w:sz w:val="38"/>
        <w:szCs w:val="38"/>
      </w:rPr>
    </w:lvl>
    <w:lvl w:ilvl="1" w:tplc="A10CBB86">
      <w:numFmt w:val="bullet"/>
      <w:lvlText w:val="•"/>
      <w:lvlJc w:val="left"/>
      <w:pPr>
        <w:ind w:left="709" w:hanging="567"/>
      </w:pPr>
      <w:rPr>
        <w:rFonts w:ascii="Trebuchet MS" w:eastAsia="Times New Roman" w:hAnsi="Trebuchet MS" w:hint="default"/>
        <w:b w:val="0"/>
        <w:i w:val="0"/>
        <w:color w:val="231F20"/>
        <w:spacing w:val="0"/>
        <w:w w:val="190"/>
        <w:sz w:val="38"/>
      </w:rPr>
    </w:lvl>
    <w:lvl w:ilvl="2" w:tplc="829CF8DA">
      <w:numFmt w:val="bullet"/>
      <w:lvlText w:val="•"/>
      <w:lvlJc w:val="left"/>
      <w:pPr>
        <w:ind w:left="2750" w:hanging="567"/>
      </w:pPr>
      <w:rPr>
        <w:rFonts w:hint="default"/>
      </w:rPr>
    </w:lvl>
    <w:lvl w:ilvl="3" w:tplc="74A44C34">
      <w:numFmt w:val="bullet"/>
      <w:lvlText w:val="•"/>
      <w:lvlJc w:val="left"/>
      <w:pPr>
        <w:ind w:left="3776" w:hanging="567"/>
      </w:pPr>
      <w:rPr>
        <w:rFonts w:hint="default"/>
      </w:rPr>
    </w:lvl>
    <w:lvl w:ilvl="4" w:tplc="DDFE1C04">
      <w:numFmt w:val="bullet"/>
      <w:lvlText w:val="•"/>
      <w:lvlJc w:val="left"/>
      <w:pPr>
        <w:ind w:left="4801" w:hanging="567"/>
      </w:pPr>
      <w:rPr>
        <w:rFonts w:hint="default"/>
      </w:rPr>
    </w:lvl>
    <w:lvl w:ilvl="5" w:tplc="12083EF0">
      <w:numFmt w:val="bullet"/>
      <w:lvlText w:val="•"/>
      <w:lvlJc w:val="left"/>
      <w:pPr>
        <w:ind w:left="5827" w:hanging="567"/>
      </w:pPr>
      <w:rPr>
        <w:rFonts w:hint="default"/>
      </w:rPr>
    </w:lvl>
    <w:lvl w:ilvl="6" w:tplc="FD681E24">
      <w:numFmt w:val="bullet"/>
      <w:lvlText w:val="•"/>
      <w:lvlJc w:val="left"/>
      <w:pPr>
        <w:ind w:left="6852" w:hanging="567"/>
      </w:pPr>
      <w:rPr>
        <w:rFonts w:hint="default"/>
      </w:rPr>
    </w:lvl>
    <w:lvl w:ilvl="7" w:tplc="92A087CA">
      <w:numFmt w:val="bullet"/>
      <w:lvlText w:val="•"/>
      <w:lvlJc w:val="left"/>
      <w:pPr>
        <w:ind w:left="7878" w:hanging="567"/>
      </w:pPr>
      <w:rPr>
        <w:rFonts w:hint="default"/>
      </w:rPr>
    </w:lvl>
    <w:lvl w:ilvl="8" w:tplc="BDC00996">
      <w:numFmt w:val="bullet"/>
      <w:lvlText w:val="•"/>
      <w:lvlJc w:val="left"/>
      <w:pPr>
        <w:ind w:left="8903" w:hanging="567"/>
      </w:pPr>
      <w:rPr>
        <w:rFonts w:hint="default"/>
      </w:rPr>
    </w:lvl>
  </w:abstractNum>
  <w:abstractNum w:abstractNumId="2">
    <w:nsid w:val="59D46FED"/>
    <w:multiLevelType w:val="hybridMultilevel"/>
    <w:tmpl w:val="FFFFFFFF"/>
    <w:lvl w:ilvl="0" w:tplc="63A8ACA0">
      <w:start w:val="1"/>
      <w:numFmt w:val="decimal"/>
      <w:lvlText w:val="%1."/>
      <w:lvlJc w:val="left"/>
      <w:pPr>
        <w:ind w:left="709" w:hanging="567"/>
      </w:pPr>
      <w:rPr>
        <w:rFonts w:ascii="Tahoma" w:eastAsia="Times New Roman" w:hAnsi="Tahoma" w:cs="Tahoma" w:hint="default"/>
        <w:b w:val="0"/>
        <w:bCs w:val="0"/>
        <w:i w:val="0"/>
        <w:iCs w:val="0"/>
        <w:color w:val="231F20"/>
        <w:spacing w:val="-23"/>
        <w:w w:val="96"/>
        <w:sz w:val="38"/>
        <w:szCs w:val="38"/>
      </w:rPr>
    </w:lvl>
    <w:lvl w:ilvl="1" w:tplc="1264F844">
      <w:numFmt w:val="bullet"/>
      <w:lvlText w:val="•"/>
      <w:lvlJc w:val="left"/>
      <w:pPr>
        <w:ind w:left="1106" w:hanging="511"/>
      </w:pPr>
      <w:rPr>
        <w:rFonts w:ascii="Trebuchet MS" w:eastAsia="Times New Roman" w:hAnsi="Trebuchet MS" w:hint="default"/>
        <w:b w:val="0"/>
        <w:i w:val="0"/>
        <w:color w:val="231F20"/>
        <w:spacing w:val="0"/>
        <w:w w:val="190"/>
        <w:sz w:val="38"/>
      </w:rPr>
    </w:lvl>
    <w:lvl w:ilvl="2" w:tplc="E29CFB24">
      <w:numFmt w:val="bullet"/>
      <w:lvlText w:val="•"/>
      <w:lvlJc w:val="left"/>
      <w:pPr>
        <w:ind w:left="935" w:hanging="511"/>
      </w:pPr>
      <w:rPr>
        <w:rFonts w:hint="default"/>
      </w:rPr>
    </w:lvl>
    <w:lvl w:ilvl="3" w:tplc="61B6027A">
      <w:numFmt w:val="bullet"/>
      <w:lvlText w:val="•"/>
      <w:lvlJc w:val="left"/>
      <w:pPr>
        <w:ind w:left="770" w:hanging="511"/>
      </w:pPr>
      <w:rPr>
        <w:rFonts w:hint="default"/>
      </w:rPr>
    </w:lvl>
    <w:lvl w:ilvl="4" w:tplc="6362022A">
      <w:numFmt w:val="bullet"/>
      <w:lvlText w:val="•"/>
      <w:lvlJc w:val="left"/>
      <w:pPr>
        <w:ind w:left="605" w:hanging="511"/>
      </w:pPr>
      <w:rPr>
        <w:rFonts w:hint="default"/>
      </w:rPr>
    </w:lvl>
    <w:lvl w:ilvl="5" w:tplc="6CFC670A">
      <w:numFmt w:val="bullet"/>
      <w:lvlText w:val="•"/>
      <w:lvlJc w:val="left"/>
      <w:pPr>
        <w:ind w:left="440" w:hanging="511"/>
      </w:pPr>
      <w:rPr>
        <w:rFonts w:hint="default"/>
      </w:rPr>
    </w:lvl>
    <w:lvl w:ilvl="6" w:tplc="7A42B606">
      <w:numFmt w:val="bullet"/>
      <w:lvlText w:val="•"/>
      <w:lvlJc w:val="left"/>
      <w:pPr>
        <w:ind w:left="275" w:hanging="511"/>
      </w:pPr>
      <w:rPr>
        <w:rFonts w:hint="default"/>
      </w:rPr>
    </w:lvl>
    <w:lvl w:ilvl="7" w:tplc="AED0D69E">
      <w:numFmt w:val="bullet"/>
      <w:lvlText w:val="•"/>
      <w:lvlJc w:val="left"/>
      <w:pPr>
        <w:ind w:left="110" w:hanging="511"/>
      </w:pPr>
      <w:rPr>
        <w:rFonts w:hint="default"/>
      </w:rPr>
    </w:lvl>
    <w:lvl w:ilvl="8" w:tplc="27CAD816">
      <w:numFmt w:val="bullet"/>
      <w:lvlText w:val="•"/>
      <w:lvlJc w:val="left"/>
      <w:pPr>
        <w:ind w:left="-55" w:hanging="511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5ED9"/>
    <w:rsid w:val="001119AC"/>
    <w:rsid w:val="00352CD9"/>
    <w:rsid w:val="003C5D76"/>
    <w:rsid w:val="00501018"/>
    <w:rsid w:val="005E5ED9"/>
    <w:rsid w:val="009E1D6F"/>
    <w:rsid w:val="00AF6700"/>
    <w:rsid w:val="00C1314A"/>
    <w:rsid w:val="00E22137"/>
    <w:rsid w:val="00F10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84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Trebuchet MS" w:hAnsi="Trebuchet MS" w:cs="Trebuchet MS"/>
      <w:lang w:eastAsia="en-US"/>
    </w:rPr>
  </w:style>
  <w:style w:type="paragraph" w:styleId="Heading1">
    <w:name w:val="heading 1"/>
    <w:basedOn w:val="Normal"/>
    <w:link w:val="Heading1Char"/>
    <w:uiPriority w:val="99"/>
    <w:qFormat/>
    <w:pPr>
      <w:ind w:left="1360" w:right="2020"/>
      <w:jc w:val="center"/>
      <w:outlineLvl w:val="0"/>
    </w:pPr>
    <w:rPr>
      <w:rFonts w:ascii="Tahoma" w:hAnsi="Tahoma" w:cs="Tahoma"/>
      <w:b/>
      <w:bCs/>
      <w:sz w:val="44"/>
      <w:szCs w:val="44"/>
    </w:rPr>
  </w:style>
  <w:style w:type="paragraph" w:styleId="Heading2">
    <w:name w:val="heading 2"/>
    <w:basedOn w:val="Normal"/>
    <w:link w:val="Heading2Char"/>
    <w:uiPriority w:val="99"/>
    <w:qFormat/>
    <w:pPr>
      <w:spacing w:before="85"/>
      <w:ind w:left="142"/>
      <w:jc w:val="center"/>
      <w:outlineLvl w:val="1"/>
    </w:pPr>
    <w:rPr>
      <w:rFonts w:ascii="Tahoma" w:hAnsi="Tahoma" w:cs="Tahoma"/>
      <w:b/>
      <w:bCs/>
      <w:sz w:val="38"/>
      <w:szCs w:val="38"/>
    </w:rPr>
  </w:style>
  <w:style w:type="paragraph" w:styleId="Heading3">
    <w:name w:val="heading 3"/>
    <w:basedOn w:val="Normal"/>
    <w:link w:val="Heading3Char"/>
    <w:uiPriority w:val="99"/>
    <w:qFormat/>
    <w:pPr>
      <w:spacing w:before="86"/>
      <w:ind w:left="142"/>
      <w:outlineLvl w:val="2"/>
    </w:pPr>
    <w:rPr>
      <w:rFonts w:ascii="Tahoma" w:hAnsi="Tahoma" w:cs="Tahoma"/>
      <w:b/>
      <w:bCs/>
      <w:sz w:val="38"/>
      <w:szCs w:val="3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B45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3B45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3B45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BodyText">
    <w:name w:val="Body Text"/>
    <w:basedOn w:val="Normal"/>
    <w:link w:val="BodyTextChar"/>
    <w:uiPriority w:val="99"/>
    <w:pPr>
      <w:ind w:left="709"/>
    </w:pPr>
    <w:rPr>
      <w:sz w:val="38"/>
      <w:szCs w:val="3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73B45"/>
    <w:rPr>
      <w:rFonts w:ascii="Trebuchet MS" w:hAnsi="Trebuchet MS" w:cs="Trebuchet MS"/>
      <w:lang w:eastAsia="en-US"/>
    </w:rPr>
  </w:style>
  <w:style w:type="paragraph" w:styleId="ListParagraph">
    <w:name w:val="List Paragraph"/>
    <w:basedOn w:val="Normal"/>
    <w:uiPriority w:val="99"/>
    <w:qFormat/>
    <w:pPr>
      <w:spacing w:before="58"/>
      <w:ind w:left="709" w:hanging="567"/>
      <w:jc w:val="both"/>
    </w:pPr>
  </w:style>
  <w:style w:type="paragraph" w:customStyle="1" w:styleId="TableParagraph">
    <w:name w:val="Table Paragraph"/>
    <w:basedOn w:val="Normal"/>
    <w:uiPriority w:val="99"/>
  </w:style>
  <w:style w:type="character" w:styleId="Emphasis">
    <w:name w:val="Emphasis"/>
    <w:basedOn w:val="DefaultParagraphFont"/>
    <w:uiPriority w:val="99"/>
    <w:qFormat/>
    <w:locked/>
    <w:rsid w:val="00501018"/>
    <w:rPr>
      <w:rFonts w:cs="Times New Roman"/>
      <w:i/>
      <w:iCs/>
    </w:rPr>
  </w:style>
  <w:style w:type="character" w:styleId="Strong">
    <w:name w:val="Strong"/>
    <w:basedOn w:val="DefaultParagraphFont"/>
    <w:uiPriority w:val="99"/>
    <w:qFormat/>
    <w:locked/>
    <w:rsid w:val="00501018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563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3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54" Type="http://schemas.openxmlformats.org/officeDocument/2006/relationships/image" Target="media/image150.png"/><Relationship Id="rId159" Type="http://schemas.openxmlformats.org/officeDocument/2006/relationships/image" Target="media/image155.png"/><Relationship Id="rId175" Type="http://schemas.openxmlformats.org/officeDocument/2006/relationships/image" Target="media/image171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181" Type="http://schemas.openxmlformats.org/officeDocument/2006/relationships/image" Target="media/image177.png"/><Relationship Id="rId186" Type="http://schemas.openxmlformats.org/officeDocument/2006/relationships/image" Target="media/image182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92" Type="http://schemas.openxmlformats.org/officeDocument/2006/relationships/image" Target="media/image188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theme" Target="theme/theme1.xml"/><Relationship Id="rId190" Type="http://schemas.openxmlformats.org/officeDocument/2006/relationships/image" Target="media/image186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6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90</TotalTime>
  <Pages>7</Pages>
  <Words>1790</Words>
  <Characters>10206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ohr-trud-cpec</cp:lastModifiedBy>
  <cp:revision>7</cp:revision>
  <dcterms:created xsi:type="dcterms:W3CDTF">2025-08-26T08:38:00Z</dcterms:created>
  <dcterms:modified xsi:type="dcterms:W3CDTF">2025-08-26T10:10:00Z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19.1 (Windows)</vt:lpwstr>
  </property>
  <property fmtid="{D5CDD505-2E9C-101B-9397-08002B2CF9AE}" pid="3" name="Producer">
    <vt:lpwstr>Adobe PDF Library 17.0</vt:lpwstr>
  </property>
</Properties>
</file>